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C7033" w14:textId="77777777" w:rsidR="009432A1" w:rsidRPr="00367DB5" w:rsidRDefault="004B31A7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67DB5">
        <w:rPr>
          <w:rFonts w:ascii="Arial Narrow" w:hAnsi="Arial Narrow" w:cs="Arial"/>
          <w:sz w:val="24"/>
          <w:szCs w:val="24"/>
        </w:rPr>
        <w:t>Bydgoszcz</w:t>
      </w:r>
      <w:r w:rsidR="009432A1" w:rsidRPr="00367DB5">
        <w:rPr>
          <w:rFonts w:ascii="Arial Narrow" w:hAnsi="Arial Narrow" w:cs="Arial"/>
          <w:sz w:val="24"/>
          <w:szCs w:val="24"/>
        </w:rPr>
        <w:t xml:space="preserve"> dnia: </w:t>
      </w:r>
      <w:r w:rsidRPr="00367DB5">
        <w:rPr>
          <w:rFonts w:ascii="Arial Narrow" w:hAnsi="Arial Narrow" w:cs="Arial"/>
          <w:sz w:val="24"/>
          <w:szCs w:val="24"/>
        </w:rPr>
        <w:t>2024-10-15</w:t>
      </w:r>
    </w:p>
    <w:p w14:paraId="71892705" w14:textId="77777777" w:rsidR="009432A1" w:rsidRPr="00367DB5" w:rsidRDefault="004B31A7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67DB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5AAEA7F" w14:textId="77777777" w:rsidR="009432A1" w:rsidRPr="00367DB5" w:rsidRDefault="004B31A7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67DB5">
        <w:rPr>
          <w:rFonts w:ascii="Arial Narrow" w:hAnsi="Arial Narrow" w:cs="Arial"/>
          <w:sz w:val="24"/>
          <w:szCs w:val="24"/>
        </w:rPr>
        <w:t>Powstańców Warszawy</w:t>
      </w:r>
      <w:r w:rsidR="009432A1" w:rsidRPr="00367DB5">
        <w:rPr>
          <w:rFonts w:ascii="Arial Narrow" w:hAnsi="Arial Narrow" w:cs="Arial"/>
          <w:sz w:val="24"/>
          <w:szCs w:val="24"/>
        </w:rPr>
        <w:t xml:space="preserve"> </w:t>
      </w:r>
      <w:r w:rsidRPr="00367DB5">
        <w:rPr>
          <w:rFonts w:ascii="Arial Narrow" w:hAnsi="Arial Narrow" w:cs="Arial"/>
          <w:sz w:val="24"/>
          <w:szCs w:val="24"/>
        </w:rPr>
        <w:t>5</w:t>
      </w:r>
    </w:p>
    <w:p w14:paraId="78F2D164" w14:textId="77777777" w:rsidR="009432A1" w:rsidRPr="00367DB5" w:rsidRDefault="004B31A7" w:rsidP="009432A1">
      <w:pPr>
        <w:rPr>
          <w:rFonts w:ascii="Arial Narrow" w:hAnsi="Arial Narrow" w:cs="Arial"/>
          <w:sz w:val="24"/>
          <w:szCs w:val="24"/>
        </w:rPr>
      </w:pPr>
      <w:r w:rsidRPr="00367DB5">
        <w:rPr>
          <w:rFonts w:ascii="Arial Narrow" w:hAnsi="Arial Narrow" w:cs="Arial"/>
          <w:sz w:val="24"/>
          <w:szCs w:val="24"/>
        </w:rPr>
        <w:t>85-681</w:t>
      </w:r>
      <w:r w:rsidR="009432A1" w:rsidRPr="00367DB5">
        <w:rPr>
          <w:rFonts w:ascii="Arial Narrow" w:hAnsi="Arial Narrow" w:cs="Arial"/>
          <w:sz w:val="24"/>
          <w:szCs w:val="24"/>
        </w:rPr>
        <w:t xml:space="preserve"> </w:t>
      </w:r>
      <w:r w:rsidRPr="00367DB5">
        <w:rPr>
          <w:rFonts w:ascii="Arial Narrow" w:hAnsi="Arial Narrow" w:cs="Arial"/>
          <w:sz w:val="24"/>
          <w:szCs w:val="24"/>
        </w:rPr>
        <w:t>Bydgoszcz</w:t>
      </w:r>
    </w:p>
    <w:p w14:paraId="1657DF91" w14:textId="77777777" w:rsidR="009432A1" w:rsidRPr="00367DB5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367DB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428896E" w14:textId="77777777" w:rsidR="009432A1" w:rsidRPr="00367DB5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67DB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67DB5" w14:paraId="07186B1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2D0CF0" w14:textId="77777777" w:rsidR="009432A1" w:rsidRPr="00367DB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67DB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5563411" w14:textId="77777777" w:rsidR="009432A1" w:rsidRPr="00367DB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67DB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ECFF417" w14:textId="77777777" w:rsidR="00A80738" w:rsidRPr="00367DB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67DB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AD407CD" w14:textId="77777777" w:rsidR="009432A1" w:rsidRPr="00367DB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67DB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67DB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67DB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67DB5" w14:paraId="5014AC73" w14:textId="77777777" w:rsidTr="00A652DF">
        <w:tc>
          <w:tcPr>
            <w:tcW w:w="2269" w:type="dxa"/>
            <w:shd w:val="clear" w:color="auto" w:fill="auto"/>
          </w:tcPr>
          <w:p w14:paraId="533BF719" w14:textId="77777777" w:rsidR="009432A1" w:rsidRPr="00367DB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7DB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8359B1" w14:textId="77777777" w:rsidR="009432A1" w:rsidRPr="00367DB5" w:rsidRDefault="004B31A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67DB5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spożywczych</w:t>
            </w:r>
            <w:r w:rsidR="009432A1" w:rsidRPr="00367DB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B31A7" w:rsidRPr="00367DB5" w14:paraId="12308DC9" w14:textId="77777777" w:rsidTr="00D83082">
        <w:tc>
          <w:tcPr>
            <w:tcW w:w="2269" w:type="dxa"/>
            <w:shd w:val="clear" w:color="auto" w:fill="auto"/>
          </w:tcPr>
          <w:p w14:paraId="442886C0" w14:textId="77777777" w:rsidR="004B31A7" w:rsidRPr="00367DB5" w:rsidRDefault="004B31A7" w:rsidP="00D830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7DB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C65ED2" w14:textId="77777777" w:rsidR="004B31A7" w:rsidRPr="00367DB5" w:rsidRDefault="004B31A7" w:rsidP="00D830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67DB5">
              <w:rPr>
                <w:rFonts w:ascii="Arial Narrow" w:hAnsi="Arial Narrow" w:cs="Arial"/>
                <w:bCs/>
                <w:sz w:val="24"/>
                <w:szCs w:val="24"/>
              </w:rPr>
              <w:t>130/2024</w:t>
            </w:r>
          </w:p>
        </w:tc>
      </w:tr>
    </w:tbl>
    <w:p w14:paraId="6BBC1648" w14:textId="77777777" w:rsidR="00890B92" w:rsidRPr="00367DB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67DB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67DB5">
        <w:rPr>
          <w:rFonts w:ascii="Arial Narrow" w:hAnsi="Arial Narrow" w:cs="Arial"/>
          <w:sz w:val="24"/>
          <w:szCs w:val="24"/>
        </w:rPr>
        <w:t>22</w:t>
      </w:r>
      <w:r w:rsidR="0043158A" w:rsidRPr="00367DB5">
        <w:rPr>
          <w:rFonts w:ascii="Arial Narrow" w:hAnsi="Arial Narrow" w:cs="Arial"/>
          <w:sz w:val="24"/>
          <w:szCs w:val="24"/>
        </w:rPr>
        <w:t>2</w:t>
      </w:r>
      <w:r w:rsidRPr="00367DB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67DB5">
        <w:rPr>
          <w:rFonts w:ascii="Arial Narrow" w:hAnsi="Arial Narrow" w:cs="Arial"/>
          <w:sz w:val="24"/>
          <w:szCs w:val="24"/>
        </w:rPr>
        <w:t>4</w:t>
      </w:r>
      <w:r w:rsidRPr="00367DB5">
        <w:rPr>
          <w:rFonts w:ascii="Arial Narrow" w:hAnsi="Arial Narrow" w:cs="Arial"/>
          <w:sz w:val="24"/>
          <w:szCs w:val="24"/>
        </w:rPr>
        <w:t xml:space="preserve"> </w:t>
      </w:r>
      <w:r w:rsidR="00890B92" w:rsidRPr="00367DB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67DB5">
        <w:rPr>
          <w:rFonts w:ascii="Arial Narrow" w:hAnsi="Arial Narrow" w:cs="Arial"/>
          <w:sz w:val="24"/>
          <w:szCs w:val="24"/>
        </w:rPr>
        <w:t xml:space="preserve"> </w:t>
      </w:r>
      <w:r w:rsidR="004B31A7" w:rsidRPr="00367DB5">
        <w:rPr>
          <w:rFonts w:ascii="Arial Narrow" w:hAnsi="Arial Narrow" w:cs="Arial"/>
          <w:sz w:val="24"/>
          <w:szCs w:val="24"/>
        </w:rPr>
        <w:t>(t.j. Dz. U. z 2024 poz. 1320)</w:t>
      </w:r>
      <w:r w:rsidR="00490DC0" w:rsidRPr="00367DB5">
        <w:rPr>
          <w:rFonts w:ascii="Arial Narrow" w:hAnsi="Arial Narrow" w:cs="Arial"/>
          <w:sz w:val="24"/>
          <w:szCs w:val="24"/>
        </w:rPr>
        <w:t xml:space="preserve"> </w:t>
      </w:r>
      <w:r w:rsidR="00890B92" w:rsidRPr="00367DB5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29AFC630" w14:textId="77777777" w:rsidR="0069085C" w:rsidRPr="00367DB5" w:rsidRDefault="004B31A7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367DB5">
        <w:rPr>
          <w:rFonts w:ascii="Arial Narrow" w:hAnsi="Arial Narrow" w:cs="Arial"/>
          <w:b/>
          <w:sz w:val="24"/>
          <w:szCs w:val="24"/>
        </w:rPr>
        <w:t>539 598.35</w:t>
      </w:r>
      <w:r w:rsidR="00890B92" w:rsidRPr="00367DB5">
        <w:rPr>
          <w:rFonts w:ascii="Arial Narrow" w:hAnsi="Arial Narrow" w:cs="Arial"/>
          <w:sz w:val="24"/>
          <w:szCs w:val="24"/>
        </w:rPr>
        <w:t xml:space="preserve"> zł brutto.</w:t>
      </w:r>
    </w:p>
    <w:p w14:paraId="5752E6FE" w14:textId="77777777" w:rsidR="00890B92" w:rsidRPr="00367DB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2748A06" w14:textId="77777777" w:rsidR="00890B92" w:rsidRPr="00367DB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BDFC34C" w14:textId="77777777" w:rsidR="00890B92" w:rsidRPr="00367DB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2542084" w14:textId="77777777" w:rsidR="00A80738" w:rsidRPr="00367DB5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67DB5">
        <w:rPr>
          <w:rFonts w:ascii="Arial Narrow" w:hAnsi="Arial Narrow" w:cs="Arial"/>
          <w:i/>
          <w:szCs w:val="24"/>
        </w:rPr>
        <w:t>Zamawiający</w:t>
      </w:r>
    </w:p>
    <w:p w14:paraId="1752E228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85E5AA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25B59F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8ED98D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D3B7DA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9CA013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EE94CF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3B8D7A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ECB2AF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D59E4E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0CD4B6" w14:textId="77777777" w:rsidR="00367DB5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B168EA" w14:textId="38FDE2CE" w:rsidR="00367DB5" w:rsidRPr="00B9724A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0C129867" w14:textId="77777777" w:rsidR="00367DB5" w:rsidRPr="00B9724A" w:rsidRDefault="00367DB5" w:rsidP="00367D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  <w:r>
        <w:rPr>
          <w:rFonts w:ascii="Arial Narrow" w:hAnsi="Arial Narrow"/>
          <w:sz w:val="18"/>
          <w:szCs w:val="20"/>
        </w:rPr>
        <w:t xml:space="preserve"> </w:t>
      </w:r>
      <w:r w:rsidRPr="00B82331">
        <w:rPr>
          <w:rFonts w:ascii="Arial Narrow" w:hAnsi="Arial Narrow"/>
          <w:sz w:val="18"/>
          <w:szCs w:val="18"/>
        </w:rPr>
        <w:t>T 26112 B5</w:t>
      </w:r>
    </w:p>
    <w:p w14:paraId="406D4E28" w14:textId="77777777" w:rsidR="00367DB5" w:rsidRPr="00F60D92" w:rsidRDefault="00367DB5" w:rsidP="00367DB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3C5C2AD9" w14:textId="3033FE33" w:rsidR="00367DB5" w:rsidRPr="00F60D92" w:rsidRDefault="00367DB5" w:rsidP="00367DB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15.10.2024 r.</w:t>
      </w:r>
    </w:p>
    <w:p w14:paraId="70701CA0" w14:textId="11086AEB" w:rsidR="00C236D3" w:rsidRPr="00367DB5" w:rsidRDefault="004B31A7" w:rsidP="00173B20">
      <w:pPr>
        <w:jc w:val="right"/>
        <w:rPr>
          <w:rFonts w:ascii="Arial Narrow" w:hAnsi="Arial Narrow" w:cs="Arial"/>
          <w:sz w:val="22"/>
          <w:szCs w:val="22"/>
        </w:rPr>
      </w:pPr>
      <w:r w:rsidRPr="00367DB5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367DB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F1FEC9" w14:textId="77777777" w:rsidR="00F26140" w:rsidRDefault="00F26140">
      <w:r>
        <w:separator/>
      </w:r>
    </w:p>
  </w:endnote>
  <w:endnote w:type="continuationSeparator" w:id="0">
    <w:p w14:paraId="62463071" w14:textId="77777777" w:rsidR="00F26140" w:rsidRDefault="00F26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5A6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53EC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D4B2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29590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AA3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3CF926" w14:textId="77777777" w:rsidR="009F189D" w:rsidRDefault="009F189D">
    <w:pPr>
      <w:pStyle w:val="Stopka"/>
      <w:tabs>
        <w:tab w:val="clear" w:pos="4536"/>
      </w:tabs>
      <w:jc w:val="center"/>
    </w:pPr>
  </w:p>
  <w:p w14:paraId="182EEB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4361C" w14:textId="77777777" w:rsidR="00F26140" w:rsidRDefault="00F26140">
      <w:r>
        <w:separator/>
      </w:r>
    </w:p>
  </w:footnote>
  <w:footnote w:type="continuationSeparator" w:id="0">
    <w:p w14:paraId="31B460F1" w14:textId="77777777" w:rsidR="00F26140" w:rsidRDefault="00F26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EC265" w14:textId="77777777" w:rsidR="004B31A7" w:rsidRDefault="004B3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95471" w14:textId="77777777" w:rsidR="004B31A7" w:rsidRDefault="004B3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F418E" w14:textId="77777777" w:rsidR="004B31A7" w:rsidRDefault="004B31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140"/>
    <w:rsid w:val="00007727"/>
    <w:rsid w:val="00017720"/>
    <w:rsid w:val="00035488"/>
    <w:rsid w:val="000D7F25"/>
    <w:rsid w:val="000E00E5"/>
    <w:rsid w:val="00173B20"/>
    <w:rsid w:val="001C69FF"/>
    <w:rsid w:val="0023318D"/>
    <w:rsid w:val="00367DB5"/>
    <w:rsid w:val="00382A4A"/>
    <w:rsid w:val="003D72FD"/>
    <w:rsid w:val="00423179"/>
    <w:rsid w:val="0043158A"/>
    <w:rsid w:val="00490DC0"/>
    <w:rsid w:val="00493F8C"/>
    <w:rsid w:val="004B31A7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2614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9B79C"/>
  <w15:chartTrackingRefBased/>
  <w15:docId w15:val="{36BD0C98-4602-4A06-8210-53B436F52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67DB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67D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2024-10-15T04:21:00Z</dcterms:created>
  <dcterms:modified xsi:type="dcterms:W3CDTF">2024-10-15T04:22:00Z</dcterms:modified>
</cp:coreProperties>
</file>