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41239D" w14:textId="77777777" w:rsidR="00F245C5" w:rsidRPr="00353FDC" w:rsidRDefault="00C47ECA" w:rsidP="003D02AD">
      <w:pPr>
        <w:jc w:val="right"/>
        <w:rPr>
          <w:rFonts w:ascii="Arial" w:hAnsi="Arial" w:cs="Arial"/>
        </w:rPr>
      </w:pPr>
      <w:bookmarkStart w:id="0" w:name="_Hlk53520193"/>
      <w:r w:rsidRPr="00C47ECA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C47ECA">
        <w:rPr>
          <w:rFonts w:ascii="Arial" w:hAnsi="Arial" w:cs="Arial"/>
        </w:rPr>
        <w:t>2024-10-14</w:t>
      </w:r>
    </w:p>
    <w:p w14:paraId="76004188" w14:textId="77777777" w:rsidR="00C47ECA" w:rsidRPr="00C47ECA" w:rsidRDefault="00C47ECA" w:rsidP="003D02AD">
      <w:pPr>
        <w:ind w:right="3969"/>
        <w:rPr>
          <w:rFonts w:ascii="Arial" w:hAnsi="Arial" w:cs="Arial"/>
          <w:b/>
          <w:bCs/>
        </w:rPr>
      </w:pPr>
      <w:r w:rsidRPr="00C47ECA">
        <w:rPr>
          <w:rFonts w:ascii="Arial" w:hAnsi="Arial" w:cs="Arial"/>
          <w:b/>
          <w:bCs/>
        </w:rPr>
        <w:t>Szpital Wojewódzki w Poznaniu</w:t>
      </w:r>
    </w:p>
    <w:p w14:paraId="02DEF638" w14:textId="77777777" w:rsidR="00F245C5" w:rsidRPr="00353FDC" w:rsidRDefault="00C47ECA" w:rsidP="003D02AD">
      <w:pPr>
        <w:ind w:right="3969"/>
        <w:rPr>
          <w:rFonts w:ascii="Arial" w:hAnsi="Arial" w:cs="Arial"/>
          <w:b/>
          <w:bCs/>
        </w:rPr>
      </w:pPr>
      <w:r w:rsidRPr="00C47ECA">
        <w:rPr>
          <w:rFonts w:ascii="Arial" w:hAnsi="Arial" w:cs="Arial"/>
          <w:b/>
          <w:bCs/>
        </w:rPr>
        <w:t>Dział Zamówień Publicznych</w:t>
      </w:r>
    </w:p>
    <w:p w14:paraId="3E9886E7" w14:textId="77777777" w:rsidR="00F245C5" w:rsidRPr="00353FDC" w:rsidRDefault="00C47ECA" w:rsidP="003D02AD">
      <w:pPr>
        <w:ind w:right="3969"/>
        <w:rPr>
          <w:rFonts w:ascii="Arial" w:hAnsi="Arial" w:cs="Arial"/>
        </w:rPr>
      </w:pPr>
      <w:r w:rsidRPr="00C47ECA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C47ECA">
        <w:rPr>
          <w:rFonts w:ascii="Arial" w:hAnsi="Arial" w:cs="Arial"/>
        </w:rPr>
        <w:t>7/19</w:t>
      </w:r>
    </w:p>
    <w:p w14:paraId="7C7C2D79" w14:textId="77777777" w:rsidR="00F245C5" w:rsidRPr="00353FDC" w:rsidRDefault="00C47ECA" w:rsidP="003D02AD">
      <w:pPr>
        <w:ind w:right="4253"/>
        <w:rPr>
          <w:rFonts w:ascii="Arial" w:hAnsi="Arial" w:cs="Arial"/>
        </w:rPr>
      </w:pPr>
      <w:r w:rsidRPr="00C47ECA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C47ECA">
        <w:rPr>
          <w:rFonts w:ascii="Arial" w:hAnsi="Arial" w:cs="Arial"/>
        </w:rPr>
        <w:t>Poznań</w:t>
      </w:r>
    </w:p>
    <w:p w14:paraId="4372C920" w14:textId="77777777" w:rsidR="003D02AD" w:rsidRDefault="003D02AD" w:rsidP="003D02AD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1022CBB4" w14:textId="77777777" w:rsidR="003D02AD" w:rsidRDefault="003D02AD" w:rsidP="003D02AD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0B24C9B6" w14:textId="7B087FFB" w:rsidR="00D30F1F" w:rsidRDefault="00D30F1F" w:rsidP="003D02A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1D5B0557" w14:textId="77777777" w:rsidR="00F245C5" w:rsidRDefault="00D30F1F" w:rsidP="003D02AD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2D91E6D6" w14:textId="77777777" w:rsidR="003D02AD" w:rsidRDefault="003D02AD" w:rsidP="003D02A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3A94EFD2" w14:textId="77777777" w:rsidR="003D02AD" w:rsidRPr="00D30F1F" w:rsidRDefault="003D02AD" w:rsidP="003D02A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1FF726D2" w14:textId="77777777" w:rsidTr="002716A3">
        <w:tc>
          <w:tcPr>
            <w:tcW w:w="10065" w:type="dxa"/>
            <w:shd w:val="clear" w:color="auto" w:fill="F2F2F2"/>
            <w:hideMark/>
          </w:tcPr>
          <w:p w14:paraId="47E89340" w14:textId="77777777" w:rsidR="00F245C5" w:rsidRPr="00353FDC" w:rsidRDefault="00F245C5" w:rsidP="003D02A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065E461" w14:textId="77777777" w:rsidR="00F245C5" w:rsidRPr="00353FDC" w:rsidRDefault="00F245C5" w:rsidP="003D02A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7990800" w14:textId="77777777" w:rsidR="00F245C5" w:rsidRPr="00353FDC" w:rsidRDefault="00F245C5" w:rsidP="003D02AD">
      <w:pPr>
        <w:keepNext/>
        <w:outlineLvl w:val="0"/>
        <w:rPr>
          <w:rFonts w:ascii="Arial" w:hAnsi="Arial" w:cs="Arial"/>
          <w:b/>
        </w:rPr>
      </w:pPr>
    </w:p>
    <w:p w14:paraId="74D4CD4D" w14:textId="77777777" w:rsidR="00F245C5" w:rsidRPr="00353FDC" w:rsidRDefault="00F245C5" w:rsidP="003D02AD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2698CBB2" w14:textId="77777777" w:rsidTr="002716A3">
        <w:tc>
          <w:tcPr>
            <w:tcW w:w="2269" w:type="dxa"/>
            <w:shd w:val="clear" w:color="auto" w:fill="auto"/>
          </w:tcPr>
          <w:p w14:paraId="22D4F2FE" w14:textId="77777777" w:rsidR="00F245C5" w:rsidRPr="00353FDC" w:rsidRDefault="00F245C5" w:rsidP="003D02A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7AC307" w14:textId="77777777" w:rsidR="00F245C5" w:rsidRPr="00353FDC" w:rsidRDefault="00C47ECA" w:rsidP="003D02A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47ECA">
              <w:rPr>
                <w:rFonts w:ascii="Arial" w:hAnsi="Arial" w:cs="Arial"/>
                <w:bCs/>
              </w:rPr>
              <w:t>Zakup i dostawa różnych worków na potrzeby Szpitala Wojewódzkiego w Poznaniu</w:t>
            </w:r>
          </w:p>
        </w:tc>
      </w:tr>
      <w:tr w:rsidR="00C47ECA" w:rsidRPr="00353FDC" w14:paraId="10D3553F" w14:textId="77777777" w:rsidTr="00CB2576">
        <w:tc>
          <w:tcPr>
            <w:tcW w:w="2269" w:type="dxa"/>
            <w:shd w:val="clear" w:color="auto" w:fill="auto"/>
          </w:tcPr>
          <w:p w14:paraId="4ECB3192" w14:textId="77777777" w:rsidR="00C47ECA" w:rsidRPr="00353FDC" w:rsidRDefault="00C47ECA" w:rsidP="003D02A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3999EF" w14:textId="77777777" w:rsidR="00C47ECA" w:rsidRPr="00353FDC" w:rsidRDefault="00C47ECA" w:rsidP="003D02A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47ECA">
              <w:rPr>
                <w:rFonts w:ascii="Arial" w:hAnsi="Arial" w:cs="Arial"/>
                <w:bCs/>
              </w:rPr>
              <w:t>SZW/DZP/80/2024</w:t>
            </w:r>
          </w:p>
        </w:tc>
      </w:tr>
    </w:tbl>
    <w:p w14:paraId="167A0930" w14:textId="77777777" w:rsidR="00F245C5" w:rsidRPr="00E1738E" w:rsidRDefault="00F245C5" w:rsidP="003D02A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B028451" w14:textId="193D3299" w:rsidR="00A02E94" w:rsidRDefault="00F245C5" w:rsidP="003D02AD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C47ECA" w:rsidRPr="00C47ECA">
        <w:rPr>
          <w:rFonts w:ascii="Arial" w:hAnsi="Arial" w:cs="Arial"/>
          <w:b/>
        </w:rPr>
        <w:t>Szpital Wojewódzki w Poznaniu</w:t>
      </w:r>
      <w:r w:rsidR="003D02AD">
        <w:rPr>
          <w:rFonts w:ascii="Arial" w:hAnsi="Arial" w:cs="Arial"/>
          <w:b/>
        </w:rPr>
        <w:t xml:space="preserve">, </w:t>
      </w:r>
      <w:r w:rsidR="00C47ECA" w:rsidRPr="00C47ECA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C47ECA" w:rsidRPr="00C47ECA">
        <w:rPr>
          <w:rFonts w:ascii="Arial" w:hAnsi="Arial" w:cs="Arial"/>
        </w:rPr>
        <w:t>(</w:t>
      </w:r>
      <w:proofErr w:type="spellStart"/>
      <w:r w:rsidR="00C47ECA" w:rsidRPr="00C47ECA">
        <w:rPr>
          <w:rFonts w:ascii="Arial" w:hAnsi="Arial" w:cs="Arial"/>
        </w:rPr>
        <w:t>t.j</w:t>
      </w:r>
      <w:proofErr w:type="spellEnd"/>
      <w:r w:rsidR="00C47ECA" w:rsidRPr="00C47ECA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0F5B1EED" w14:textId="77777777" w:rsidR="003D02AD" w:rsidRDefault="003D02AD" w:rsidP="003D02AD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C47ECA" w14:paraId="596D11C1" w14:textId="77777777" w:rsidTr="00CB257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AF8C3" w14:textId="77777777" w:rsidR="00C47ECA" w:rsidRPr="00F245C5" w:rsidRDefault="00C47ECA" w:rsidP="003D02AD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47ECA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47ECA">
              <w:rPr>
                <w:rFonts w:ascii="Arial" w:hAnsi="Arial" w:cs="Arial"/>
              </w:rPr>
              <w:t>worki na odpady komunalne</w:t>
            </w:r>
          </w:p>
          <w:p w14:paraId="76460270" w14:textId="77777777" w:rsidR="00C47ECA" w:rsidRPr="00F245C5" w:rsidRDefault="00C47ECA" w:rsidP="003D02AD">
            <w:pPr>
              <w:jc w:val="both"/>
              <w:rPr>
                <w:rFonts w:ascii="Arial" w:hAnsi="Arial" w:cs="Arial"/>
                <w:b/>
              </w:rPr>
            </w:pPr>
            <w:r w:rsidRPr="00C47ECA">
              <w:rPr>
                <w:rFonts w:ascii="Arial" w:hAnsi="Arial" w:cs="Arial"/>
                <w:b/>
              </w:rPr>
              <w:t>PHU PJM Jacek Augustyniak</w:t>
            </w:r>
          </w:p>
          <w:p w14:paraId="76D88C54" w14:textId="77777777" w:rsidR="00C47ECA" w:rsidRPr="00F245C5" w:rsidRDefault="00C47ECA" w:rsidP="003D02AD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 w:rsidRPr="00C47ECA">
              <w:rPr>
                <w:rFonts w:ascii="Arial" w:hAnsi="Arial" w:cs="Arial"/>
                <w:bCs/>
              </w:rPr>
              <w:t>Nadmeńska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47ECA">
              <w:rPr>
                <w:rFonts w:ascii="Arial" w:hAnsi="Arial" w:cs="Arial"/>
                <w:bCs/>
              </w:rPr>
              <w:t>8P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C8C6647" w14:textId="77777777" w:rsidR="00C47ECA" w:rsidRPr="00F245C5" w:rsidRDefault="00C47ECA" w:rsidP="003D02AD">
            <w:pPr>
              <w:jc w:val="both"/>
              <w:rPr>
                <w:rFonts w:ascii="Arial" w:hAnsi="Arial" w:cs="Arial"/>
                <w:bCs/>
              </w:rPr>
            </w:pPr>
            <w:r w:rsidRPr="00C47ECA">
              <w:rPr>
                <w:rFonts w:ascii="Arial" w:hAnsi="Arial" w:cs="Arial"/>
                <w:bCs/>
              </w:rPr>
              <w:t>05-230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47ECA">
              <w:rPr>
                <w:rFonts w:ascii="Arial" w:hAnsi="Arial" w:cs="Arial"/>
                <w:bCs/>
              </w:rPr>
              <w:t>Kobyłka</w:t>
            </w:r>
          </w:p>
          <w:p w14:paraId="613CA40F" w14:textId="77777777" w:rsidR="00C47ECA" w:rsidRPr="00F245C5" w:rsidRDefault="00C47ECA" w:rsidP="003D02AD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47ECA">
              <w:rPr>
                <w:rFonts w:ascii="Arial" w:hAnsi="Arial" w:cs="Arial"/>
                <w:b/>
              </w:rPr>
              <w:t>96 210.60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E6EAD70" w14:textId="77777777" w:rsidR="00C47ECA" w:rsidRPr="00F245C5" w:rsidRDefault="00C47ECA" w:rsidP="003D02AD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700814C" w14:textId="77777777" w:rsidR="00C47ECA" w:rsidRPr="00F245C5" w:rsidRDefault="00C47ECA" w:rsidP="003D02AD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C47ECA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C47ECA" w14:paraId="4EDC4E33" w14:textId="77777777" w:rsidTr="00CB257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F0E73" w14:textId="77777777" w:rsidR="00C47ECA" w:rsidRPr="00F245C5" w:rsidRDefault="00C47ECA" w:rsidP="003D02AD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47ECA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47ECA">
              <w:rPr>
                <w:rFonts w:ascii="Arial" w:hAnsi="Arial" w:cs="Arial"/>
              </w:rPr>
              <w:t>worki na odpady medyczne</w:t>
            </w:r>
          </w:p>
          <w:p w14:paraId="1BEA3CDA" w14:textId="05C69595" w:rsidR="00C47ECA" w:rsidRPr="00F245C5" w:rsidRDefault="00C47ECA" w:rsidP="003D02AD">
            <w:pPr>
              <w:jc w:val="both"/>
              <w:rPr>
                <w:rFonts w:ascii="Arial" w:hAnsi="Arial" w:cs="Arial"/>
                <w:b/>
              </w:rPr>
            </w:pPr>
            <w:r w:rsidRPr="00C47ECA">
              <w:rPr>
                <w:rFonts w:ascii="Arial" w:hAnsi="Arial" w:cs="Arial"/>
                <w:b/>
              </w:rPr>
              <w:t>NAFOL</w:t>
            </w:r>
            <w:r w:rsidR="003D02AD">
              <w:rPr>
                <w:rFonts w:ascii="Arial" w:hAnsi="Arial" w:cs="Arial"/>
                <w:b/>
              </w:rPr>
              <w:t xml:space="preserve"> Dariusz Janiak</w:t>
            </w:r>
          </w:p>
          <w:p w14:paraId="042D4054" w14:textId="7BFB7B26" w:rsidR="00C47ECA" w:rsidRPr="00F245C5" w:rsidRDefault="003D02AD" w:rsidP="003D02A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</w:t>
            </w:r>
            <w:r w:rsidR="00C47ECA" w:rsidRPr="00C47ECA">
              <w:rPr>
                <w:rFonts w:ascii="Arial" w:hAnsi="Arial" w:cs="Arial"/>
                <w:bCs/>
              </w:rPr>
              <w:t>iejska</w:t>
            </w:r>
            <w:r w:rsidR="00C47ECA" w:rsidRPr="00F245C5">
              <w:rPr>
                <w:rFonts w:ascii="Arial" w:hAnsi="Arial" w:cs="Arial"/>
                <w:bCs/>
              </w:rPr>
              <w:t xml:space="preserve"> </w:t>
            </w:r>
            <w:r w:rsidR="00C47ECA" w:rsidRPr="00C47ECA">
              <w:rPr>
                <w:rFonts w:ascii="Arial" w:hAnsi="Arial" w:cs="Arial"/>
                <w:bCs/>
              </w:rPr>
              <w:t>15</w:t>
            </w:r>
            <w:r w:rsidR="00C47ECA" w:rsidRPr="00F245C5">
              <w:rPr>
                <w:rFonts w:ascii="Arial" w:hAnsi="Arial" w:cs="Arial"/>
                <w:bCs/>
              </w:rPr>
              <w:t xml:space="preserve"> </w:t>
            </w:r>
          </w:p>
          <w:p w14:paraId="570994C8" w14:textId="77777777" w:rsidR="00C47ECA" w:rsidRPr="00F245C5" w:rsidRDefault="00C47ECA" w:rsidP="003D02AD">
            <w:pPr>
              <w:jc w:val="both"/>
              <w:rPr>
                <w:rFonts w:ascii="Arial" w:hAnsi="Arial" w:cs="Arial"/>
                <w:bCs/>
              </w:rPr>
            </w:pPr>
            <w:r w:rsidRPr="00C47ECA">
              <w:rPr>
                <w:rFonts w:ascii="Arial" w:hAnsi="Arial" w:cs="Arial"/>
                <w:bCs/>
              </w:rPr>
              <w:t>62-580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47ECA">
              <w:rPr>
                <w:rFonts w:ascii="Arial" w:hAnsi="Arial" w:cs="Arial"/>
                <w:bCs/>
              </w:rPr>
              <w:t>Grodziec</w:t>
            </w:r>
          </w:p>
          <w:p w14:paraId="259D9453" w14:textId="77777777" w:rsidR="00C47ECA" w:rsidRPr="00F245C5" w:rsidRDefault="00C47ECA" w:rsidP="003D02AD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47ECA">
              <w:rPr>
                <w:rFonts w:ascii="Arial" w:hAnsi="Arial" w:cs="Arial"/>
                <w:b/>
              </w:rPr>
              <w:t>75 571.20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94FFB90" w14:textId="77777777" w:rsidR="00C47ECA" w:rsidRPr="00F245C5" w:rsidRDefault="00C47ECA" w:rsidP="003D02AD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C727AC2" w14:textId="77777777" w:rsidR="00C47ECA" w:rsidRPr="00F245C5" w:rsidRDefault="00C47ECA" w:rsidP="003D02AD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C47ECA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C47ECA" w14:paraId="5D15CD51" w14:textId="77777777" w:rsidTr="00CB257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0DFC1" w14:textId="77777777" w:rsidR="00C47ECA" w:rsidRPr="00F245C5" w:rsidRDefault="00C47ECA" w:rsidP="003D02AD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47ECA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47ECA">
              <w:rPr>
                <w:rFonts w:ascii="Arial" w:hAnsi="Arial" w:cs="Arial"/>
              </w:rPr>
              <w:t>worki do przechowywania dokumentów</w:t>
            </w:r>
          </w:p>
          <w:p w14:paraId="4084D82A" w14:textId="77777777" w:rsidR="00C47ECA" w:rsidRPr="00F245C5" w:rsidRDefault="00C47ECA" w:rsidP="003D02AD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C47ECA">
              <w:rPr>
                <w:rFonts w:ascii="Arial" w:hAnsi="Arial" w:cs="Arial"/>
                <w:b/>
              </w:rPr>
              <w:t>Helplast</w:t>
            </w:r>
            <w:proofErr w:type="spellEnd"/>
            <w:r w:rsidRPr="00C47ECA">
              <w:rPr>
                <w:rFonts w:ascii="Arial" w:hAnsi="Arial" w:cs="Arial"/>
                <w:b/>
              </w:rPr>
              <w:t xml:space="preserve"> Bis Joanna </w:t>
            </w:r>
            <w:proofErr w:type="spellStart"/>
            <w:r w:rsidRPr="00C47ECA">
              <w:rPr>
                <w:rFonts w:ascii="Arial" w:hAnsi="Arial" w:cs="Arial"/>
                <w:b/>
              </w:rPr>
              <w:t>Hadasik</w:t>
            </w:r>
            <w:proofErr w:type="spellEnd"/>
          </w:p>
          <w:p w14:paraId="43659036" w14:textId="77777777" w:rsidR="00C47ECA" w:rsidRPr="00F245C5" w:rsidRDefault="00C47ECA" w:rsidP="003D02AD">
            <w:pPr>
              <w:jc w:val="both"/>
              <w:rPr>
                <w:rFonts w:ascii="Arial" w:hAnsi="Arial" w:cs="Arial"/>
                <w:bCs/>
              </w:rPr>
            </w:pPr>
            <w:r w:rsidRPr="00C47ECA">
              <w:rPr>
                <w:rFonts w:ascii="Arial" w:hAnsi="Arial" w:cs="Arial"/>
                <w:bCs/>
              </w:rPr>
              <w:t>ul. Gliwicka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47ECA">
              <w:rPr>
                <w:rFonts w:ascii="Arial" w:hAnsi="Arial" w:cs="Arial"/>
                <w:bCs/>
              </w:rPr>
              <w:t>42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47ECA">
              <w:rPr>
                <w:rFonts w:ascii="Arial" w:hAnsi="Arial" w:cs="Arial"/>
                <w:bCs/>
              </w:rPr>
              <w:t>/a</w:t>
            </w:r>
          </w:p>
          <w:p w14:paraId="2A5A3000" w14:textId="77777777" w:rsidR="00C47ECA" w:rsidRPr="00F245C5" w:rsidRDefault="00C47ECA" w:rsidP="003D02AD">
            <w:pPr>
              <w:jc w:val="both"/>
              <w:rPr>
                <w:rFonts w:ascii="Arial" w:hAnsi="Arial" w:cs="Arial"/>
                <w:bCs/>
              </w:rPr>
            </w:pPr>
            <w:r w:rsidRPr="00C47ECA">
              <w:rPr>
                <w:rFonts w:ascii="Arial" w:hAnsi="Arial" w:cs="Arial"/>
                <w:bCs/>
              </w:rPr>
              <w:t>43-180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C47ECA">
              <w:rPr>
                <w:rFonts w:ascii="Arial" w:hAnsi="Arial" w:cs="Arial"/>
                <w:bCs/>
              </w:rPr>
              <w:t>Orzesze</w:t>
            </w:r>
            <w:proofErr w:type="spellEnd"/>
          </w:p>
          <w:p w14:paraId="60F0354F" w14:textId="77777777" w:rsidR="00C47ECA" w:rsidRPr="00F245C5" w:rsidRDefault="00C47ECA" w:rsidP="003D02AD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47ECA">
              <w:rPr>
                <w:rFonts w:ascii="Arial" w:hAnsi="Arial" w:cs="Arial"/>
                <w:b/>
              </w:rPr>
              <w:t>430.50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A39F236" w14:textId="77777777" w:rsidR="00C47ECA" w:rsidRPr="00F245C5" w:rsidRDefault="00C47ECA" w:rsidP="003D02AD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C0DEBA5" w14:textId="77777777" w:rsidR="00C47ECA" w:rsidRPr="00F245C5" w:rsidRDefault="00C47ECA" w:rsidP="003D02AD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C47ECA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C47ECA" w14:paraId="64553512" w14:textId="77777777" w:rsidTr="00CB257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274FE" w14:textId="77777777" w:rsidR="00C47ECA" w:rsidRPr="00F245C5" w:rsidRDefault="00C47ECA" w:rsidP="003D02AD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C47ECA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47ECA">
              <w:rPr>
                <w:rFonts w:ascii="Arial" w:hAnsi="Arial" w:cs="Arial"/>
              </w:rPr>
              <w:t>worki na zwłoki</w:t>
            </w:r>
          </w:p>
          <w:p w14:paraId="4A29D860" w14:textId="77777777" w:rsidR="003D02AD" w:rsidRPr="00F245C5" w:rsidRDefault="003D02AD" w:rsidP="003D02AD">
            <w:pPr>
              <w:jc w:val="both"/>
              <w:rPr>
                <w:rFonts w:ascii="Arial" w:hAnsi="Arial" w:cs="Arial"/>
                <w:b/>
              </w:rPr>
            </w:pPr>
            <w:r w:rsidRPr="00C47ECA">
              <w:rPr>
                <w:rFonts w:ascii="Arial" w:hAnsi="Arial" w:cs="Arial"/>
                <w:b/>
              </w:rPr>
              <w:t>NAFOL</w:t>
            </w:r>
            <w:r>
              <w:rPr>
                <w:rFonts w:ascii="Arial" w:hAnsi="Arial" w:cs="Arial"/>
                <w:b/>
              </w:rPr>
              <w:t xml:space="preserve"> Dariusz Janiak</w:t>
            </w:r>
          </w:p>
          <w:p w14:paraId="425EA701" w14:textId="77777777" w:rsidR="003D02AD" w:rsidRPr="00F245C5" w:rsidRDefault="003D02AD" w:rsidP="003D02A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</w:t>
            </w:r>
            <w:r w:rsidRPr="00C47ECA">
              <w:rPr>
                <w:rFonts w:ascii="Arial" w:hAnsi="Arial" w:cs="Arial"/>
                <w:bCs/>
              </w:rPr>
              <w:t>iejska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47ECA">
              <w:rPr>
                <w:rFonts w:ascii="Arial" w:hAnsi="Arial" w:cs="Arial"/>
                <w:bCs/>
              </w:rPr>
              <w:t>15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43999D2" w14:textId="77777777" w:rsidR="003D02AD" w:rsidRPr="00F245C5" w:rsidRDefault="003D02AD" w:rsidP="003D02AD">
            <w:pPr>
              <w:jc w:val="both"/>
              <w:rPr>
                <w:rFonts w:ascii="Arial" w:hAnsi="Arial" w:cs="Arial"/>
                <w:bCs/>
              </w:rPr>
            </w:pPr>
            <w:r w:rsidRPr="00C47ECA">
              <w:rPr>
                <w:rFonts w:ascii="Arial" w:hAnsi="Arial" w:cs="Arial"/>
                <w:bCs/>
              </w:rPr>
              <w:t>62-580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47ECA">
              <w:rPr>
                <w:rFonts w:ascii="Arial" w:hAnsi="Arial" w:cs="Arial"/>
                <w:bCs/>
              </w:rPr>
              <w:t>Grodziec</w:t>
            </w:r>
          </w:p>
          <w:p w14:paraId="0D2DEAF2" w14:textId="77777777" w:rsidR="00C47ECA" w:rsidRPr="00F245C5" w:rsidRDefault="00C47ECA" w:rsidP="003D02AD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47ECA">
              <w:rPr>
                <w:rFonts w:ascii="Arial" w:hAnsi="Arial" w:cs="Arial"/>
                <w:b/>
              </w:rPr>
              <w:t>22 047.75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59AF0B3" w14:textId="77777777" w:rsidR="00C47ECA" w:rsidRPr="00F245C5" w:rsidRDefault="00C47ECA" w:rsidP="003D02AD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410D201" w14:textId="77777777" w:rsidR="00C47ECA" w:rsidRPr="00F245C5" w:rsidRDefault="00C47ECA" w:rsidP="003D02AD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C47ECA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C47ECA" w14:paraId="4D4ADAE1" w14:textId="77777777" w:rsidTr="00CB257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1E309" w14:textId="77777777" w:rsidR="00C47ECA" w:rsidRPr="00F245C5" w:rsidRDefault="00C47ECA" w:rsidP="003D02AD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47ECA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47ECA">
              <w:rPr>
                <w:rFonts w:ascii="Arial" w:hAnsi="Arial" w:cs="Arial"/>
              </w:rPr>
              <w:t>worki foliowe</w:t>
            </w:r>
          </w:p>
          <w:p w14:paraId="7BCF8E88" w14:textId="77777777" w:rsidR="00C47ECA" w:rsidRPr="00F245C5" w:rsidRDefault="00C47ECA" w:rsidP="003D02AD">
            <w:pPr>
              <w:jc w:val="both"/>
              <w:rPr>
                <w:rFonts w:ascii="Arial" w:hAnsi="Arial" w:cs="Arial"/>
                <w:b/>
              </w:rPr>
            </w:pPr>
            <w:r w:rsidRPr="00C47ECA">
              <w:rPr>
                <w:rFonts w:ascii="Arial" w:hAnsi="Arial" w:cs="Arial"/>
                <w:b/>
              </w:rPr>
              <w:t>PHU PJM Jacek Augustyniak</w:t>
            </w:r>
          </w:p>
          <w:p w14:paraId="649BF56F" w14:textId="77777777" w:rsidR="00C47ECA" w:rsidRPr="00F245C5" w:rsidRDefault="00C47ECA" w:rsidP="003D02AD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 w:rsidRPr="00C47ECA">
              <w:rPr>
                <w:rFonts w:ascii="Arial" w:hAnsi="Arial" w:cs="Arial"/>
                <w:bCs/>
              </w:rPr>
              <w:t>Nadmeńska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47ECA">
              <w:rPr>
                <w:rFonts w:ascii="Arial" w:hAnsi="Arial" w:cs="Arial"/>
                <w:bCs/>
              </w:rPr>
              <w:t>8P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E23913E" w14:textId="77777777" w:rsidR="00C47ECA" w:rsidRPr="00F245C5" w:rsidRDefault="00C47ECA" w:rsidP="003D02AD">
            <w:pPr>
              <w:jc w:val="both"/>
              <w:rPr>
                <w:rFonts w:ascii="Arial" w:hAnsi="Arial" w:cs="Arial"/>
                <w:bCs/>
              </w:rPr>
            </w:pPr>
            <w:r w:rsidRPr="00C47ECA">
              <w:rPr>
                <w:rFonts w:ascii="Arial" w:hAnsi="Arial" w:cs="Arial"/>
                <w:bCs/>
              </w:rPr>
              <w:t>05-230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47ECA">
              <w:rPr>
                <w:rFonts w:ascii="Arial" w:hAnsi="Arial" w:cs="Arial"/>
                <w:bCs/>
              </w:rPr>
              <w:t>Kobyłka</w:t>
            </w:r>
          </w:p>
          <w:p w14:paraId="4587E345" w14:textId="77777777" w:rsidR="00C47ECA" w:rsidRPr="00F245C5" w:rsidRDefault="00C47ECA" w:rsidP="003D02AD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47ECA">
              <w:rPr>
                <w:rFonts w:ascii="Arial" w:hAnsi="Arial" w:cs="Arial"/>
                <w:b/>
              </w:rPr>
              <w:t>13 977.72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926AF8D" w14:textId="77777777" w:rsidR="00C47ECA" w:rsidRPr="00F245C5" w:rsidRDefault="00C47ECA" w:rsidP="003D02AD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C2973C3" w14:textId="77777777" w:rsidR="00C47ECA" w:rsidRPr="00F245C5" w:rsidRDefault="00C47ECA" w:rsidP="003D02AD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C47ECA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428AC5B1" w14:textId="77777777" w:rsidR="001F3E66" w:rsidRDefault="001F3E66" w:rsidP="003D02AD">
      <w:pPr>
        <w:jc w:val="both"/>
        <w:rPr>
          <w:rFonts w:ascii="Arial" w:hAnsi="Arial" w:cs="Arial"/>
          <w:b/>
          <w:bCs/>
          <w:color w:val="000000"/>
        </w:rPr>
      </w:pPr>
    </w:p>
    <w:p w14:paraId="4BBBB7D0" w14:textId="7E815445" w:rsidR="00A02E94" w:rsidRDefault="00F245C5" w:rsidP="003D02AD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969"/>
        <w:gridCol w:w="2127"/>
        <w:gridCol w:w="1559"/>
      </w:tblGrid>
      <w:tr w:rsidR="00A02E94" w:rsidRPr="001F3E66" w14:paraId="79B1ACB5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878ABD" w14:textId="77777777" w:rsidR="00A02E94" w:rsidRPr="001F3E66" w:rsidRDefault="00F245C5" w:rsidP="003D02AD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bCs/>
                <w:sz w:val="22"/>
                <w:szCs w:val="22"/>
              </w:rPr>
              <w:t>Część</w:t>
            </w:r>
            <w:r w:rsidR="00A02E94" w:rsidRPr="001F3E6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7D7932" w:rsidRPr="001F3E66">
              <w:rPr>
                <w:rFonts w:ascii="Arial" w:hAnsi="Arial" w:cs="Arial"/>
                <w:bCs/>
                <w:sz w:val="22"/>
                <w:szCs w:val="22"/>
              </w:rPr>
              <w:t>zamówienia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E26F3F" w14:textId="77777777" w:rsidR="00A02E94" w:rsidRPr="001F3E66" w:rsidRDefault="007D7932" w:rsidP="003D02AD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D27DA9" w14:textId="77777777" w:rsidR="00A02E94" w:rsidRPr="001F3E66" w:rsidRDefault="007D7932" w:rsidP="003D02AD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K</w:t>
            </w:r>
            <w:r w:rsidR="00A02E94" w:rsidRPr="001F3E66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ryterium - </w:t>
            </w:r>
            <w:r w:rsidRPr="001F3E6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2B7199" w14:textId="77777777" w:rsidR="00A02E94" w:rsidRPr="001F3E66" w:rsidRDefault="00A02E94" w:rsidP="003D02AD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C47ECA" w:rsidRPr="001F3E66" w14:paraId="467EF751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B8973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worki na odpady komunalne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4D79E" w14:textId="77777777" w:rsidR="00C47ECA" w:rsidRPr="001F3E66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Helplast</w:t>
            </w:r>
            <w:proofErr w:type="spellEnd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Bis Joanna </w:t>
            </w:r>
            <w:proofErr w:type="spellStart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Hadasik</w:t>
            </w:r>
            <w:proofErr w:type="spellEnd"/>
          </w:p>
          <w:p w14:paraId="75A0B63E" w14:textId="77777777" w:rsidR="00C47ECA" w:rsidRPr="001F3E66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ul. Gliwicka 42/a</w:t>
            </w:r>
          </w:p>
          <w:p w14:paraId="317C4D74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43-180 </w:t>
            </w:r>
            <w:proofErr w:type="spellStart"/>
            <w:r w:rsidRPr="001F3E66">
              <w:rPr>
                <w:rFonts w:ascii="Arial" w:hAnsi="Arial" w:cs="Arial"/>
                <w:sz w:val="22"/>
                <w:szCs w:val="22"/>
              </w:rPr>
              <w:t>Orzesze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E1B64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B42865" w14:textId="1C5FC325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- 84.73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E6896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84,73</w:t>
            </w:r>
          </w:p>
        </w:tc>
      </w:tr>
      <w:tr w:rsidR="00C47ECA" w:rsidRPr="001F3E66" w14:paraId="1FBBD399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2BA71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worki na odpady komunalne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74DA2" w14:textId="77777777" w:rsidR="00C47ECA" w:rsidRPr="001F3E66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PHU PJM Jacek Augustyniak</w:t>
            </w:r>
          </w:p>
          <w:p w14:paraId="0109E565" w14:textId="77777777" w:rsidR="00C47ECA" w:rsidRPr="001F3E66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F3E66">
              <w:rPr>
                <w:rFonts w:ascii="Arial" w:hAnsi="Arial" w:cs="Arial"/>
                <w:sz w:val="22"/>
                <w:szCs w:val="22"/>
              </w:rPr>
              <w:t>Nadmeńska</w:t>
            </w:r>
            <w:proofErr w:type="spellEnd"/>
            <w:r w:rsidRPr="001F3E66">
              <w:rPr>
                <w:rFonts w:ascii="Arial" w:hAnsi="Arial" w:cs="Arial"/>
                <w:sz w:val="22"/>
                <w:szCs w:val="22"/>
              </w:rPr>
              <w:t xml:space="preserve"> 8P</w:t>
            </w:r>
          </w:p>
          <w:p w14:paraId="73B2073D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05-230 Kobyłka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F0997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CCAE2B" w14:textId="45655372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26224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47ECA" w:rsidRPr="001F3E66" w14:paraId="33708825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16A3B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worki na odpady komunalne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8024D" w14:textId="77777777" w:rsidR="001F3E66" w:rsidRPr="001F3E66" w:rsidRDefault="001F3E66" w:rsidP="001F3E6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F3E66">
              <w:rPr>
                <w:rFonts w:ascii="Arial" w:hAnsi="Arial" w:cs="Arial"/>
                <w:b/>
                <w:sz w:val="22"/>
                <w:szCs w:val="22"/>
              </w:rPr>
              <w:t>NAFOL Dariusz Janiak</w:t>
            </w:r>
          </w:p>
          <w:p w14:paraId="653CFB91" w14:textId="77777777" w:rsidR="001F3E66" w:rsidRPr="001F3E66" w:rsidRDefault="001F3E66" w:rsidP="001F3E6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Cs/>
                <w:sz w:val="22"/>
                <w:szCs w:val="22"/>
              </w:rPr>
              <w:t xml:space="preserve">Wiejska 15 </w:t>
            </w:r>
          </w:p>
          <w:p w14:paraId="613B385A" w14:textId="64507D27" w:rsidR="00C47ECA" w:rsidRPr="001F3E66" w:rsidRDefault="001F3E66" w:rsidP="001F3E6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Cs/>
                <w:sz w:val="22"/>
                <w:szCs w:val="22"/>
              </w:rPr>
              <w:t>62-580 Grodziec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61B47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EDCC35" w14:textId="62D2B6A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- 83.95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FDC3B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83,95</w:t>
            </w:r>
          </w:p>
        </w:tc>
      </w:tr>
      <w:tr w:rsidR="00C47ECA" w:rsidRPr="001F3E66" w14:paraId="0314E914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3BC91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worki na odpady komunalne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611AC" w14:textId="77777777" w:rsidR="00C47ECA" w:rsidRPr="001F3E66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PPHU Marcin Artur Tarczyński</w:t>
            </w:r>
          </w:p>
          <w:p w14:paraId="18E0A4DD" w14:textId="77777777" w:rsidR="00C47ECA" w:rsidRPr="001F3E66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Długosza 6/15</w:t>
            </w:r>
          </w:p>
          <w:p w14:paraId="7D2180A8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99-300 Kutno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CFD6A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51AD16" w14:textId="0AAEF015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- 69.68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9E8CE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69,68</w:t>
            </w:r>
          </w:p>
        </w:tc>
      </w:tr>
      <w:tr w:rsidR="00C47ECA" w:rsidRPr="001F3E66" w14:paraId="37F71E1A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E4742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worki na odpady komunalne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08225" w14:textId="77777777" w:rsidR="00C47ECA" w:rsidRPr="001F3E66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JOBIKO THU Sp. z o.o.</w:t>
            </w:r>
          </w:p>
          <w:p w14:paraId="69CDCE1C" w14:textId="77777777" w:rsidR="00C47ECA" w:rsidRPr="001F3E66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F3E66">
              <w:rPr>
                <w:rFonts w:ascii="Arial" w:hAnsi="Arial" w:cs="Arial"/>
                <w:sz w:val="22"/>
                <w:szCs w:val="22"/>
              </w:rPr>
              <w:t>oś.Wichrowe</w:t>
            </w:r>
            <w:proofErr w:type="spellEnd"/>
            <w:r w:rsidRPr="001F3E66">
              <w:rPr>
                <w:rFonts w:ascii="Arial" w:hAnsi="Arial" w:cs="Arial"/>
                <w:sz w:val="22"/>
                <w:szCs w:val="22"/>
              </w:rPr>
              <w:t xml:space="preserve"> 9</w:t>
            </w:r>
          </w:p>
          <w:p w14:paraId="1768EE01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62,200 Dalki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BB582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7F4A12" w14:textId="3591461E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- 59.21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966BC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59,21</w:t>
            </w:r>
          </w:p>
        </w:tc>
      </w:tr>
      <w:tr w:rsidR="00C47ECA" w:rsidRPr="001F3E66" w14:paraId="5C10780C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AA330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worki na odpady komunalne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336D0" w14:textId="77777777" w:rsidR="00C47ECA" w:rsidRPr="001F3E66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Rusoccy</w:t>
            </w:r>
            <w:proofErr w:type="spellEnd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93AA340" w14:textId="77777777" w:rsidR="00C47ECA" w:rsidRPr="001F3E66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Zosin 2</w:t>
            </w:r>
          </w:p>
          <w:p w14:paraId="0995B85A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87-731 Waganiec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4C461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CE0FF7" w14:textId="618A2330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74435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C47ECA" w:rsidRPr="001F3E66" w14:paraId="59625AF8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A598B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worki na odpady komunalne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A2CFF" w14:textId="77777777" w:rsidR="00C47ECA" w:rsidRPr="001F3E66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Firma LONA Ilona Nowak</w:t>
            </w:r>
          </w:p>
          <w:p w14:paraId="308D0416" w14:textId="77777777" w:rsidR="00C47ECA" w:rsidRPr="001F3E66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Główna 103</w:t>
            </w:r>
          </w:p>
          <w:p w14:paraId="2CE2847A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41-508 Chorzów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C168E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0116EA" w14:textId="199E6BD9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8B347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C47ECA" w:rsidRPr="001F3E66" w14:paraId="52ED3B31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8D46E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2 - worki na odpady medyczne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A4EDC" w14:textId="77777777" w:rsidR="00C47ECA" w:rsidRPr="001F3E66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Helplast</w:t>
            </w:r>
            <w:proofErr w:type="spellEnd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Bis Joanna </w:t>
            </w:r>
            <w:proofErr w:type="spellStart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Hadasik</w:t>
            </w:r>
            <w:proofErr w:type="spellEnd"/>
          </w:p>
          <w:p w14:paraId="4C803207" w14:textId="77777777" w:rsidR="00C47ECA" w:rsidRPr="001F3E66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ul. Gliwicka 42/a</w:t>
            </w:r>
          </w:p>
          <w:p w14:paraId="6D0C03CB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43-180 </w:t>
            </w:r>
            <w:proofErr w:type="spellStart"/>
            <w:r w:rsidRPr="001F3E66">
              <w:rPr>
                <w:rFonts w:ascii="Arial" w:hAnsi="Arial" w:cs="Arial"/>
                <w:sz w:val="22"/>
                <w:szCs w:val="22"/>
              </w:rPr>
              <w:t>Orzesze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909FF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FA6701" w14:textId="181A44AB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- 75.25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E4657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75,25</w:t>
            </w:r>
          </w:p>
        </w:tc>
      </w:tr>
      <w:tr w:rsidR="00C47ECA" w:rsidRPr="001F3E66" w14:paraId="3A7EC4C2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4A5FF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2 - worki na odpady medyczne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7DDE2" w14:textId="77777777" w:rsidR="001F3E66" w:rsidRPr="001F3E66" w:rsidRDefault="001F3E66" w:rsidP="001F3E6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F3E66">
              <w:rPr>
                <w:rFonts w:ascii="Arial" w:hAnsi="Arial" w:cs="Arial"/>
                <w:b/>
                <w:sz w:val="22"/>
                <w:szCs w:val="22"/>
              </w:rPr>
              <w:t>NAFOL Dariusz Janiak</w:t>
            </w:r>
          </w:p>
          <w:p w14:paraId="4DA7DE79" w14:textId="77777777" w:rsidR="001F3E66" w:rsidRPr="001F3E66" w:rsidRDefault="001F3E66" w:rsidP="001F3E6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Cs/>
                <w:sz w:val="22"/>
                <w:szCs w:val="22"/>
              </w:rPr>
              <w:t xml:space="preserve">Wiejska 15 </w:t>
            </w:r>
          </w:p>
          <w:p w14:paraId="27E41A40" w14:textId="19B7F165" w:rsidR="00C47ECA" w:rsidRPr="001F3E66" w:rsidRDefault="001F3E66" w:rsidP="001F3E6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Cs/>
                <w:sz w:val="22"/>
                <w:szCs w:val="22"/>
              </w:rPr>
              <w:t>62-580 Grodziec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B7368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CFBF92" w14:textId="1DFD809B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53853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47ECA" w:rsidRPr="001F3E66" w14:paraId="73BA458F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F22F1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2 - worki na odpady medyczne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C3092" w14:textId="77777777" w:rsidR="00C47ECA" w:rsidRPr="001F3E66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PPHU Marcin Artur Tarczyński</w:t>
            </w:r>
          </w:p>
          <w:p w14:paraId="4FE033A5" w14:textId="77777777" w:rsidR="00C47ECA" w:rsidRPr="001F3E66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Długosza 6/15</w:t>
            </w:r>
          </w:p>
          <w:p w14:paraId="672A1C47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99-300 Kutno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32A7D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8BB9BE" w14:textId="00C71FFF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- 91.21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181B7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91,21</w:t>
            </w:r>
          </w:p>
        </w:tc>
      </w:tr>
      <w:tr w:rsidR="00C47ECA" w:rsidRPr="001F3E66" w14:paraId="6215F64D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B775C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2 - worki na odpady medyczne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EDA5D" w14:textId="77777777" w:rsidR="00C47ECA" w:rsidRPr="001F3E66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PHU PJM Jacek Augustyniak</w:t>
            </w:r>
          </w:p>
          <w:p w14:paraId="5C3C08BC" w14:textId="77777777" w:rsidR="00C47ECA" w:rsidRPr="001F3E66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F3E66">
              <w:rPr>
                <w:rFonts w:ascii="Arial" w:hAnsi="Arial" w:cs="Arial"/>
                <w:sz w:val="22"/>
                <w:szCs w:val="22"/>
              </w:rPr>
              <w:t>Nadmeńska</w:t>
            </w:r>
            <w:proofErr w:type="spellEnd"/>
            <w:r w:rsidRPr="001F3E66">
              <w:rPr>
                <w:rFonts w:ascii="Arial" w:hAnsi="Arial" w:cs="Arial"/>
                <w:sz w:val="22"/>
                <w:szCs w:val="22"/>
              </w:rPr>
              <w:t xml:space="preserve"> 8P</w:t>
            </w:r>
          </w:p>
          <w:p w14:paraId="06280452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05-230 Kobyłka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3F316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3A601B" w14:textId="4A21E7BC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- 89.43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5CCFF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89,43</w:t>
            </w:r>
          </w:p>
        </w:tc>
      </w:tr>
      <w:tr w:rsidR="00C47ECA" w:rsidRPr="001F3E66" w14:paraId="60792DA8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6D37E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3 - worki do przechowywania dokumentów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C92B7" w14:textId="77777777" w:rsidR="00C47ECA" w:rsidRPr="001F3E66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Helplast</w:t>
            </w:r>
            <w:proofErr w:type="spellEnd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Bis Joanna </w:t>
            </w:r>
            <w:proofErr w:type="spellStart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Hadasik</w:t>
            </w:r>
            <w:proofErr w:type="spellEnd"/>
          </w:p>
          <w:p w14:paraId="26D55FC2" w14:textId="77777777" w:rsidR="00C47ECA" w:rsidRPr="001F3E66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ul. Gliwicka 42/a</w:t>
            </w:r>
          </w:p>
          <w:p w14:paraId="62C750D1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43-180 </w:t>
            </w:r>
            <w:proofErr w:type="spellStart"/>
            <w:r w:rsidRPr="001F3E66">
              <w:rPr>
                <w:rFonts w:ascii="Arial" w:hAnsi="Arial" w:cs="Arial"/>
                <w:sz w:val="22"/>
                <w:szCs w:val="22"/>
              </w:rPr>
              <w:t>Orzesze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77983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745CBC" w14:textId="25515A0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666F8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47ECA" w:rsidRPr="001F3E66" w14:paraId="3330E87F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95FB9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lastRenderedPageBreak/>
              <w:t>3 - worki do przechowywania dokumentów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9FFF1" w14:textId="77777777" w:rsidR="00C47ECA" w:rsidRPr="001F3E66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PPHU Marcin Artur Tarczyński</w:t>
            </w:r>
          </w:p>
          <w:p w14:paraId="7D1CA22E" w14:textId="77777777" w:rsidR="00C47ECA" w:rsidRPr="001F3E66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Długosza 6/15</w:t>
            </w:r>
          </w:p>
          <w:p w14:paraId="4E86B28D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99-300 Kutno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720DE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07C9E2C" w14:textId="7CFD6E8D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- 97.22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CB461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97,22</w:t>
            </w:r>
          </w:p>
        </w:tc>
      </w:tr>
      <w:tr w:rsidR="00C47ECA" w:rsidRPr="001F3E66" w14:paraId="244FC91F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42241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3 - worki do przechowywania dokumentów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B0CB6" w14:textId="77777777" w:rsidR="001F3E66" w:rsidRPr="001F3E66" w:rsidRDefault="001F3E66" w:rsidP="001F3E6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F3E66">
              <w:rPr>
                <w:rFonts w:ascii="Arial" w:hAnsi="Arial" w:cs="Arial"/>
                <w:b/>
                <w:sz w:val="22"/>
                <w:szCs w:val="22"/>
              </w:rPr>
              <w:t>NAFOL Dariusz Janiak</w:t>
            </w:r>
          </w:p>
          <w:p w14:paraId="5FA39727" w14:textId="77777777" w:rsidR="001F3E66" w:rsidRPr="001F3E66" w:rsidRDefault="001F3E66" w:rsidP="001F3E6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Cs/>
                <w:sz w:val="22"/>
                <w:szCs w:val="22"/>
              </w:rPr>
              <w:t xml:space="preserve">Wiejska 15 </w:t>
            </w:r>
          </w:p>
          <w:p w14:paraId="63F9F878" w14:textId="4257E78C" w:rsidR="00C47ECA" w:rsidRPr="001F3E66" w:rsidRDefault="001F3E66" w:rsidP="001F3E6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Cs/>
                <w:sz w:val="22"/>
                <w:szCs w:val="22"/>
              </w:rPr>
              <w:t>62-580 Grodziec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F688D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7BDECB0" w14:textId="5804B20C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- 87.50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DCE4B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87,50</w:t>
            </w:r>
          </w:p>
        </w:tc>
      </w:tr>
      <w:tr w:rsidR="00C47ECA" w:rsidRPr="001F3E66" w14:paraId="52442F1F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374BE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3 - worki do przechowywania dokumentów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265A0" w14:textId="77777777" w:rsidR="00C47ECA" w:rsidRPr="001F3E66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Firma LONA Ilona Nowak</w:t>
            </w:r>
          </w:p>
          <w:p w14:paraId="3F01ABB4" w14:textId="77777777" w:rsidR="00C47ECA" w:rsidRPr="001F3E66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Główna 103</w:t>
            </w:r>
          </w:p>
          <w:p w14:paraId="3E24E68B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41-508 Chorzów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19A61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8AD2748" w14:textId="00CABC2C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8C542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C47ECA" w:rsidRPr="001F3E66" w14:paraId="08766915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0904E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4 - worki na zwłoki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CC43A" w14:textId="77777777" w:rsidR="00C47ECA" w:rsidRPr="001F3E66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Polska Grupa Dźwigowa Sp. z o.o.</w:t>
            </w:r>
          </w:p>
          <w:p w14:paraId="1E4087EA" w14:textId="77777777" w:rsidR="00C47ECA" w:rsidRPr="001F3E66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Jarosławska 17/E</w:t>
            </w:r>
          </w:p>
          <w:p w14:paraId="2CAAE13E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61-321 Poznań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AC3E0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8FDB12" w14:textId="5EAC767F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- 92.21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40952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92,21</w:t>
            </w:r>
          </w:p>
        </w:tc>
      </w:tr>
      <w:tr w:rsidR="00C47ECA" w:rsidRPr="001F3E66" w14:paraId="71CE7F26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9F962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4 - worki na zwłoki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10BA1" w14:textId="77777777" w:rsidR="00C47ECA" w:rsidRPr="001F3E66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Helplast</w:t>
            </w:r>
            <w:proofErr w:type="spellEnd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Bis Joanna </w:t>
            </w:r>
            <w:proofErr w:type="spellStart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Hadasik</w:t>
            </w:r>
            <w:proofErr w:type="spellEnd"/>
          </w:p>
          <w:p w14:paraId="5EB7EFF6" w14:textId="77777777" w:rsidR="00C47ECA" w:rsidRPr="001F3E66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ul. Gliwicka 42/a</w:t>
            </w:r>
          </w:p>
          <w:p w14:paraId="517D8D5A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43-180 </w:t>
            </w:r>
            <w:proofErr w:type="spellStart"/>
            <w:r w:rsidRPr="001F3E66">
              <w:rPr>
                <w:rFonts w:ascii="Arial" w:hAnsi="Arial" w:cs="Arial"/>
                <w:sz w:val="22"/>
                <w:szCs w:val="22"/>
              </w:rPr>
              <w:t>Orzesze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45C7A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A49F7E" w14:textId="644924C4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- 89.18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790E5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89,18</w:t>
            </w:r>
          </w:p>
        </w:tc>
      </w:tr>
      <w:tr w:rsidR="00C47ECA" w:rsidRPr="001F3E66" w14:paraId="1C9C26BE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0CC78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4 - worki na zwłoki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D77A9" w14:textId="77777777" w:rsidR="001F3E66" w:rsidRPr="001F3E66" w:rsidRDefault="001F3E66" w:rsidP="001F3E6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F3E66">
              <w:rPr>
                <w:rFonts w:ascii="Arial" w:hAnsi="Arial" w:cs="Arial"/>
                <w:b/>
                <w:sz w:val="22"/>
                <w:szCs w:val="22"/>
              </w:rPr>
              <w:t>NAFOL Dariusz Janiak</w:t>
            </w:r>
          </w:p>
          <w:p w14:paraId="154481DD" w14:textId="77777777" w:rsidR="001F3E66" w:rsidRPr="001F3E66" w:rsidRDefault="001F3E66" w:rsidP="001F3E6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Cs/>
                <w:sz w:val="22"/>
                <w:szCs w:val="22"/>
              </w:rPr>
              <w:t xml:space="preserve">Wiejska 15 </w:t>
            </w:r>
          </w:p>
          <w:p w14:paraId="1D3BA76B" w14:textId="4C542697" w:rsidR="00C47ECA" w:rsidRPr="001F3E66" w:rsidRDefault="001F3E66" w:rsidP="001F3E6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Cs/>
                <w:sz w:val="22"/>
                <w:szCs w:val="22"/>
              </w:rPr>
              <w:t>62-580 Grodziec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45EFD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926B79" w14:textId="592C960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1ABE4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47ECA" w:rsidRPr="001F3E66" w14:paraId="1FC39148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7037E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4 - worki na zwłoki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DC2A7" w14:textId="77777777" w:rsidR="00C47ECA" w:rsidRPr="001F3E66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PPHU Marcin Artur Tarczyński</w:t>
            </w:r>
          </w:p>
          <w:p w14:paraId="52415E41" w14:textId="77777777" w:rsidR="00C47ECA" w:rsidRPr="001F3E66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Długosza 6/15</w:t>
            </w:r>
          </w:p>
          <w:p w14:paraId="30C9B86F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99-300 Kutno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3EFB1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5B5457A" w14:textId="573CDE95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- 93.73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73A47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93,73</w:t>
            </w:r>
          </w:p>
        </w:tc>
      </w:tr>
      <w:tr w:rsidR="00C47ECA" w:rsidRPr="001F3E66" w14:paraId="0D675795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948AE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4 - worki na zwłoki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606A9" w14:textId="77777777" w:rsidR="00C47ECA" w:rsidRPr="001F3E66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Firma </w:t>
            </w:r>
            <w:proofErr w:type="spellStart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Ciefol</w:t>
            </w:r>
            <w:proofErr w:type="spellEnd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Grzegorz Ciesielski</w:t>
            </w:r>
          </w:p>
          <w:p w14:paraId="004A7E3B" w14:textId="77777777" w:rsidR="00C47ECA" w:rsidRPr="001F3E66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Słowackiego 106</w:t>
            </w:r>
          </w:p>
          <w:p w14:paraId="44D94239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97-500 Radomsko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11E23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CE65AA" w14:textId="447F32EA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- 88.52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F14A1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88,52</w:t>
            </w:r>
          </w:p>
        </w:tc>
      </w:tr>
      <w:tr w:rsidR="00C47ECA" w:rsidRPr="001F3E66" w14:paraId="3D46D962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7A29B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4 - worki na zwłoki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5E5FB" w14:textId="77777777" w:rsidR="00C47ECA" w:rsidRPr="001F3E66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o.o. S.K.A.</w:t>
            </w:r>
          </w:p>
          <w:p w14:paraId="6894A792" w14:textId="77777777" w:rsidR="00C47ECA" w:rsidRPr="001F3E66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Browarowa 21</w:t>
            </w:r>
          </w:p>
          <w:p w14:paraId="29ED80A1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43-100 Tychy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46AB2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6C6C3E" w14:textId="177E0A78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15280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C47ECA" w:rsidRPr="001F3E66" w14:paraId="65E9C650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E591E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4 - worki na zwłoki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DCFE7" w14:textId="77777777" w:rsidR="00C47ECA" w:rsidRPr="001F3E66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49DC25D" w14:textId="77777777" w:rsidR="00C47ECA" w:rsidRPr="001F3E66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Kazimierzowska 46/48/35</w:t>
            </w:r>
          </w:p>
          <w:p w14:paraId="33361D69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02-546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1F49D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1324C1" w14:textId="7C5E04FA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5D142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C47ECA" w:rsidRPr="001F3E66" w14:paraId="484066D7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9D649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4 - worki na zwłoki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E8595" w14:textId="77777777" w:rsidR="00C47ECA" w:rsidRPr="001F3E66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Firma LONA Ilona Nowak</w:t>
            </w:r>
          </w:p>
          <w:p w14:paraId="0E67A7E2" w14:textId="77777777" w:rsidR="00C47ECA" w:rsidRPr="001F3E66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Główna 103</w:t>
            </w:r>
          </w:p>
          <w:p w14:paraId="39A03B3B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41-508 Chorzów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B5476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0D0DC4" w14:textId="06420660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5EF0C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C47ECA" w:rsidRPr="001F3E66" w14:paraId="1B205D6F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2AE2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5 - worki foliowe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805B5" w14:textId="77777777" w:rsidR="00C47ECA" w:rsidRPr="001F3E66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Helplast</w:t>
            </w:r>
            <w:proofErr w:type="spellEnd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Bis Joanna </w:t>
            </w:r>
            <w:proofErr w:type="spellStart"/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Hadasik</w:t>
            </w:r>
            <w:proofErr w:type="spellEnd"/>
          </w:p>
          <w:p w14:paraId="3F1FAFEB" w14:textId="77777777" w:rsidR="00C47ECA" w:rsidRPr="001F3E66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ul. Gliwicka 42/a</w:t>
            </w:r>
          </w:p>
          <w:p w14:paraId="3DACA8EE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43-180 </w:t>
            </w:r>
            <w:proofErr w:type="spellStart"/>
            <w:r w:rsidRPr="001F3E66">
              <w:rPr>
                <w:rFonts w:ascii="Arial" w:hAnsi="Arial" w:cs="Arial"/>
                <w:sz w:val="22"/>
                <w:szCs w:val="22"/>
              </w:rPr>
              <w:t>Orzesze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C9808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D99525" w14:textId="1DE40691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- 67.74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B6862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67,74</w:t>
            </w:r>
          </w:p>
        </w:tc>
      </w:tr>
      <w:tr w:rsidR="00C47ECA" w:rsidRPr="001F3E66" w14:paraId="431C6E66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D191B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5 - worki foliowe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8F9F9" w14:textId="77777777" w:rsidR="00C47ECA" w:rsidRPr="001F3E66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PHU PJM Jacek Augustyniak</w:t>
            </w:r>
          </w:p>
          <w:p w14:paraId="078AA525" w14:textId="77777777" w:rsidR="00C47ECA" w:rsidRPr="001F3E66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F3E66">
              <w:rPr>
                <w:rFonts w:ascii="Arial" w:hAnsi="Arial" w:cs="Arial"/>
                <w:sz w:val="22"/>
                <w:szCs w:val="22"/>
              </w:rPr>
              <w:t>Nadmeńska</w:t>
            </w:r>
            <w:proofErr w:type="spellEnd"/>
            <w:r w:rsidRPr="001F3E66">
              <w:rPr>
                <w:rFonts w:ascii="Arial" w:hAnsi="Arial" w:cs="Arial"/>
                <w:sz w:val="22"/>
                <w:szCs w:val="22"/>
              </w:rPr>
              <w:t xml:space="preserve"> 8P</w:t>
            </w:r>
          </w:p>
          <w:p w14:paraId="6CEE2E31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05-230 Kobyłka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C3281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6EFF05" w14:textId="5CC13CF4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A27FA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47ECA" w:rsidRPr="001F3E66" w14:paraId="01A89D89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40AF5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5 - worki foliowe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532EB" w14:textId="77777777" w:rsidR="00C47ECA" w:rsidRPr="001F3E66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PPHU Marcin Artur Tarczyński</w:t>
            </w:r>
          </w:p>
          <w:p w14:paraId="76DF3A02" w14:textId="77777777" w:rsidR="00C47ECA" w:rsidRPr="001F3E66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Długosza 6/15</w:t>
            </w:r>
          </w:p>
          <w:p w14:paraId="6CC15A5B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99-300 Kutno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53651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B44A2C" w14:textId="123A8536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- 53.62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E503A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53,62</w:t>
            </w:r>
          </w:p>
        </w:tc>
      </w:tr>
      <w:tr w:rsidR="00C47ECA" w:rsidRPr="001F3E66" w14:paraId="0358255D" w14:textId="77777777" w:rsidTr="00E87B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049CA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5 - worki foliowe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BACFD" w14:textId="77777777" w:rsidR="00C47ECA" w:rsidRPr="001F3E66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E66">
              <w:rPr>
                <w:rFonts w:ascii="Arial" w:hAnsi="Arial" w:cs="Arial"/>
                <w:b/>
                <w:bCs/>
                <w:sz w:val="22"/>
                <w:szCs w:val="22"/>
              </w:rPr>
              <w:t>NAFOL</w:t>
            </w:r>
          </w:p>
          <w:p w14:paraId="24F84CB7" w14:textId="77777777" w:rsidR="00C47ECA" w:rsidRPr="001F3E66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wiejska 15</w:t>
            </w:r>
          </w:p>
          <w:p w14:paraId="64A3C40C" w14:textId="77777777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62-580 Grodziec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21973" w14:textId="77777777" w:rsidR="00E87B8F" w:rsidRDefault="00E87B8F" w:rsidP="003D02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A4E9B5" w14:textId="4AD1A920" w:rsidR="00C47ECA" w:rsidRPr="001F3E66" w:rsidRDefault="00C47ECA" w:rsidP="003D02A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>1 - Cena - 48.76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6AD6E" w14:textId="77777777" w:rsidR="00C47ECA" w:rsidRPr="001F3E66" w:rsidRDefault="00C47ECA" w:rsidP="003D02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E66">
              <w:rPr>
                <w:rFonts w:ascii="Arial" w:hAnsi="Arial" w:cs="Arial"/>
                <w:sz w:val="22"/>
                <w:szCs w:val="22"/>
              </w:rPr>
              <w:t xml:space="preserve">  48,76</w:t>
            </w:r>
          </w:p>
        </w:tc>
      </w:tr>
    </w:tbl>
    <w:p w14:paraId="679E1070" w14:textId="77777777" w:rsidR="00A02E94" w:rsidRDefault="00A02E94" w:rsidP="003D02AD">
      <w:pPr>
        <w:jc w:val="both"/>
        <w:rPr>
          <w:rFonts w:ascii="Arial" w:hAnsi="Arial" w:cs="Arial"/>
          <w:color w:val="000000"/>
        </w:rPr>
      </w:pPr>
    </w:p>
    <w:p w14:paraId="35E9869C" w14:textId="77777777" w:rsidR="00A02E94" w:rsidRDefault="00A02E94" w:rsidP="003D02AD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3DC096CE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ADDD40E" w14:textId="77777777" w:rsidR="00A02E94" w:rsidRPr="007D7932" w:rsidRDefault="00A02E94" w:rsidP="003D02AD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B1CFE92" w14:textId="77777777" w:rsidR="00A02E94" w:rsidRPr="007D7932" w:rsidRDefault="00A02E94" w:rsidP="003D02AD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25EE693" w14:textId="77777777" w:rsidR="00A02E94" w:rsidRPr="007D7932" w:rsidRDefault="00A02E94" w:rsidP="003D02AD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C47ECA" w14:paraId="2C4A66F8" w14:textId="77777777" w:rsidTr="00CB257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0662AFD" w14:textId="77777777" w:rsidR="00C47ECA" w:rsidRPr="007D7932" w:rsidRDefault="00C47ECA" w:rsidP="003D02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A8BF0B3" w14:textId="77777777" w:rsidR="00C47ECA" w:rsidRPr="007D7932" w:rsidRDefault="00C47ECA" w:rsidP="003D02A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C47ECA">
              <w:rPr>
                <w:rFonts w:ascii="Arial" w:hAnsi="Arial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C47EC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47ECA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C47EC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o.o. S.K.A.</w:t>
            </w:r>
          </w:p>
          <w:p w14:paraId="359DACC3" w14:textId="77777777" w:rsidR="00C47ECA" w:rsidRPr="007D7932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t>Browarowa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7ECA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CF99558" w14:textId="77777777" w:rsidR="00C47ECA" w:rsidRPr="007D7932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7ECA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DE34F60" w14:textId="77777777" w:rsidR="00C47ECA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t>Oferta odrzucona w zadaniu 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82585C">
              <w:rPr>
                <w:rFonts w:ascii="Arial" w:hAnsi="Arial" w:cs="Arial"/>
                <w:bCs/>
                <w:sz w:val="22"/>
                <w:szCs w:val="22"/>
              </w:rPr>
              <w:t>Art. 226 ust. 1 pkt 2 lit. c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468D9D5" w14:textId="77777777" w:rsidR="00C47ECA" w:rsidRPr="0013621B" w:rsidRDefault="00C47ECA" w:rsidP="003D02AD">
            <w:pPr>
              <w:rPr>
                <w:rFonts w:ascii="Arial" w:hAnsi="Arial" w:cs="Arial"/>
                <w:sz w:val="12"/>
                <w:szCs w:val="12"/>
              </w:rPr>
            </w:pPr>
          </w:p>
          <w:p w14:paraId="2579B6EB" w14:textId="77777777" w:rsidR="00C47ECA" w:rsidRPr="007D7932" w:rsidRDefault="00C47ECA" w:rsidP="003D02AD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496B167C" w14:textId="721FC26B" w:rsidR="00C47ECA" w:rsidRPr="007D7932" w:rsidRDefault="0082585C" w:rsidP="008258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Zgodnie z pkt. 9.1 SWZ Zamawiający wymagał złożenia </w:t>
            </w:r>
            <w:r w:rsidRPr="0082585C">
              <w:rPr>
                <w:rFonts w:ascii="Arial" w:hAnsi="Arial" w:cs="Arial"/>
              </w:rPr>
              <w:t>folderów, ulotek lub kart katalogowych</w:t>
            </w:r>
            <w:r w:rsidRPr="002F5DE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do każdego zadania (pozycji). Wykonawca nie przedstawił ich.</w:t>
            </w:r>
          </w:p>
        </w:tc>
      </w:tr>
      <w:tr w:rsidR="0082585C" w14:paraId="514C0DD4" w14:textId="77777777" w:rsidTr="00CB257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D5CFC5B" w14:textId="77777777" w:rsidR="0082585C" w:rsidRPr="007D7932" w:rsidRDefault="0082585C" w:rsidP="008258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349F4BE" w14:textId="77777777" w:rsidR="0082585C" w:rsidRPr="007D7932" w:rsidRDefault="0082585C" w:rsidP="008258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C47ECA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C47EC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73EF404" w14:textId="77777777" w:rsidR="0082585C" w:rsidRPr="007D7932" w:rsidRDefault="0082585C" w:rsidP="0082585C">
            <w:pPr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7ECA">
              <w:rPr>
                <w:rFonts w:ascii="Arial" w:hAnsi="Arial" w:cs="Arial"/>
                <w:sz w:val="22"/>
                <w:szCs w:val="22"/>
              </w:rPr>
              <w:t>46/48/35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52412E0" w14:textId="77777777" w:rsidR="0082585C" w:rsidRPr="007D7932" w:rsidRDefault="0082585C" w:rsidP="0082585C">
            <w:pPr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7EC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098005B" w14:textId="77777777" w:rsidR="0082585C" w:rsidRDefault="0082585C" w:rsidP="0082585C">
            <w:pPr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t>Oferta odrzucona w zadaniu 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82585C">
              <w:rPr>
                <w:rFonts w:ascii="Arial" w:hAnsi="Arial" w:cs="Arial"/>
                <w:bCs/>
                <w:sz w:val="22"/>
                <w:szCs w:val="22"/>
              </w:rPr>
              <w:t>Art. 226 ust. 1 pkt 2 lit. c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25276E7" w14:textId="77777777" w:rsidR="0082585C" w:rsidRPr="0013621B" w:rsidRDefault="0082585C" w:rsidP="0082585C">
            <w:pPr>
              <w:rPr>
                <w:rFonts w:ascii="Arial" w:hAnsi="Arial" w:cs="Arial"/>
                <w:sz w:val="12"/>
                <w:szCs w:val="12"/>
              </w:rPr>
            </w:pPr>
          </w:p>
          <w:p w14:paraId="60A86DF5" w14:textId="77777777" w:rsidR="0082585C" w:rsidRPr="007D7932" w:rsidRDefault="0082585C" w:rsidP="0082585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7F8DD3B" w14:textId="388F3B87" w:rsidR="0082585C" w:rsidRPr="0082585C" w:rsidRDefault="0082585C" w:rsidP="008258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Zgodnie z pkt. 9.1 SWZ Zamawiający wymagał złożenia </w:t>
            </w:r>
            <w:r w:rsidRPr="0082585C">
              <w:rPr>
                <w:rFonts w:ascii="Arial" w:hAnsi="Arial" w:cs="Arial"/>
              </w:rPr>
              <w:t>folderów, ulotek lub kart katalogowych</w:t>
            </w:r>
            <w:r w:rsidRPr="002F5DE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do każdego zadania (pozycji). Wykonawca nie przedstawił ich.</w:t>
            </w:r>
          </w:p>
        </w:tc>
      </w:tr>
      <w:tr w:rsidR="0082585C" w14:paraId="0D941140" w14:textId="77777777" w:rsidTr="00CB257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DBB5F58" w14:textId="77777777" w:rsidR="0082585C" w:rsidRPr="007D7932" w:rsidRDefault="0082585C" w:rsidP="008258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845B14C" w14:textId="77777777" w:rsidR="0082585C" w:rsidRPr="007D7932" w:rsidRDefault="0082585C" w:rsidP="008258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C47ECA">
              <w:rPr>
                <w:rFonts w:ascii="Arial" w:hAnsi="Arial" w:cs="Arial"/>
                <w:b/>
                <w:bCs/>
                <w:sz w:val="22"/>
                <w:szCs w:val="22"/>
              </w:rPr>
              <w:t>Rusoccy</w:t>
            </w:r>
            <w:proofErr w:type="spellEnd"/>
            <w:r w:rsidRPr="00C47EC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4AF940A" w14:textId="77777777" w:rsidR="0082585C" w:rsidRPr="007D7932" w:rsidRDefault="0082585C" w:rsidP="0082585C">
            <w:pPr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t>Zosin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7ECA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ECF1EE5" w14:textId="77777777" w:rsidR="0082585C" w:rsidRPr="007D7932" w:rsidRDefault="0082585C" w:rsidP="0082585C">
            <w:pPr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t>87-731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7ECA">
              <w:rPr>
                <w:rFonts w:ascii="Arial" w:hAnsi="Arial" w:cs="Arial"/>
                <w:sz w:val="22"/>
                <w:szCs w:val="22"/>
              </w:rPr>
              <w:t>Waganiec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05217DE" w14:textId="7D1184B9" w:rsidR="0082585C" w:rsidRDefault="0082585C" w:rsidP="0082585C">
            <w:pPr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t xml:space="preserve">Oferta odrzucona w zadaniu </w:t>
            </w:r>
            <w:r w:rsidR="001F1A8B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82585C">
              <w:rPr>
                <w:rFonts w:ascii="Arial" w:hAnsi="Arial" w:cs="Arial"/>
                <w:bCs/>
                <w:sz w:val="22"/>
                <w:szCs w:val="22"/>
              </w:rPr>
              <w:t>Art. 226 ust. 1 pkt 2 lit. c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86A7DC1" w14:textId="77777777" w:rsidR="0082585C" w:rsidRPr="0013621B" w:rsidRDefault="0082585C" w:rsidP="0082585C">
            <w:pPr>
              <w:rPr>
                <w:rFonts w:ascii="Arial" w:hAnsi="Arial" w:cs="Arial"/>
                <w:sz w:val="12"/>
                <w:szCs w:val="12"/>
              </w:rPr>
            </w:pPr>
          </w:p>
          <w:p w14:paraId="28675AB6" w14:textId="77777777" w:rsidR="0082585C" w:rsidRPr="007D7932" w:rsidRDefault="0082585C" w:rsidP="0082585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0DD7097F" w14:textId="200FCCDD" w:rsidR="0082585C" w:rsidRPr="0082585C" w:rsidRDefault="0082585C" w:rsidP="008258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Zgodnie z pkt. 9.1 SWZ Zamawiający wymagał złożenia </w:t>
            </w:r>
            <w:r w:rsidRPr="0082585C">
              <w:rPr>
                <w:rFonts w:ascii="Arial" w:hAnsi="Arial" w:cs="Arial"/>
              </w:rPr>
              <w:t>folderów, ulotek lub kart katalogowych</w:t>
            </w:r>
            <w:r w:rsidRPr="002F5DE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do każdego zadania (pozycji). Wykonawca nie przedstawił ich.</w:t>
            </w:r>
          </w:p>
        </w:tc>
      </w:tr>
      <w:tr w:rsidR="0082585C" w14:paraId="407B023F" w14:textId="77777777" w:rsidTr="00CB257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4667C00" w14:textId="77777777" w:rsidR="0082585C" w:rsidRPr="007D7932" w:rsidRDefault="0082585C" w:rsidP="008258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AAFC4DE" w14:textId="77777777" w:rsidR="0082585C" w:rsidRPr="007D7932" w:rsidRDefault="0082585C" w:rsidP="008258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47ECA">
              <w:rPr>
                <w:rFonts w:ascii="Arial" w:hAnsi="Arial" w:cs="Arial"/>
                <w:b/>
                <w:bCs/>
                <w:sz w:val="22"/>
                <w:szCs w:val="22"/>
              </w:rPr>
              <w:t>Firma LONA Ilona Nowak</w:t>
            </w:r>
          </w:p>
          <w:p w14:paraId="742073AE" w14:textId="77777777" w:rsidR="0082585C" w:rsidRPr="007D7932" w:rsidRDefault="0082585C" w:rsidP="0082585C">
            <w:pPr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t>Główna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7ECA">
              <w:rPr>
                <w:rFonts w:ascii="Arial" w:hAnsi="Arial" w:cs="Arial"/>
                <w:sz w:val="22"/>
                <w:szCs w:val="22"/>
              </w:rPr>
              <w:t>103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C02BDCB" w14:textId="77777777" w:rsidR="0082585C" w:rsidRPr="007D7932" w:rsidRDefault="0082585C" w:rsidP="0082585C">
            <w:pPr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t>41-508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7ECA">
              <w:rPr>
                <w:rFonts w:ascii="Arial" w:hAnsi="Arial" w:cs="Arial"/>
                <w:sz w:val="22"/>
                <w:szCs w:val="22"/>
              </w:rPr>
              <w:t>Chorzów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A37CA0" w14:textId="21FCC209" w:rsidR="0082585C" w:rsidRDefault="0082585C" w:rsidP="0082585C">
            <w:pPr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t xml:space="preserve">Oferta odrzucona w zadaniu </w:t>
            </w:r>
            <w:r w:rsidR="001F1A8B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82585C">
              <w:rPr>
                <w:rFonts w:ascii="Arial" w:hAnsi="Arial" w:cs="Arial"/>
                <w:bCs/>
                <w:sz w:val="22"/>
                <w:szCs w:val="22"/>
              </w:rPr>
              <w:t>Art. 226 ust. 1 pkt 2 lit. c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4F0CD75" w14:textId="77777777" w:rsidR="0082585C" w:rsidRPr="0013621B" w:rsidRDefault="0082585C" w:rsidP="0082585C">
            <w:pPr>
              <w:rPr>
                <w:rFonts w:ascii="Arial" w:hAnsi="Arial" w:cs="Arial"/>
                <w:sz w:val="12"/>
                <w:szCs w:val="12"/>
              </w:rPr>
            </w:pPr>
          </w:p>
          <w:p w14:paraId="4506D859" w14:textId="77777777" w:rsidR="0082585C" w:rsidRPr="007D7932" w:rsidRDefault="0082585C" w:rsidP="0082585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614367C" w14:textId="32A695D1" w:rsidR="0082585C" w:rsidRPr="0082585C" w:rsidRDefault="0082585C" w:rsidP="008258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Zgodnie z pkt. 9.1 SWZ Zamawiający wymagał złożenia </w:t>
            </w:r>
            <w:r w:rsidRPr="0082585C">
              <w:rPr>
                <w:rFonts w:ascii="Arial" w:hAnsi="Arial" w:cs="Arial"/>
              </w:rPr>
              <w:t>folderów, ulotek lub kart katalogowych</w:t>
            </w:r>
            <w:r w:rsidRPr="002F5DE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do każdego zadania (pozycji). Wykonawca nie przedstawił ich.</w:t>
            </w:r>
          </w:p>
        </w:tc>
      </w:tr>
      <w:tr w:rsidR="0082585C" w14:paraId="18EFFC03" w14:textId="77777777" w:rsidTr="00CB257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A120480" w14:textId="77777777" w:rsidR="0082585C" w:rsidRPr="007D7932" w:rsidRDefault="0082585C" w:rsidP="008258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04385A2" w14:textId="77777777" w:rsidR="0082585C" w:rsidRPr="007D7932" w:rsidRDefault="0082585C" w:rsidP="008258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47ECA">
              <w:rPr>
                <w:rFonts w:ascii="Arial" w:hAnsi="Arial" w:cs="Arial"/>
                <w:b/>
                <w:bCs/>
                <w:sz w:val="22"/>
                <w:szCs w:val="22"/>
              </w:rPr>
              <w:t>Firma LONA Ilona Nowak</w:t>
            </w:r>
          </w:p>
          <w:p w14:paraId="296A573E" w14:textId="77777777" w:rsidR="0082585C" w:rsidRPr="007D7932" w:rsidRDefault="0082585C" w:rsidP="0082585C">
            <w:pPr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t>Główna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7ECA">
              <w:rPr>
                <w:rFonts w:ascii="Arial" w:hAnsi="Arial" w:cs="Arial"/>
                <w:sz w:val="22"/>
                <w:szCs w:val="22"/>
              </w:rPr>
              <w:t>103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FA1B29F" w14:textId="77777777" w:rsidR="0082585C" w:rsidRPr="007D7932" w:rsidRDefault="0082585C" w:rsidP="0082585C">
            <w:pPr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t>41-508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7ECA">
              <w:rPr>
                <w:rFonts w:ascii="Arial" w:hAnsi="Arial" w:cs="Arial"/>
                <w:sz w:val="22"/>
                <w:szCs w:val="22"/>
              </w:rPr>
              <w:t>Chorzów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ED31ECD" w14:textId="0DCE3E28" w:rsidR="0082585C" w:rsidRDefault="0082585C" w:rsidP="0082585C">
            <w:pPr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t xml:space="preserve">Oferta odrzucona w zadaniu </w:t>
            </w:r>
            <w:r w:rsidR="001F1A8B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82585C">
              <w:rPr>
                <w:rFonts w:ascii="Arial" w:hAnsi="Arial" w:cs="Arial"/>
                <w:bCs/>
                <w:sz w:val="22"/>
                <w:szCs w:val="22"/>
              </w:rPr>
              <w:t>Art. 226 ust. 1 pkt 2 lit. c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45166C7" w14:textId="77777777" w:rsidR="0082585C" w:rsidRPr="0013621B" w:rsidRDefault="0082585C" w:rsidP="0082585C">
            <w:pPr>
              <w:rPr>
                <w:rFonts w:ascii="Arial" w:hAnsi="Arial" w:cs="Arial"/>
                <w:sz w:val="12"/>
                <w:szCs w:val="12"/>
              </w:rPr>
            </w:pPr>
          </w:p>
          <w:p w14:paraId="01E0C500" w14:textId="77777777" w:rsidR="0082585C" w:rsidRPr="007D7932" w:rsidRDefault="0082585C" w:rsidP="0082585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42B0EFE5" w14:textId="26F24946" w:rsidR="0082585C" w:rsidRPr="0082585C" w:rsidRDefault="0082585C" w:rsidP="008258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Zgodnie z pkt. 9.1 SWZ Zamawiający wymagał złożenia </w:t>
            </w:r>
            <w:r w:rsidRPr="0082585C">
              <w:rPr>
                <w:rFonts w:ascii="Arial" w:hAnsi="Arial" w:cs="Arial"/>
              </w:rPr>
              <w:t>folderów, ulotek lub kart katalogowych</w:t>
            </w:r>
            <w:r w:rsidRPr="002F5DE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do każdego zadania (pozycji). Wykonawca nie przedstawił ich.</w:t>
            </w:r>
          </w:p>
        </w:tc>
      </w:tr>
      <w:tr w:rsidR="0082585C" w14:paraId="4A4E6D9E" w14:textId="77777777" w:rsidTr="00CB257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9A3AE12" w14:textId="77777777" w:rsidR="0082585C" w:rsidRPr="007D7932" w:rsidRDefault="0082585C" w:rsidP="008258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59BE1C" w14:textId="77777777" w:rsidR="0082585C" w:rsidRPr="007D7932" w:rsidRDefault="0082585C" w:rsidP="008258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47ECA">
              <w:rPr>
                <w:rFonts w:ascii="Arial" w:hAnsi="Arial" w:cs="Arial"/>
                <w:b/>
                <w:bCs/>
                <w:sz w:val="22"/>
                <w:szCs w:val="22"/>
              </w:rPr>
              <w:t>Firma LONA Ilona Nowak</w:t>
            </w:r>
          </w:p>
          <w:p w14:paraId="38DEFC48" w14:textId="77777777" w:rsidR="0082585C" w:rsidRPr="007D7932" w:rsidRDefault="0082585C" w:rsidP="0082585C">
            <w:pPr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t>Główna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7ECA">
              <w:rPr>
                <w:rFonts w:ascii="Arial" w:hAnsi="Arial" w:cs="Arial"/>
                <w:sz w:val="22"/>
                <w:szCs w:val="22"/>
              </w:rPr>
              <w:t>103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D813444" w14:textId="77777777" w:rsidR="0082585C" w:rsidRPr="007D7932" w:rsidRDefault="0082585C" w:rsidP="0082585C">
            <w:pPr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t>41-508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7ECA">
              <w:rPr>
                <w:rFonts w:ascii="Arial" w:hAnsi="Arial" w:cs="Arial"/>
                <w:sz w:val="22"/>
                <w:szCs w:val="22"/>
              </w:rPr>
              <w:t>Chorzów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7EE8C5" w14:textId="77777777" w:rsidR="0082585C" w:rsidRDefault="0082585C" w:rsidP="0082585C">
            <w:pPr>
              <w:rPr>
                <w:rFonts w:ascii="Arial" w:hAnsi="Arial" w:cs="Arial"/>
                <w:sz w:val="22"/>
                <w:szCs w:val="22"/>
              </w:rPr>
            </w:pPr>
            <w:r w:rsidRPr="00C47ECA">
              <w:rPr>
                <w:rFonts w:ascii="Arial" w:hAnsi="Arial" w:cs="Arial"/>
                <w:sz w:val="22"/>
                <w:szCs w:val="22"/>
              </w:rPr>
              <w:t>Oferta odrzucona w zadaniu 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82585C">
              <w:rPr>
                <w:rFonts w:ascii="Arial" w:hAnsi="Arial" w:cs="Arial"/>
                <w:bCs/>
                <w:sz w:val="22"/>
                <w:szCs w:val="22"/>
              </w:rPr>
              <w:t>Art. 226 ust. 1 pkt 2 lit. c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BB4A7A2" w14:textId="77777777" w:rsidR="0082585C" w:rsidRPr="0013621B" w:rsidRDefault="0082585C" w:rsidP="0082585C">
            <w:pPr>
              <w:rPr>
                <w:rFonts w:ascii="Arial" w:hAnsi="Arial" w:cs="Arial"/>
                <w:sz w:val="12"/>
                <w:szCs w:val="12"/>
              </w:rPr>
            </w:pPr>
          </w:p>
          <w:p w14:paraId="7C8FB210" w14:textId="77777777" w:rsidR="0082585C" w:rsidRPr="007D7932" w:rsidRDefault="0082585C" w:rsidP="0082585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524C0AFD" w14:textId="2FAF0334" w:rsidR="0082585C" w:rsidRPr="0082585C" w:rsidRDefault="0082585C" w:rsidP="0082585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Zgodnie z pkt. 9.1 SWZ Zamawiający wymagał złożenia </w:t>
            </w:r>
            <w:r w:rsidRPr="0082585C">
              <w:rPr>
                <w:rFonts w:ascii="Arial" w:hAnsi="Arial" w:cs="Arial"/>
              </w:rPr>
              <w:t>folderów, ulotek lub kart katalogowych</w:t>
            </w:r>
            <w:r w:rsidRPr="002F5DE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do każdego zadania (pozycji). Wykonawca nie przedstawił ich.</w:t>
            </w:r>
          </w:p>
        </w:tc>
      </w:tr>
    </w:tbl>
    <w:p w14:paraId="3DD01AD8" w14:textId="77777777" w:rsidR="00A02E94" w:rsidRDefault="00A02E94" w:rsidP="003D02AD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73A29F24" w14:textId="77777777" w:rsidR="00A02E94" w:rsidRDefault="00A02E94" w:rsidP="003D02AD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40C01DA4" w14:textId="77777777" w:rsidR="00A02E94" w:rsidRDefault="00A02E94" w:rsidP="003D02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C47ECA">
        <w:rPr>
          <w:rFonts w:ascii="Arial" w:hAnsi="Arial" w:cs="Arial"/>
        </w:rPr>
        <w:t>nie krótszym niż 5 dni od dnia przesłania niniejszej informacji o wyborze najkorzystniejszej oferty.</w:t>
      </w:r>
    </w:p>
    <w:p w14:paraId="253DF645" w14:textId="77777777" w:rsidR="00A02E94" w:rsidRDefault="00A02E94" w:rsidP="003D02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551D78CD" w14:textId="77777777" w:rsidR="0013621B" w:rsidRPr="00C6247D" w:rsidRDefault="0013621B" w:rsidP="003D02AD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66B0321A" w14:textId="77777777" w:rsidR="0013621B" w:rsidRPr="00D50535" w:rsidRDefault="0013621B" w:rsidP="003D02AD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01FA7445" w14:textId="77777777" w:rsidR="00637428" w:rsidRDefault="00637428" w:rsidP="003D02AD">
      <w:pPr>
        <w:ind w:left="3119" w:firstLine="425"/>
        <w:jc w:val="right"/>
        <w:rPr>
          <w:rFonts w:ascii="Arial" w:hAnsi="Arial" w:cs="Arial"/>
          <w:i/>
        </w:rPr>
      </w:pPr>
    </w:p>
    <w:p w14:paraId="107F034A" w14:textId="6CE400AA" w:rsidR="0013621B" w:rsidRDefault="0013621B" w:rsidP="003D02AD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57FF2013" w14:textId="77777777" w:rsidR="00812142" w:rsidRPr="0091508E" w:rsidRDefault="00812142" w:rsidP="00812142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>/-/ p. o. Dyrektora Szpitala Wojewódzkiego</w:t>
      </w:r>
    </w:p>
    <w:p w14:paraId="717E68EB" w14:textId="77777777" w:rsidR="00812142" w:rsidRPr="0091508E" w:rsidRDefault="00812142" w:rsidP="00812142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 xml:space="preserve"> w Poznaniu</w:t>
      </w:r>
    </w:p>
    <w:p w14:paraId="198BEE6B" w14:textId="77777777" w:rsidR="00812142" w:rsidRPr="0091508E" w:rsidRDefault="00812142" w:rsidP="00812142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>Z-ca Dyrektora ds. Pielęgniarstwa</w:t>
      </w:r>
    </w:p>
    <w:p w14:paraId="284639D7" w14:textId="77777777" w:rsidR="00812142" w:rsidRPr="0091508E" w:rsidRDefault="00812142" w:rsidP="00812142">
      <w:pPr>
        <w:ind w:left="2829" w:firstLine="709"/>
        <w:jc w:val="center"/>
        <w:rPr>
          <w:sz w:val="22"/>
          <w:szCs w:val="22"/>
        </w:rPr>
      </w:pPr>
      <w:r w:rsidRPr="0091508E">
        <w:rPr>
          <w:i/>
          <w:sz w:val="22"/>
          <w:szCs w:val="22"/>
        </w:rPr>
        <w:t xml:space="preserve"> Violetta Magiera</w:t>
      </w:r>
    </w:p>
    <w:p w14:paraId="65851126" w14:textId="77777777" w:rsidR="00812142" w:rsidRPr="004B39E0" w:rsidRDefault="00812142" w:rsidP="003D02AD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812142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6669DA" w14:textId="77777777" w:rsidR="00751FD4" w:rsidRDefault="00751FD4">
      <w:r>
        <w:separator/>
      </w:r>
    </w:p>
  </w:endnote>
  <w:endnote w:type="continuationSeparator" w:id="0">
    <w:p w14:paraId="63FA369F" w14:textId="77777777" w:rsidR="00751FD4" w:rsidRDefault="00751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804BD" w14:textId="77777777" w:rsidR="00C47ECA" w:rsidRDefault="00C47E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1021C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09ADD03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01DAB36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0044AB" w14:textId="77777777" w:rsidR="00C47ECA" w:rsidRDefault="00C47E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35F4E7" w14:textId="77777777" w:rsidR="00751FD4" w:rsidRDefault="00751FD4">
      <w:r>
        <w:separator/>
      </w:r>
    </w:p>
  </w:footnote>
  <w:footnote w:type="continuationSeparator" w:id="0">
    <w:p w14:paraId="05A6A6BD" w14:textId="77777777" w:rsidR="00751FD4" w:rsidRDefault="00751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92AEF" w14:textId="77777777" w:rsidR="00C47ECA" w:rsidRDefault="00C47E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66C01E" w14:textId="77777777" w:rsidR="00C47ECA" w:rsidRDefault="00C47E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F73B0" w14:textId="77777777" w:rsidR="00C47ECA" w:rsidRDefault="00C47E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FD4"/>
    <w:rsid w:val="00022322"/>
    <w:rsid w:val="00042497"/>
    <w:rsid w:val="000C1E6F"/>
    <w:rsid w:val="000E4E56"/>
    <w:rsid w:val="0013621B"/>
    <w:rsid w:val="001502EB"/>
    <w:rsid w:val="001A1468"/>
    <w:rsid w:val="001B7815"/>
    <w:rsid w:val="001C3F13"/>
    <w:rsid w:val="001F1A8B"/>
    <w:rsid w:val="001F3E66"/>
    <w:rsid w:val="00211A34"/>
    <w:rsid w:val="002716A3"/>
    <w:rsid w:val="002B1E4F"/>
    <w:rsid w:val="002B6761"/>
    <w:rsid w:val="002E2A44"/>
    <w:rsid w:val="003445A0"/>
    <w:rsid w:val="003A0AFC"/>
    <w:rsid w:val="003D02AD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37428"/>
    <w:rsid w:val="00644DCB"/>
    <w:rsid w:val="00657C1E"/>
    <w:rsid w:val="006E3089"/>
    <w:rsid w:val="00712C39"/>
    <w:rsid w:val="00751FD4"/>
    <w:rsid w:val="00756CDA"/>
    <w:rsid w:val="007C6731"/>
    <w:rsid w:val="007D7932"/>
    <w:rsid w:val="007E2ACC"/>
    <w:rsid w:val="007E68C5"/>
    <w:rsid w:val="00812142"/>
    <w:rsid w:val="0082585C"/>
    <w:rsid w:val="00832144"/>
    <w:rsid w:val="00835CAB"/>
    <w:rsid w:val="008567C7"/>
    <w:rsid w:val="008642B3"/>
    <w:rsid w:val="008A6C10"/>
    <w:rsid w:val="008D59BF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47ECA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614C9"/>
    <w:rsid w:val="00D8427E"/>
    <w:rsid w:val="00E23743"/>
    <w:rsid w:val="00E30B2D"/>
    <w:rsid w:val="00E62859"/>
    <w:rsid w:val="00E85D70"/>
    <w:rsid w:val="00E87B8F"/>
    <w:rsid w:val="00F245C5"/>
    <w:rsid w:val="00F33C66"/>
    <w:rsid w:val="00F83783"/>
    <w:rsid w:val="00F960D7"/>
    <w:rsid w:val="00FB7F50"/>
    <w:rsid w:val="00FC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3B710E"/>
  <w15:chartTrackingRefBased/>
  <w15:docId w15:val="{89B436A5-FEEC-4C73-B581-F87EEEA3E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1238</Words>
  <Characters>6517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3</cp:revision>
  <cp:lastPrinted>2024-10-14T05:42:00Z</cp:lastPrinted>
  <dcterms:created xsi:type="dcterms:W3CDTF">2024-10-14T05:43:00Z</dcterms:created>
  <dcterms:modified xsi:type="dcterms:W3CDTF">2024-10-14T05:50:00Z</dcterms:modified>
</cp:coreProperties>
</file>