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F49C8" w14:textId="4FB4A470" w:rsidR="005103B9" w:rsidRPr="00A90D0E" w:rsidRDefault="006676AE" w:rsidP="002D1EC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D1E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40E479D" w14:textId="77777777" w:rsidR="00C4103F" w:rsidRPr="0012157F" w:rsidRDefault="007118F0" w:rsidP="002D1E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DE103A" w14:textId="171C296B" w:rsidR="006676AE" w:rsidRPr="0012157F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SZPITAL WOJEWÓDZKI W POZNANIU</w:t>
      </w:r>
    </w:p>
    <w:p w14:paraId="0C2151C6" w14:textId="310D3554" w:rsidR="006676AE" w:rsidRPr="0012157F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11EC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54ABE17" w14:textId="5F3E071D" w:rsidR="00F90CD1" w:rsidRDefault="00E11ECA" w:rsidP="002D1ECA">
      <w:pPr>
        <w:pStyle w:val="Tekstpodstawowy"/>
        <w:spacing w:after="0"/>
        <w:ind w:left="4111"/>
        <w:rPr>
          <w:rFonts w:ascii="Arial" w:hAnsi="Arial" w:cs="Arial"/>
        </w:rPr>
      </w:pPr>
      <w:r w:rsidRPr="00E11EC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11ECA">
        <w:rPr>
          <w:rFonts w:ascii="Arial" w:hAnsi="Arial" w:cs="Arial"/>
        </w:rPr>
        <w:t>Poznań</w:t>
      </w:r>
    </w:p>
    <w:p w14:paraId="4F6B7C27" w14:textId="77777777" w:rsidR="009169D4" w:rsidRDefault="009169D4" w:rsidP="002D1EC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86D17C" w14:textId="77777777" w:rsidR="00C4103F" w:rsidRPr="002578E4" w:rsidRDefault="002578E4" w:rsidP="002D1EC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41F82C5" w14:textId="77777777" w:rsidR="002578E4" w:rsidRDefault="002578E4" w:rsidP="002D1EC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60D18B2" w14:textId="77777777" w:rsidTr="0018769E">
        <w:tc>
          <w:tcPr>
            <w:tcW w:w="2800" w:type="dxa"/>
            <w:shd w:val="clear" w:color="auto" w:fill="auto"/>
          </w:tcPr>
          <w:p w14:paraId="77E8C203" w14:textId="77777777" w:rsidR="002578E4" w:rsidRPr="00A2540E" w:rsidRDefault="002578E4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67F66F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65D837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24924B" w14:textId="77777777" w:rsidR="002578E4" w:rsidRPr="00A2540E" w:rsidRDefault="002578E4" w:rsidP="002D1EC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0678DA" w14:textId="77777777" w:rsidTr="0018769E">
        <w:tc>
          <w:tcPr>
            <w:tcW w:w="2800" w:type="dxa"/>
            <w:shd w:val="clear" w:color="auto" w:fill="auto"/>
          </w:tcPr>
          <w:p w14:paraId="2F792926" w14:textId="77777777" w:rsidR="002578E4" w:rsidRPr="00A2540E" w:rsidRDefault="002578E4" w:rsidP="002D1EC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2C7164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06FA53" w14:textId="77777777" w:rsidR="002578E4" w:rsidRPr="00A2540E" w:rsidRDefault="002578E4" w:rsidP="002D1EC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BDF254" w14:textId="77777777" w:rsidR="002578E4" w:rsidRPr="00A2540E" w:rsidRDefault="002578E4" w:rsidP="002D1EC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572918" w14:textId="77777777" w:rsidR="002578E4" w:rsidRPr="002578E4" w:rsidRDefault="002578E4" w:rsidP="002D1EC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11ECA" w:rsidRPr="0012157F" w14:paraId="0E3A6D29" w14:textId="77777777" w:rsidTr="00683C9A">
        <w:tc>
          <w:tcPr>
            <w:tcW w:w="9104" w:type="dxa"/>
            <w:shd w:val="clear" w:color="auto" w:fill="D9D9D9"/>
          </w:tcPr>
          <w:p w14:paraId="7A54CE5B" w14:textId="77777777" w:rsidR="00E11ECA" w:rsidRPr="0012157F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7D69E7" w14:textId="41B94E7A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11EC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0548BAC" w14:textId="77777777" w:rsidR="00E11ECA" w:rsidRPr="00612283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7F2DA3" w14:textId="77777777" w:rsidR="00E11ECA" w:rsidRPr="00612283" w:rsidRDefault="00E11ECA" w:rsidP="002D1EC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8068C1F" w14:textId="77777777" w:rsidR="00E11ECA" w:rsidRPr="0012157F" w:rsidRDefault="00E11ECA" w:rsidP="002D1EC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CD59BE" w14:textId="77777777" w:rsidR="00E50194" w:rsidRDefault="001F027E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53FAE42" w14:textId="77777777" w:rsidTr="0018769E">
        <w:tc>
          <w:tcPr>
            <w:tcW w:w="2269" w:type="dxa"/>
            <w:shd w:val="clear" w:color="auto" w:fill="auto"/>
          </w:tcPr>
          <w:p w14:paraId="3EF8C48F" w14:textId="77777777" w:rsidR="002578E4" w:rsidRPr="00A2540E" w:rsidRDefault="002578E4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998993" w14:textId="4D0BB1AA" w:rsidR="002578E4" w:rsidRPr="00A2540E" w:rsidRDefault="000576F8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76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rękawic chirurgicznych 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1ECA" w:rsidRPr="00A2540E" w14:paraId="32E99377" w14:textId="77777777" w:rsidTr="00683C9A">
        <w:tc>
          <w:tcPr>
            <w:tcW w:w="2269" w:type="dxa"/>
            <w:shd w:val="clear" w:color="auto" w:fill="auto"/>
          </w:tcPr>
          <w:p w14:paraId="40CBCD73" w14:textId="77777777" w:rsidR="00E11ECA" w:rsidRPr="00A2540E" w:rsidRDefault="00E11ECA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957D02" w14:textId="7F0EDC91" w:rsidR="00E11ECA" w:rsidRPr="00A2540E" w:rsidRDefault="00E11ECA" w:rsidP="002D1EC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1E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576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E11E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5/2024</w:t>
            </w:r>
          </w:p>
        </w:tc>
      </w:tr>
    </w:tbl>
    <w:p w14:paraId="6127FDCC" w14:textId="77777777" w:rsidR="002578E4" w:rsidRDefault="002578E4" w:rsidP="002D1EC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6405B64" w14:textId="4BAD2623" w:rsidR="00F90CD1" w:rsidRDefault="005434B3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1ECA" w:rsidRPr="00E11EC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7E42F15" w14:textId="77777777" w:rsidR="002D1ECA" w:rsidRPr="0012157F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9033944" w14:textId="77777777" w:rsidTr="00650D6C">
        <w:tc>
          <w:tcPr>
            <w:tcW w:w="9104" w:type="dxa"/>
            <w:shd w:val="clear" w:color="auto" w:fill="D9D9D9"/>
          </w:tcPr>
          <w:p w14:paraId="7DFEF4D3" w14:textId="77777777" w:rsidR="00E50194" w:rsidRPr="00650D6C" w:rsidRDefault="00650D6C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BB8ADDC" w14:textId="77777777" w:rsidR="00C113BF" w:rsidRPr="0012157F" w:rsidRDefault="00C113BF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F2A7B1" w14:textId="77777777" w:rsidR="002426FF" w:rsidRPr="00A44833" w:rsidRDefault="002426FF" w:rsidP="002D1EC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617F1D1" w14:textId="77777777" w:rsidR="00023477" w:rsidRPr="006B53D6" w:rsidRDefault="00023477" w:rsidP="002D1EC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FA4A175" w14:textId="77777777" w:rsidR="00023477" w:rsidRPr="00992BD8" w:rsidRDefault="00992BD8" w:rsidP="002D1EC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D31118" w14:textId="77777777" w:rsidR="00992BD8" w:rsidRPr="00992BD8" w:rsidRDefault="00992BD8" w:rsidP="002D1E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43AED7" w14:textId="77777777" w:rsidR="00023477" w:rsidRDefault="00C113BF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97683C" w14:textId="77777777" w:rsidR="007A2BCB" w:rsidRDefault="00992BD8" w:rsidP="002D1E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86C8D8" w14:textId="77777777" w:rsidR="0011306C" w:rsidRDefault="007A2BC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911BDDD" w14:textId="77777777" w:rsidR="002D1ECA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74A9A97" w14:textId="77777777" w:rsidTr="00CD4DD1">
        <w:tc>
          <w:tcPr>
            <w:tcW w:w="9104" w:type="dxa"/>
            <w:shd w:val="clear" w:color="auto" w:fill="D9D9D9"/>
          </w:tcPr>
          <w:p w14:paraId="68D3FAD5" w14:textId="77777777" w:rsidR="0011306C" w:rsidRPr="00650D6C" w:rsidRDefault="0011306C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4196B31" w14:textId="77777777" w:rsidR="00D2702A" w:rsidRPr="0012157F" w:rsidRDefault="004F23F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45CE6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3CED" w14:textId="77777777" w:rsidR="00D2702A" w:rsidRPr="0012157F" w:rsidRDefault="00D2702A" w:rsidP="002D1E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08F8" w14:textId="77777777" w:rsidR="00D2702A" w:rsidRPr="0012157F" w:rsidRDefault="00D2702A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11ECA" w:rsidRPr="0012157F" w14:paraId="4724096F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AA6C" w14:textId="77777777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B411" w14:textId="77777777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ABBF146" w14:textId="77777777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203AB50E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BC98" w14:textId="77777777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E1D3" w14:textId="13E47EBF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8F0FD86" w14:textId="6F9B277E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54A1DF45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0DF4" w14:textId="0FAF199A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02CF" w14:textId="029BD829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A4BAFBE" w14:textId="01C3A813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E11ECA" w:rsidRPr="0012157F" w14:paraId="61437880" w14:textId="77777777" w:rsidTr="00683C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9CC5" w14:textId="5489EE44" w:rsidR="00E11ECA" w:rsidRPr="0012157F" w:rsidRDefault="00E11ECA" w:rsidP="002D1EC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106D" w14:textId="28202216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1EC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BED14CA" w14:textId="6DF6BEE2" w:rsidR="00E11ECA" w:rsidRPr="0012157F" w:rsidRDefault="00E11ECA" w:rsidP="002D1E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EC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740A1FC" w14:textId="77777777" w:rsidR="00E21BB4" w:rsidRPr="0012157F" w:rsidRDefault="00257E73" w:rsidP="002D1EC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92EBBE" w14:textId="77777777" w:rsidR="00E21BB4" w:rsidRPr="00E21BB4" w:rsidRDefault="00E21BB4" w:rsidP="002D1E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6ABA25" w14:textId="77777777" w:rsidR="00C62F57" w:rsidRDefault="00C62F5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973DEA2" w14:textId="77777777" w:rsidR="00C62F57" w:rsidRDefault="00C62F57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D30A162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DABD1E1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39F7971" w14:textId="77777777" w:rsidR="00721D87" w:rsidRPr="00721D87" w:rsidRDefault="00721D87" w:rsidP="002D1E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802DE4B" w14:textId="77777777" w:rsidR="00721D87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116DD88" w14:textId="77777777" w:rsidR="00E21BB4" w:rsidRPr="00E21BB4" w:rsidRDefault="00E21BB4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53D6EAB" w14:textId="77777777" w:rsidR="00E21BB4" w:rsidRPr="00721D87" w:rsidRDefault="00E21BB4" w:rsidP="002D1E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CB5BCE" w14:textId="3753CAE6" w:rsidR="00C62F57" w:rsidRDefault="00257E73" w:rsidP="002D1E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DC4CE6F" w14:textId="77777777" w:rsidTr="00CD4DD1">
        <w:tc>
          <w:tcPr>
            <w:tcW w:w="9104" w:type="dxa"/>
            <w:shd w:val="clear" w:color="auto" w:fill="D9D9D9"/>
          </w:tcPr>
          <w:p w14:paraId="348DC4D4" w14:textId="77777777" w:rsidR="00BE6F04" w:rsidRPr="00650D6C" w:rsidRDefault="00E426EB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23054DC" w14:textId="77777777" w:rsidR="00FE4E2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4D93462" w14:textId="77777777" w:rsidR="002D1ECA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B68F85" w14:textId="77777777" w:rsidR="002D1ECA" w:rsidRPr="00E426EB" w:rsidRDefault="002D1ECA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BAAF5EB" w14:textId="77777777" w:rsidTr="00847232">
        <w:tc>
          <w:tcPr>
            <w:tcW w:w="9104" w:type="dxa"/>
            <w:shd w:val="clear" w:color="auto" w:fill="D9D9D9"/>
          </w:tcPr>
          <w:p w14:paraId="53346246" w14:textId="77777777" w:rsidR="00E426EB" w:rsidRPr="00650D6C" w:rsidRDefault="00E426EB" w:rsidP="002D1E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8A8EDB9" w14:textId="77777777" w:rsidR="00E426EB" w:rsidRPr="0012157F" w:rsidRDefault="00E426EB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B49245" w14:textId="77777777" w:rsidR="00E426EB" w:rsidRPr="00E426E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15C4685" w14:textId="77777777" w:rsidR="00E426EB" w:rsidRPr="00E426EB" w:rsidRDefault="00E426EB" w:rsidP="002D1E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0A33E8" w14:textId="77777777" w:rsidR="00E426EB" w:rsidRPr="00FF0EBB" w:rsidRDefault="00E426EB" w:rsidP="002D1E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763216" w14:textId="77777777" w:rsidR="00E426EB" w:rsidRPr="00E426EB" w:rsidRDefault="00E426EB" w:rsidP="002D1E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6C318F" w14:textId="77777777" w:rsidR="00E426EB" w:rsidRPr="00FF0EBB" w:rsidRDefault="00E426EB" w:rsidP="002D1E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B6244D" w14:textId="77777777" w:rsidR="00E426EB" w:rsidRDefault="00E426EB" w:rsidP="002D1E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9B6049" w14:textId="77777777" w:rsidR="0012157F" w:rsidRPr="0012157F" w:rsidRDefault="0012157F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C9A0D9" w14:textId="77777777" w:rsidR="00524951" w:rsidRDefault="00FE4E2B" w:rsidP="002D1E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B2C4D86" w14:textId="77777777" w:rsidR="00524951" w:rsidRDefault="00524951" w:rsidP="002D1EC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DA6B2FF" w14:textId="77777777" w:rsidR="00FE4E2B" w:rsidRPr="0012157F" w:rsidRDefault="00524951" w:rsidP="002D1EC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F2DA5A5" w14:textId="77777777" w:rsidR="00484F88" w:rsidRPr="0012157F" w:rsidRDefault="006D536F" w:rsidP="002D1EC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A6710" w14:textId="77777777" w:rsidR="00F064E6" w:rsidRDefault="00F064E6" w:rsidP="0038231F">
      <w:pPr>
        <w:spacing w:after="0" w:line="240" w:lineRule="auto"/>
      </w:pPr>
      <w:r>
        <w:separator/>
      </w:r>
    </w:p>
  </w:endnote>
  <w:endnote w:type="continuationSeparator" w:id="0">
    <w:p w14:paraId="6541262E" w14:textId="77777777" w:rsidR="00F064E6" w:rsidRDefault="00F064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3E78" w14:textId="77777777" w:rsidR="00E11ECA" w:rsidRDefault="00E11E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9D4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1B9F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7724C" w14:textId="77777777" w:rsidR="00E11ECA" w:rsidRDefault="00E11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91761" w14:textId="77777777" w:rsidR="00F064E6" w:rsidRDefault="00F064E6" w:rsidP="0038231F">
      <w:pPr>
        <w:spacing w:after="0" w:line="240" w:lineRule="auto"/>
      </w:pPr>
      <w:r>
        <w:separator/>
      </w:r>
    </w:p>
  </w:footnote>
  <w:footnote w:type="continuationSeparator" w:id="0">
    <w:p w14:paraId="47BAB3B4" w14:textId="77777777" w:rsidR="00F064E6" w:rsidRDefault="00F064E6" w:rsidP="0038231F">
      <w:pPr>
        <w:spacing w:after="0" w:line="240" w:lineRule="auto"/>
      </w:pPr>
      <w:r>
        <w:continuationSeparator/>
      </w:r>
    </w:p>
  </w:footnote>
  <w:footnote w:id="1">
    <w:p w14:paraId="5A58990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F41BE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DE5B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5FC89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214F2" w14:textId="77777777" w:rsidR="00E11ECA" w:rsidRDefault="00E11E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4995D" w14:textId="77777777" w:rsidR="00E11ECA" w:rsidRDefault="00E11E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160DB" w14:textId="77777777" w:rsidR="00E11ECA" w:rsidRDefault="00E11E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15089">
    <w:abstractNumId w:val="11"/>
  </w:num>
  <w:num w:numId="2" w16cid:durableId="1553347093">
    <w:abstractNumId w:val="0"/>
  </w:num>
  <w:num w:numId="3" w16cid:durableId="385572255">
    <w:abstractNumId w:val="10"/>
  </w:num>
  <w:num w:numId="4" w16cid:durableId="1630042560">
    <w:abstractNumId w:val="13"/>
  </w:num>
  <w:num w:numId="5" w16cid:durableId="319162557">
    <w:abstractNumId w:val="12"/>
  </w:num>
  <w:num w:numId="6" w16cid:durableId="2001688484">
    <w:abstractNumId w:val="9"/>
  </w:num>
  <w:num w:numId="7" w16cid:durableId="1732343682">
    <w:abstractNumId w:val="1"/>
  </w:num>
  <w:num w:numId="8" w16cid:durableId="73208614">
    <w:abstractNumId w:val="6"/>
  </w:num>
  <w:num w:numId="9" w16cid:durableId="1437868570">
    <w:abstractNumId w:val="4"/>
  </w:num>
  <w:num w:numId="10" w16cid:durableId="1987465267">
    <w:abstractNumId w:val="7"/>
  </w:num>
  <w:num w:numId="11" w16cid:durableId="1994749338">
    <w:abstractNumId w:val="5"/>
  </w:num>
  <w:num w:numId="12" w16cid:durableId="1943688607">
    <w:abstractNumId w:val="8"/>
  </w:num>
  <w:num w:numId="13" w16cid:durableId="2041927081">
    <w:abstractNumId w:val="3"/>
  </w:num>
  <w:num w:numId="14" w16cid:durableId="221409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E6"/>
    <w:rsid w:val="00023477"/>
    <w:rsid w:val="000247FF"/>
    <w:rsid w:val="00025C8D"/>
    <w:rsid w:val="000303EE"/>
    <w:rsid w:val="0005473D"/>
    <w:rsid w:val="000576F8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1673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ECA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89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1EC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64E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05371"/>
  <w15:docId w15:val="{89195C68-B4C8-4479-A25F-36C224C4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2024-09-02T09:17:00Z</dcterms:created>
  <dcterms:modified xsi:type="dcterms:W3CDTF">2024-10-08T06:19:00Z</dcterms:modified>
</cp:coreProperties>
</file>