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A5BCA" w14:textId="77777777" w:rsidR="00A2540E" w:rsidRPr="005554DA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5554D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2676F" w:rsidRPr="005554D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5554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5554DA" w14:paraId="38E87E1F" w14:textId="77777777" w:rsidTr="009B1625">
        <w:tc>
          <w:tcPr>
            <w:tcW w:w="2800" w:type="dxa"/>
            <w:shd w:val="clear" w:color="auto" w:fill="auto"/>
          </w:tcPr>
          <w:p w14:paraId="4F9003F6" w14:textId="77777777" w:rsidR="00A2540E" w:rsidRPr="005554DA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554D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554D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2F4DB51" w14:textId="77777777" w:rsidR="00A2540E" w:rsidRPr="005554D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8EA24B" w14:textId="77777777" w:rsidR="00A2540E" w:rsidRPr="005554D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F4F85B" w14:textId="77777777" w:rsidR="00A2540E" w:rsidRPr="005554DA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5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554D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5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5554DA" w14:paraId="7AEB4260" w14:textId="77777777" w:rsidTr="009B1625">
        <w:tc>
          <w:tcPr>
            <w:tcW w:w="2800" w:type="dxa"/>
            <w:shd w:val="clear" w:color="auto" w:fill="auto"/>
          </w:tcPr>
          <w:p w14:paraId="4A3B348B" w14:textId="77777777" w:rsidR="00A2540E" w:rsidRPr="005554DA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554D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5B84B2" w14:textId="77777777" w:rsidR="00A2540E" w:rsidRPr="005554D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DFE9674" w14:textId="77777777" w:rsidR="00A2540E" w:rsidRPr="005554DA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DEA84B" w14:textId="77777777" w:rsidR="00A2540E" w:rsidRPr="005554DA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5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554D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5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5E43E7" w14:textId="77777777" w:rsidR="0057252E" w:rsidRPr="005554DA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554DA" w14:paraId="4F88BBFD" w14:textId="77777777" w:rsidTr="0036631E">
        <w:tc>
          <w:tcPr>
            <w:tcW w:w="9104" w:type="dxa"/>
            <w:shd w:val="clear" w:color="auto" w:fill="F2F2F2"/>
          </w:tcPr>
          <w:p w14:paraId="715FC577" w14:textId="77777777" w:rsidR="00A2540E" w:rsidRPr="005554DA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54DA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5554DA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5554DA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02274A30" w14:textId="77777777" w:rsidR="0057252E" w:rsidRPr="005554DA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554DA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5554DA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5554DA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3855D2E7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5554DA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5554DA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5554DA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5554DA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5554DA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4BA0C21C" w14:textId="77777777" w:rsidR="00A2540E" w:rsidRPr="005554DA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554DA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5554DA" w14:paraId="5452F311" w14:textId="77777777" w:rsidTr="009B1625">
        <w:tc>
          <w:tcPr>
            <w:tcW w:w="2269" w:type="dxa"/>
            <w:shd w:val="clear" w:color="auto" w:fill="auto"/>
          </w:tcPr>
          <w:p w14:paraId="714386E8" w14:textId="77777777" w:rsidR="00A2540E" w:rsidRPr="005554DA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9B7136" w14:textId="77777777" w:rsidR="00A2540E" w:rsidRPr="005554DA" w:rsidRDefault="00D2676F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Wymiana okien i drzwi w budynkach szpitala</w:t>
            </w:r>
            <w:r w:rsidR="00A2540E" w:rsidRPr="005554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2676F" w:rsidRPr="005554DA" w14:paraId="13B6FD11" w14:textId="77777777" w:rsidTr="00566F8C">
        <w:tc>
          <w:tcPr>
            <w:tcW w:w="2269" w:type="dxa"/>
            <w:shd w:val="clear" w:color="auto" w:fill="auto"/>
          </w:tcPr>
          <w:p w14:paraId="0D43B3D6" w14:textId="77777777" w:rsidR="00D2676F" w:rsidRPr="005554DA" w:rsidRDefault="00D2676F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56D85A" w14:textId="77777777" w:rsidR="00D2676F" w:rsidRPr="005554DA" w:rsidRDefault="00D2676F" w:rsidP="00566F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133/2024</w:t>
            </w:r>
          </w:p>
        </w:tc>
      </w:tr>
    </w:tbl>
    <w:p w14:paraId="6E173F21" w14:textId="77777777" w:rsidR="008F2498" w:rsidRPr="005554DA" w:rsidRDefault="00D2676F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5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55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5554D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5554D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55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5554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5554DA">
        <w:rPr>
          <w:rFonts w:ascii="Arial Narrow" w:hAnsi="Arial Narrow" w:cs="Arial"/>
          <w:sz w:val="24"/>
          <w:szCs w:val="24"/>
        </w:rPr>
        <w:t>w przedmiot</w:t>
      </w:r>
      <w:r w:rsidR="00E631B6" w:rsidRPr="005554DA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5554DA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5554DA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5554DA" w14:paraId="0400E686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CDDB98C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123DA58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7C3B6F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5554DA" w14:paraId="12FE091D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843F3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38DA1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D36DA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5554DA" w14:paraId="2A247260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04EB0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795C6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98C9F" w14:textId="77777777" w:rsidR="00A2540E" w:rsidRPr="005554DA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534492B5" w14:textId="77777777" w:rsidR="008B745A" w:rsidRPr="005554DA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5554DA" w14:paraId="3F2AF8F3" w14:textId="77777777" w:rsidTr="009B1625">
        <w:tc>
          <w:tcPr>
            <w:tcW w:w="2660" w:type="dxa"/>
            <w:shd w:val="clear" w:color="auto" w:fill="auto"/>
          </w:tcPr>
          <w:p w14:paraId="08BD0EB0" w14:textId="77777777" w:rsidR="008B745A" w:rsidRPr="005554D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7E91CC0" w14:textId="77777777" w:rsidR="008B745A" w:rsidRPr="005554D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500CF0A" w14:textId="77777777" w:rsidR="008B745A" w:rsidRPr="005554DA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B136B94" w14:textId="77777777" w:rsidR="008B745A" w:rsidRPr="005554D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312E868" w14:textId="77777777" w:rsidR="008B745A" w:rsidRPr="005554DA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76A96E1" w14:textId="77777777" w:rsidR="008B745A" w:rsidRPr="005554DA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5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2676F" w:rsidRPr="0055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5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E9D597E" w14:textId="77777777" w:rsidR="00025386" w:rsidRPr="005554DA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5554DA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C647B9" w14:textId="77777777" w:rsidR="00AA24B7" w:rsidRDefault="00AA24B7" w:rsidP="00025386">
      <w:pPr>
        <w:spacing w:after="0" w:line="240" w:lineRule="auto"/>
      </w:pPr>
      <w:r>
        <w:separator/>
      </w:r>
    </w:p>
  </w:endnote>
  <w:endnote w:type="continuationSeparator" w:id="0">
    <w:p w14:paraId="78D04BFE" w14:textId="77777777" w:rsidR="00AA24B7" w:rsidRDefault="00AA24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E180E" w14:textId="77777777" w:rsidR="00D2676F" w:rsidRDefault="00D267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DE94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AEB6D6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01B827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68ED4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2FF10E" w14:textId="77777777" w:rsidR="00D2676F" w:rsidRDefault="00D26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9F923" w14:textId="77777777" w:rsidR="00AA24B7" w:rsidRDefault="00AA24B7" w:rsidP="00025386">
      <w:pPr>
        <w:spacing w:after="0" w:line="240" w:lineRule="auto"/>
      </w:pPr>
      <w:r>
        <w:separator/>
      </w:r>
    </w:p>
  </w:footnote>
  <w:footnote w:type="continuationSeparator" w:id="0">
    <w:p w14:paraId="138A5886" w14:textId="77777777" w:rsidR="00AA24B7" w:rsidRDefault="00AA24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9DBAF" w14:textId="77777777" w:rsidR="00D2676F" w:rsidRDefault="00D26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F3822" w14:textId="77777777" w:rsidR="00D2676F" w:rsidRDefault="00D26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AFFE3" w14:textId="77777777" w:rsidR="00D2676F" w:rsidRDefault="00D267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4B7"/>
    <w:rsid w:val="00025386"/>
    <w:rsid w:val="00101B40"/>
    <w:rsid w:val="001C2314"/>
    <w:rsid w:val="0036631E"/>
    <w:rsid w:val="003C30EF"/>
    <w:rsid w:val="005428E4"/>
    <w:rsid w:val="005554DA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AA24B7"/>
    <w:rsid w:val="00D2676F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66303E"/>
  <w15:chartTrackingRefBased/>
  <w15:docId w15:val="{DC37DF4C-686F-47AB-BB5B-2FC6F64AD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2024-10-15T08:18:00Z</cp:lastPrinted>
  <dcterms:created xsi:type="dcterms:W3CDTF">2024-10-15T08:18:00Z</dcterms:created>
  <dcterms:modified xsi:type="dcterms:W3CDTF">2024-10-15T08:18:00Z</dcterms:modified>
</cp:coreProperties>
</file>