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351D1E" w14:textId="77777777" w:rsidR="00D62E6E" w:rsidRPr="00916A6B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16A6B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6E5124" w:rsidRPr="00916A6B">
        <w:rPr>
          <w:rFonts w:ascii="Arial Narrow" w:eastAsia="Times New Roman" w:hAnsi="Arial Narrow" w:cs="Arial"/>
          <w:bCs/>
          <w:sz w:val="24"/>
          <w:szCs w:val="20"/>
          <w:lang w:eastAsia="pl-PL"/>
        </w:rPr>
        <w:t>7</w:t>
      </w:r>
      <w:r w:rsidRPr="00916A6B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16A6B" w14:paraId="757DB216" w14:textId="77777777" w:rsidTr="00D62E6E">
        <w:tc>
          <w:tcPr>
            <w:tcW w:w="2800" w:type="dxa"/>
            <w:shd w:val="clear" w:color="auto" w:fill="auto"/>
          </w:tcPr>
          <w:p w14:paraId="2AAAE303" w14:textId="77777777" w:rsidR="00D62E6E" w:rsidRPr="00916A6B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16A6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16A6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8D3BF21" w14:textId="77777777" w:rsidR="00D62E6E" w:rsidRPr="00916A6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E585B68" w14:textId="77777777" w:rsidR="00D62E6E" w:rsidRPr="00916A6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16A6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B79FE3" w14:textId="77777777" w:rsidR="00D62E6E" w:rsidRPr="00916A6B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16A6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16A6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16A6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916A6B" w14:paraId="247D278E" w14:textId="77777777" w:rsidTr="00D62E6E">
        <w:tc>
          <w:tcPr>
            <w:tcW w:w="2800" w:type="dxa"/>
            <w:shd w:val="clear" w:color="auto" w:fill="auto"/>
          </w:tcPr>
          <w:p w14:paraId="7225E209" w14:textId="77777777" w:rsidR="00D62E6E" w:rsidRPr="00916A6B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16A6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25D70C7" w14:textId="77777777" w:rsidR="00D62E6E" w:rsidRPr="00916A6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5BC3F5C" w14:textId="77777777" w:rsidR="00D62E6E" w:rsidRPr="00916A6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16A6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1D787AF" w14:textId="77777777" w:rsidR="00D62E6E" w:rsidRPr="00916A6B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16A6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16A6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16A6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0634A66" w14:textId="77777777" w:rsidR="00BC121E" w:rsidRPr="00916A6B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E5124" w:rsidRPr="00916A6B" w14:paraId="550303A5" w14:textId="77777777" w:rsidTr="00566F8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C2A26C3" w14:textId="77777777" w:rsidR="006E5124" w:rsidRPr="00916A6B" w:rsidRDefault="006E5124" w:rsidP="00566F8C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916A6B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81DDC7B" w14:textId="77777777" w:rsidR="006E5124" w:rsidRPr="00916A6B" w:rsidRDefault="006E5124" w:rsidP="00566F8C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16A6B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916A6B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916A6B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916A6B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916A6B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5CA04C20" w14:textId="77777777" w:rsidR="006E5124" w:rsidRPr="00916A6B" w:rsidRDefault="006E5124" w:rsidP="00566F8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916A6B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C95419E" w14:textId="77777777" w:rsidR="006E5124" w:rsidRPr="00916A6B" w:rsidRDefault="006E5124" w:rsidP="00566F8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6FAFA216" w14:textId="77777777" w:rsidR="00BC121E" w:rsidRPr="00916A6B" w:rsidRDefault="006E512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16A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916A6B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916A6B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16A6B" w14:paraId="665139BA" w14:textId="77777777" w:rsidTr="00D62E6E">
        <w:tc>
          <w:tcPr>
            <w:tcW w:w="2269" w:type="dxa"/>
            <w:shd w:val="clear" w:color="auto" w:fill="auto"/>
          </w:tcPr>
          <w:p w14:paraId="3FEA1B55" w14:textId="77777777" w:rsidR="00D62E6E" w:rsidRPr="00916A6B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16A6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32750BE" w14:textId="77777777" w:rsidR="00D62E6E" w:rsidRPr="00916A6B" w:rsidRDefault="006E512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16A6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Wymiana okien i drzwi w budynkach szpitala</w:t>
            </w:r>
            <w:r w:rsidR="00D62E6E" w:rsidRPr="00916A6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E5124" w:rsidRPr="00916A6B" w14:paraId="307FD299" w14:textId="77777777" w:rsidTr="00566F8C">
        <w:tc>
          <w:tcPr>
            <w:tcW w:w="2269" w:type="dxa"/>
            <w:shd w:val="clear" w:color="auto" w:fill="auto"/>
          </w:tcPr>
          <w:p w14:paraId="552070F5" w14:textId="77777777" w:rsidR="006E5124" w:rsidRPr="00916A6B" w:rsidRDefault="006E5124" w:rsidP="00566F8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16A6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89A3F6B" w14:textId="77777777" w:rsidR="006E5124" w:rsidRPr="00916A6B" w:rsidRDefault="006E5124" w:rsidP="00566F8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16A6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133/2024</w:t>
            </w:r>
          </w:p>
        </w:tc>
      </w:tr>
    </w:tbl>
    <w:p w14:paraId="32BF128C" w14:textId="77777777" w:rsidR="00BC121E" w:rsidRPr="00916A6B" w:rsidRDefault="006E512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16A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916A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916A6B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916A6B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916A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916A6B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67374BF7" w14:textId="77777777" w:rsidR="00BC121E" w:rsidRPr="00916A6B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916A6B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0C9AF04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916A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16A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916A6B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916A6B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916A6B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916A6B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4F6A2B08" w14:textId="77777777" w:rsidR="00BC121E" w:rsidRPr="00916A6B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16A6B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2F0160F0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916A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16A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916A6B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916A6B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916A6B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3701A5C0" w14:textId="77777777" w:rsidR="00BF69A4" w:rsidRPr="00916A6B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16A6B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916A6B" w14:paraId="61E8111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09A67" w14:textId="77777777" w:rsidR="00BC121E" w:rsidRPr="00916A6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16A6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05196" w14:textId="77777777" w:rsidR="00BC121E" w:rsidRPr="00916A6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16A6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6BE1C" w14:textId="77777777" w:rsidR="00BC121E" w:rsidRPr="00916A6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16A6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16A6B" w14:paraId="28601F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55051" w14:textId="77777777" w:rsidR="00BC121E" w:rsidRPr="00916A6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16A6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6F18A" w14:textId="77777777" w:rsidR="00BC121E" w:rsidRPr="00916A6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D2B39" w14:textId="77777777" w:rsidR="00BC121E" w:rsidRPr="00916A6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916A6B" w14:paraId="4BE0DAB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DB2E9" w14:textId="77777777" w:rsidR="00BC121E" w:rsidRPr="00916A6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16A6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538AF" w14:textId="77777777" w:rsidR="00BC121E" w:rsidRPr="00916A6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C7992" w14:textId="77777777" w:rsidR="00BC121E" w:rsidRPr="00916A6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0C345284" w14:textId="77777777" w:rsidR="00BC121E" w:rsidRPr="00916A6B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916A6B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4E4E3ADD" w14:textId="77777777" w:rsidR="00BC121E" w:rsidRPr="00916A6B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916A6B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2A3510DF" w14:textId="77777777" w:rsidR="00067B62" w:rsidRPr="00916A6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916A6B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916A6B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916A6B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0D4F3A8" w14:textId="77777777" w:rsidR="00067B62" w:rsidRPr="00916A6B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16A6B" w14:paraId="2FB9EC81" w14:textId="77777777" w:rsidTr="00620E37">
        <w:tc>
          <w:tcPr>
            <w:tcW w:w="2660" w:type="dxa"/>
            <w:shd w:val="clear" w:color="auto" w:fill="auto"/>
          </w:tcPr>
          <w:p w14:paraId="14945A29" w14:textId="77777777" w:rsidR="00BC121E" w:rsidRPr="00916A6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A53A07A" w14:textId="77777777" w:rsidR="00BC121E" w:rsidRPr="00916A6B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16A6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5402A09" w14:textId="77777777" w:rsidR="00BC121E" w:rsidRPr="00916A6B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16A6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916A6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916A6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9995A35" w14:textId="77777777" w:rsidR="00BC121E" w:rsidRPr="00916A6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B269345" w14:textId="77777777" w:rsidR="00BC121E" w:rsidRPr="00916A6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16A6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1ECAD1C" w14:textId="77777777" w:rsidR="00BC121E" w:rsidRPr="00916A6B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16A6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E5124" w:rsidRPr="00916A6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916A6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916A6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AB2E8D5" w14:textId="77777777" w:rsidR="00106AC7" w:rsidRPr="00916A6B" w:rsidRDefault="00106AC7" w:rsidP="00BC121E">
      <w:pPr>
        <w:rPr>
          <w:rFonts w:ascii="Arial Narrow" w:hAnsi="Arial Narrow"/>
        </w:rPr>
      </w:pPr>
    </w:p>
    <w:sectPr w:rsidR="00106AC7" w:rsidRPr="00916A6B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140E42" w14:textId="77777777" w:rsidR="00F92290" w:rsidRDefault="00F92290">
      <w:r>
        <w:separator/>
      </w:r>
    </w:p>
  </w:endnote>
  <w:endnote w:type="continuationSeparator" w:id="0">
    <w:p w14:paraId="783E99DB" w14:textId="77777777" w:rsidR="00F92290" w:rsidRDefault="00F92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B52EF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0D8A9B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F79EA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18E1E21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287533B">
        <v:line id="_x0000_s1025" style="position:absolute;left:0;text-align:left;z-index:251657728" from="-3.85pt,8.7pt" to="455.15pt,8.7pt"/>
      </w:pict>
    </w:r>
  </w:p>
  <w:p w14:paraId="4426779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DF6457" w14:textId="77777777" w:rsidR="006E5124" w:rsidRDefault="006E51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CA74F8" w14:textId="77777777" w:rsidR="00F92290" w:rsidRDefault="00F92290">
      <w:r>
        <w:separator/>
      </w:r>
    </w:p>
  </w:footnote>
  <w:footnote w:type="continuationSeparator" w:id="0">
    <w:p w14:paraId="6A3E63F2" w14:textId="77777777" w:rsidR="00F92290" w:rsidRDefault="00F922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01AED6" w14:textId="77777777" w:rsidR="006E5124" w:rsidRDefault="006E51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561C6C" w14:textId="77777777" w:rsidR="006E5124" w:rsidRDefault="006E51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F456C0" w14:textId="77777777" w:rsidR="006E5124" w:rsidRDefault="006E51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1221126">
    <w:abstractNumId w:val="13"/>
  </w:num>
  <w:num w:numId="2" w16cid:durableId="739982874">
    <w:abstractNumId w:val="0"/>
  </w:num>
  <w:num w:numId="3" w16cid:durableId="760688260">
    <w:abstractNumId w:val="11"/>
  </w:num>
  <w:num w:numId="4" w16cid:durableId="1218857102">
    <w:abstractNumId w:val="8"/>
  </w:num>
  <w:num w:numId="5" w16cid:durableId="725027576">
    <w:abstractNumId w:val="7"/>
  </w:num>
  <w:num w:numId="6" w16cid:durableId="2106805695">
    <w:abstractNumId w:val="1"/>
  </w:num>
  <w:num w:numId="7" w16cid:durableId="1725367547">
    <w:abstractNumId w:val="6"/>
  </w:num>
  <w:num w:numId="8" w16cid:durableId="1146703271">
    <w:abstractNumId w:val="3"/>
  </w:num>
  <w:num w:numId="9" w16cid:durableId="1080176972">
    <w:abstractNumId w:val="2"/>
  </w:num>
  <w:num w:numId="10" w16cid:durableId="2123525935">
    <w:abstractNumId w:val="5"/>
  </w:num>
  <w:num w:numId="11" w16cid:durableId="487675353">
    <w:abstractNumId w:val="10"/>
  </w:num>
  <w:num w:numId="12" w16cid:durableId="682518181">
    <w:abstractNumId w:val="4"/>
  </w:num>
  <w:num w:numId="13" w16cid:durableId="234556936">
    <w:abstractNumId w:val="9"/>
  </w:num>
  <w:num w:numId="14" w16cid:durableId="207192380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2290"/>
    <w:rsid w:val="0000184A"/>
    <w:rsid w:val="00007C1C"/>
    <w:rsid w:val="00012997"/>
    <w:rsid w:val="000621A2"/>
    <w:rsid w:val="00067B62"/>
    <w:rsid w:val="000719DC"/>
    <w:rsid w:val="00075CEC"/>
    <w:rsid w:val="000B60A7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6E5124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16A6B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92290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DAA816"/>
  <w15:chartTrackingRefBased/>
  <w15:docId w15:val="{3A8548AA-2C17-4B48-988A-05DABEBF7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229</Words>
  <Characters>1770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2024-10-15T08:22:00Z</cp:lastPrinted>
  <dcterms:created xsi:type="dcterms:W3CDTF">2024-10-15T08:22:00Z</dcterms:created>
  <dcterms:modified xsi:type="dcterms:W3CDTF">2024-10-15T08:22:00Z</dcterms:modified>
</cp:coreProperties>
</file>