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9D334" w14:textId="77777777" w:rsidR="00025386" w:rsidRPr="00381E8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81E8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77753" w:rsidRPr="00381E8D">
        <w:rPr>
          <w:rFonts w:ascii="Arial Narrow" w:hAnsi="Arial Narrow" w:cs="Arial"/>
          <w:bCs/>
          <w:i w:val="0"/>
          <w:szCs w:val="24"/>
        </w:rPr>
        <w:t>2</w:t>
      </w:r>
      <w:r w:rsidR="007666D6" w:rsidRPr="00381E8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81E8D" w14:paraId="7B0CABA6" w14:textId="77777777" w:rsidTr="00467CA2">
        <w:tc>
          <w:tcPr>
            <w:tcW w:w="2800" w:type="dxa"/>
            <w:shd w:val="clear" w:color="auto" w:fill="auto"/>
          </w:tcPr>
          <w:p w14:paraId="22483A20" w14:textId="77777777" w:rsidR="00D520D3" w:rsidRPr="00381E8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81E8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381E8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EA94FF" w14:textId="77777777" w:rsidR="00D520D3" w:rsidRPr="00381E8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D62DD65" w14:textId="77777777" w:rsidR="00D520D3" w:rsidRPr="00381E8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D42E9B" w14:textId="77777777" w:rsidR="00D520D3" w:rsidRPr="00381E8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81E8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81E8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81E8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381E8D" w14:paraId="2132F378" w14:textId="77777777" w:rsidTr="00467CA2">
        <w:tc>
          <w:tcPr>
            <w:tcW w:w="2800" w:type="dxa"/>
            <w:shd w:val="clear" w:color="auto" w:fill="auto"/>
          </w:tcPr>
          <w:p w14:paraId="3021FA1D" w14:textId="77777777" w:rsidR="00D520D3" w:rsidRPr="00381E8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81E8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84F949" w14:textId="77777777" w:rsidR="00D520D3" w:rsidRPr="00381E8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5C3BAF" w14:textId="77777777" w:rsidR="00D520D3" w:rsidRPr="00381E8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6AA46F" w14:textId="77777777" w:rsidR="00D520D3" w:rsidRPr="00381E8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81E8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81E8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381E8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AB2FE76" w14:textId="77777777" w:rsidR="00B62AD0" w:rsidRPr="00381E8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81E8D" w14:paraId="662330B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D8D3B9" w14:textId="77777777" w:rsidR="00053927" w:rsidRPr="00381E8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81E8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C3F5EC3" w14:textId="77777777" w:rsidR="00053927" w:rsidRPr="00381E8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381E8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381E8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381E8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F118A97" w14:textId="77777777" w:rsidR="0071340C" w:rsidRPr="00381E8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1E8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81E8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81E8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77753" w:rsidRPr="00381E8D">
        <w:rPr>
          <w:rFonts w:ascii="Arial Narrow" w:hAnsi="Arial Narrow" w:cs="Arial"/>
          <w:sz w:val="24"/>
          <w:szCs w:val="24"/>
        </w:rPr>
        <w:t>(</w:t>
      </w:r>
      <w:proofErr w:type="spellStart"/>
      <w:r w:rsidR="00B77753" w:rsidRPr="00381E8D">
        <w:rPr>
          <w:rFonts w:ascii="Arial Narrow" w:hAnsi="Arial Narrow" w:cs="Arial"/>
          <w:sz w:val="24"/>
          <w:szCs w:val="24"/>
        </w:rPr>
        <w:t>t.j</w:t>
      </w:r>
      <w:proofErr w:type="spellEnd"/>
      <w:r w:rsidR="00B77753" w:rsidRPr="00381E8D">
        <w:rPr>
          <w:rFonts w:ascii="Arial Narrow" w:hAnsi="Arial Narrow" w:cs="Arial"/>
          <w:sz w:val="24"/>
          <w:szCs w:val="24"/>
        </w:rPr>
        <w:t>. Dz. U. z 2024 poz. 1320)</w:t>
      </w:r>
      <w:r w:rsidR="00E27ABB"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81E8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81E8D" w14:paraId="2D0D4983" w14:textId="77777777" w:rsidTr="00467CA2">
        <w:tc>
          <w:tcPr>
            <w:tcW w:w="2269" w:type="dxa"/>
            <w:shd w:val="clear" w:color="auto" w:fill="auto"/>
          </w:tcPr>
          <w:p w14:paraId="0EFEAB16" w14:textId="77777777" w:rsidR="00D520D3" w:rsidRPr="00381E8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F61194" w14:textId="77777777" w:rsidR="00D520D3" w:rsidRPr="00381E8D" w:rsidRDefault="00B7775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Wymiana okien i drzwi w budynkach szpitala</w:t>
            </w:r>
            <w:r w:rsidR="00D520D3" w:rsidRPr="00381E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77753" w:rsidRPr="00381E8D" w14:paraId="4074C333" w14:textId="77777777" w:rsidTr="00566F8C">
        <w:tc>
          <w:tcPr>
            <w:tcW w:w="2269" w:type="dxa"/>
            <w:shd w:val="clear" w:color="auto" w:fill="auto"/>
          </w:tcPr>
          <w:p w14:paraId="71C9EBE5" w14:textId="77777777" w:rsidR="00B77753" w:rsidRPr="00381E8D" w:rsidRDefault="00B77753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6BB111" w14:textId="77777777" w:rsidR="00B77753" w:rsidRPr="00381E8D" w:rsidRDefault="00B77753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133/2024</w:t>
            </w:r>
          </w:p>
        </w:tc>
      </w:tr>
    </w:tbl>
    <w:p w14:paraId="5A715630" w14:textId="77777777" w:rsidR="00DC652A" w:rsidRPr="00381E8D" w:rsidRDefault="00B7775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381E8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9046766" w14:textId="77777777" w:rsidR="00DC652A" w:rsidRPr="00381E8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81E8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8FF867A" w14:textId="77777777" w:rsidR="0071340C" w:rsidRPr="00381E8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81E8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381E8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381E8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DD6C8AB" w14:textId="77777777" w:rsidR="0071340C" w:rsidRPr="00381E8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3DD1381" w14:textId="77777777" w:rsidR="0071340C" w:rsidRPr="00381E8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341E500" w14:textId="77777777" w:rsidR="0071340C" w:rsidRPr="00381E8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81E8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1FB0020" w14:textId="77777777" w:rsidR="0071340C" w:rsidRPr="00381E8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81E8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381E8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381E8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5409E46" w14:textId="77777777" w:rsidR="0071340C" w:rsidRPr="00381E8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B04A452" w14:textId="77777777" w:rsidR="0071340C" w:rsidRPr="00381E8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C209CCE" w14:textId="77777777" w:rsidR="00DC652A" w:rsidRPr="00381E8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81E8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81E8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81E8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A2C5B76" w14:textId="77777777" w:rsidR="00DC652A" w:rsidRPr="00381E8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81E8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81E8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2BD826D" w14:textId="77777777" w:rsidR="0093388F" w:rsidRPr="00381E8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381E8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B417128" w14:textId="77777777" w:rsidR="0093388F" w:rsidRPr="00381E8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89ED20B" w14:textId="77777777" w:rsidR="0093388F" w:rsidRPr="00381E8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81E8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FECA08D" w14:textId="77777777" w:rsidR="00CB29AC" w:rsidRPr="00381E8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3D80FAC" w14:textId="77777777" w:rsidR="00CB29AC" w:rsidRPr="00381E8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81E8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2DE1A24" w14:textId="77777777" w:rsidR="00830970" w:rsidRPr="00381E8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81E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81E8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D9DBD0F" w14:textId="77777777" w:rsidR="00E27ABB" w:rsidRPr="00381E8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81E8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81E8D" w14:paraId="607C43A1" w14:textId="77777777" w:rsidTr="00467CA2">
        <w:tc>
          <w:tcPr>
            <w:tcW w:w="2660" w:type="dxa"/>
            <w:shd w:val="clear" w:color="auto" w:fill="auto"/>
          </w:tcPr>
          <w:p w14:paraId="176AA418" w14:textId="77777777" w:rsidR="00D520D3" w:rsidRPr="00381E8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25F6AC" w14:textId="77777777" w:rsidR="00D520D3" w:rsidRPr="00381E8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750909" w14:textId="77777777" w:rsidR="00D520D3" w:rsidRPr="00381E8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CE8957C" w14:textId="77777777" w:rsidR="00D520D3" w:rsidRPr="00381E8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1BB6926" w14:textId="77777777" w:rsidR="00D520D3" w:rsidRPr="00381E8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BDAC00" w14:textId="77777777" w:rsidR="00D520D3" w:rsidRPr="00381E8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81E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77753" w:rsidRPr="00381E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81E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381E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381E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A3B6A35" w14:textId="77777777" w:rsidR="00E27ABB" w:rsidRPr="00381E8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81E8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17D40" w14:textId="77777777" w:rsidR="005D7CD5" w:rsidRDefault="005D7CD5" w:rsidP="00025386">
      <w:pPr>
        <w:spacing w:after="0" w:line="240" w:lineRule="auto"/>
      </w:pPr>
      <w:r>
        <w:separator/>
      </w:r>
    </w:p>
  </w:endnote>
  <w:endnote w:type="continuationSeparator" w:id="0">
    <w:p w14:paraId="254217C4" w14:textId="77777777" w:rsidR="005D7CD5" w:rsidRDefault="005D7C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84498" w14:textId="77777777" w:rsidR="00B77753" w:rsidRDefault="00B777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FBE5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6B3FC5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75B1E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37A2E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36827" w14:textId="77777777" w:rsidR="00B77753" w:rsidRDefault="00B777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BBCEE" w14:textId="77777777" w:rsidR="005D7CD5" w:rsidRDefault="005D7CD5" w:rsidP="00025386">
      <w:pPr>
        <w:spacing w:after="0" w:line="240" w:lineRule="auto"/>
      </w:pPr>
      <w:r>
        <w:separator/>
      </w:r>
    </w:p>
  </w:footnote>
  <w:footnote w:type="continuationSeparator" w:id="0">
    <w:p w14:paraId="4D0C120A" w14:textId="77777777" w:rsidR="005D7CD5" w:rsidRDefault="005D7C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FC57E" w14:textId="77777777" w:rsidR="00B77753" w:rsidRDefault="00B77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5A839" w14:textId="77777777" w:rsidR="00B77753" w:rsidRDefault="00B77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EB102" w14:textId="77777777" w:rsidR="00B77753" w:rsidRDefault="00B777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723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CD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1E8D"/>
    <w:rsid w:val="004374F2"/>
    <w:rsid w:val="00460705"/>
    <w:rsid w:val="00467CA2"/>
    <w:rsid w:val="00485239"/>
    <w:rsid w:val="004E27D7"/>
    <w:rsid w:val="0055145C"/>
    <w:rsid w:val="005624D8"/>
    <w:rsid w:val="005D7CD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77753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4039E"/>
  <w15:chartTrackingRefBased/>
  <w15:docId w15:val="{FA9D8010-130E-4C0F-83C3-57D7D58A9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2024-10-15T08:13:00Z</cp:lastPrinted>
  <dcterms:created xsi:type="dcterms:W3CDTF">2024-10-15T08:13:00Z</dcterms:created>
  <dcterms:modified xsi:type="dcterms:W3CDTF">2024-10-15T08:13:00Z</dcterms:modified>
</cp:coreProperties>
</file>