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88022D" w14:textId="77777777" w:rsidR="00821C80" w:rsidRPr="003D2D27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3D2D27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216FD6" w:rsidRPr="003D2D27">
        <w:rPr>
          <w:rFonts w:ascii="Arial Narrow" w:hAnsi="Arial Narrow" w:cs="Arial"/>
          <w:b w:val="0"/>
          <w:bCs/>
          <w:sz w:val="24"/>
        </w:rPr>
        <w:t>5</w:t>
      </w:r>
      <w:r w:rsidR="00F83B51" w:rsidRPr="003D2D27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3D2D27" w14:paraId="03D9B91F" w14:textId="77777777" w:rsidTr="00CA5E56">
        <w:tc>
          <w:tcPr>
            <w:tcW w:w="2800" w:type="dxa"/>
            <w:shd w:val="clear" w:color="auto" w:fill="auto"/>
          </w:tcPr>
          <w:p w14:paraId="51C869CA" w14:textId="77777777" w:rsidR="007524A3" w:rsidRPr="003D2D27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D2D27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3D2D27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108F4460" w14:textId="77777777" w:rsidR="007524A3" w:rsidRPr="003D2D27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633ED01E" w14:textId="77777777" w:rsidR="007524A3" w:rsidRPr="003D2D27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3D2D27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BC30668" w14:textId="77777777" w:rsidR="007524A3" w:rsidRPr="003D2D27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3D2D27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3D2D27">
              <w:rPr>
                <w:rFonts w:ascii="Arial Narrow" w:hAnsi="Arial Narrow"/>
              </w:rPr>
              <w:t xml:space="preserve"> </w:t>
            </w:r>
            <w:r w:rsidRPr="003D2D27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3D2D27" w14:paraId="16813E9C" w14:textId="77777777" w:rsidTr="00CA5E56">
        <w:tc>
          <w:tcPr>
            <w:tcW w:w="2800" w:type="dxa"/>
            <w:shd w:val="clear" w:color="auto" w:fill="auto"/>
          </w:tcPr>
          <w:p w14:paraId="529F9F1F" w14:textId="77777777" w:rsidR="007524A3" w:rsidRPr="003D2D27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D2D27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50A83F54" w14:textId="77777777" w:rsidR="00CA5E56" w:rsidRPr="003D2D27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619255E7" w14:textId="77777777" w:rsidR="00CA5E56" w:rsidRPr="003D2D27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3D2D27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5F65755" w14:textId="77777777" w:rsidR="007524A3" w:rsidRPr="003D2D27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3D2D27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3D2D27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3D2D27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774B9B45" w14:textId="77777777" w:rsidR="007524A3" w:rsidRPr="003D2D27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3D2D27" w14:paraId="0778D726" w14:textId="77777777" w:rsidTr="00CA5E56">
        <w:tc>
          <w:tcPr>
            <w:tcW w:w="14034" w:type="dxa"/>
            <w:shd w:val="clear" w:color="auto" w:fill="F2F2F2"/>
          </w:tcPr>
          <w:p w14:paraId="2A90938A" w14:textId="77777777" w:rsidR="00CA5E56" w:rsidRPr="003D2D27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D2D27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41E28141" w14:textId="77777777" w:rsidR="00CA5E56" w:rsidRPr="003D2D27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D2D27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3D2D27" w14:paraId="5A0A0FA4" w14:textId="77777777" w:rsidTr="00CA5E56">
        <w:tc>
          <w:tcPr>
            <w:tcW w:w="2268" w:type="dxa"/>
            <w:shd w:val="clear" w:color="auto" w:fill="auto"/>
          </w:tcPr>
          <w:p w14:paraId="29857A26" w14:textId="77777777" w:rsidR="00CA5E56" w:rsidRPr="003D2D27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D2D2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00ABCDFD" w14:textId="77777777" w:rsidR="00CA5E56" w:rsidRPr="003D2D27" w:rsidRDefault="00216FD6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D2D27">
              <w:rPr>
                <w:rFonts w:ascii="Arial Narrow" w:hAnsi="Arial Narrow" w:cs="Arial"/>
                <w:bCs/>
                <w:sz w:val="24"/>
                <w:szCs w:val="24"/>
              </w:rPr>
              <w:t>Wymiana okien i drzwi w budynkach szpitala</w:t>
            </w:r>
            <w:r w:rsidR="00CA5E56" w:rsidRPr="003D2D2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16FD6" w:rsidRPr="003D2D27" w14:paraId="6A599D7F" w14:textId="77777777" w:rsidTr="00566F8C">
        <w:tc>
          <w:tcPr>
            <w:tcW w:w="2268" w:type="dxa"/>
            <w:shd w:val="clear" w:color="auto" w:fill="auto"/>
          </w:tcPr>
          <w:p w14:paraId="4F06F147" w14:textId="77777777" w:rsidR="00216FD6" w:rsidRPr="003D2D27" w:rsidRDefault="00216FD6" w:rsidP="00566F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D2D2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586308E8" w14:textId="77777777" w:rsidR="00216FD6" w:rsidRPr="003D2D27" w:rsidRDefault="00216FD6" w:rsidP="00566F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D2D27">
              <w:rPr>
                <w:rFonts w:ascii="Arial Narrow" w:hAnsi="Arial Narrow" w:cs="Arial"/>
                <w:bCs/>
                <w:sz w:val="24"/>
                <w:szCs w:val="24"/>
              </w:rPr>
              <w:t>133/2024</w:t>
            </w:r>
          </w:p>
        </w:tc>
      </w:tr>
    </w:tbl>
    <w:p w14:paraId="0AFBFC96" w14:textId="77777777" w:rsidR="0060654D" w:rsidRPr="003D2D27" w:rsidRDefault="00216FD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D2D27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3D2D27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3D2D27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3D2D27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3D2D27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3D2D27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3D2D27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3D2D27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3D2D27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3D2D27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3D2D27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3D2D27" w14:paraId="1B55C70F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0015CC1B" w14:textId="77777777" w:rsidR="00173417" w:rsidRPr="003D2D27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D2D27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F43D178" w14:textId="77777777" w:rsidR="00173417" w:rsidRPr="003D2D2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3D2D27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47C7C222" w14:textId="77777777" w:rsidR="00173417" w:rsidRPr="003D2D2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3D2D27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556F7C26" w14:textId="77777777" w:rsidR="00173417" w:rsidRPr="003D2D2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3D2D27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30FAA9ED" w14:textId="77777777" w:rsidR="00173417" w:rsidRPr="003D2D27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D2D27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3D2D27" w14:paraId="6C01D274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44C25BBF" w14:textId="77777777" w:rsidR="00173417" w:rsidRPr="003D2D27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6F468B4C" w14:textId="77777777" w:rsidR="00173417" w:rsidRPr="003D2D2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005AC572" w14:textId="77777777" w:rsidR="00173417" w:rsidRPr="003D2D2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35554A02" w14:textId="77777777" w:rsidR="00173417" w:rsidRPr="003D2D2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2404ECEC" w14:textId="77777777" w:rsidR="00173417" w:rsidRPr="003D2D27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3D2D27" w14:paraId="7B795D33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1CF3993D" w14:textId="77777777" w:rsidR="00173417" w:rsidRPr="003D2D27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484A7E9E" w14:textId="77777777" w:rsidR="00173417" w:rsidRPr="003D2D2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6CE85BD9" w14:textId="77777777" w:rsidR="00173417" w:rsidRPr="003D2D2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2918759D" w14:textId="77777777" w:rsidR="00173417" w:rsidRPr="003D2D2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2A64E386" w14:textId="77777777" w:rsidR="00173417" w:rsidRPr="003D2D27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3D2D27" w14:paraId="3177428E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79F95F57" w14:textId="77777777" w:rsidR="00173417" w:rsidRPr="003D2D27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6ECB8982" w14:textId="77777777" w:rsidR="00173417" w:rsidRPr="003D2D2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116738A4" w14:textId="77777777" w:rsidR="00173417" w:rsidRPr="003D2D2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3FF49B28" w14:textId="77777777" w:rsidR="00173417" w:rsidRPr="003D2D27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25F1347C" w14:textId="77777777" w:rsidR="00173417" w:rsidRPr="003D2D27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4740FC54" w14:textId="77777777" w:rsidR="00121B8A" w:rsidRPr="003D2D27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3D2D27" w14:paraId="46D4BD42" w14:textId="77777777" w:rsidTr="009160CE">
        <w:tc>
          <w:tcPr>
            <w:tcW w:w="6237" w:type="dxa"/>
            <w:shd w:val="clear" w:color="auto" w:fill="auto"/>
          </w:tcPr>
          <w:p w14:paraId="231D0BF1" w14:textId="77777777" w:rsidR="00121B8A" w:rsidRPr="003D2D27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2C5FE5D5" w14:textId="77777777" w:rsidR="00121B8A" w:rsidRPr="003D2D27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3D2D27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3D2D27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3D2D27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7600E894" w14:textId="77777777" w:rsidR="00121B8A" w:rsidRPr="003D2D27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D2D27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3D2D27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1BE76B8E" w14:textId="77777777" w:rsidR="00121B8A" w:rsidRPr="003D2D27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1815EEBF" w14:textId="77777777" w:rsidR="00121B8A" w:rsidRPr="003D2D27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3D2D27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3D2D27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3D2D27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1C74C5CB" w14:textId="77777777" w:rsidR="00121B8A" w:rsidRPr="003D2D27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D2D27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216FD6" w:rsidRPr="003D2D27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3D2D27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6A6D75E0" w14:textId="77777777" w:rsidR="00821C80" w:rsidRPr="003D2D2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3D2D2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C83B54" w14:textId="77777777" w:rsidR="00644893" w:rsidRDefault="00644893">
      <w:r>
        <w:separator/>
      </w:r>
    </w:p>
  </w:endnote>
  <w:endnote w:type="continuationSeparator" w:id="0">
    <w:p w14:paraId="3683CECF" w14:textId="77777777" w:rsidR="00644893" w:rsidRDefault="00644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D97C5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64445F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233FD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214A9A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3E6B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C6A2F1" w14:textId="77777777" w:rsidR="00821C80" w:rsidRDefault="00821C80">
    <w:pPr>
      <w:pStyle w:val="Stopka"/>
      <w:tabs>
        <w:tab w:val="clear" w:pos="4536"/>
      </w:tabs>
      <w:jc w:val="center"/>
    </w:pPr>
  </w:p>
  <w:p w14:paraId="7A65EBB0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72E119" w14:textId="77777777" w:rsidR="00644893" w:rsidRDefault="00644893">
      <w:r>
        <w:separator/>
      </w:r>
    </w:p>
  </w:footnote>
  <w:footnote w:type="continuationSeparator" w:id="0">
    <w:p w14:paraId="52E42C49" w14:textId="77777777" w:rsidR="00644893" w:rsidRDefault="00644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B4E5E" w14:textId="77777777" w:rsidR="00216FD6" w:rsidRDefault="00216F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678AA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216FD6">
      <w:rPr>
        <w:rFonts w:ascii="Arial" w:hAnsi="Arial" w:cs="Arial"/>
      </w:rPr>
      <w:t>133/2024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B29D7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893"/>
    <w:rsid w:val="001174D3"/>
    <w:rsid w:val="00121B8A"/>
    <w:rsid w:val="00150D7E"/>
    <w:rsid w:val="00167DCC"/>
    <w:rsid w:val="00173417"/>
    <w:rsid w:val="00216FD6"/>
    <w:rsid w:val="003D2D27"/>
    <w:rsid w:val="004E070D"/>
    <w:rsid w:val="0060654D"/>
    <w:rsid w:val="00644893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DE4AF2"/>
  <w15:chartTrackingRefBased/>
  <w15:docId w15:val="{73230FE8-6913-4185-8538-6DFEECA8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119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2024-10-15T08:19:00Z</cp:lastPrinted>
  <dcterms:created xsi:type="dcterms:W3CDTF">2024-10-15T08:19:00Z</dcterms:created>
  <dcterms:modified xsi:type="dcterms:W3CDTF">2024-10-15T08:19:00Z</dcterms:modified>
</cp:coreProperties>
</file>