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A2F094" w14:textId="123E3714" w:rsidR="00193E48" w:rsidRPr="00A32C2A" w:rsidRDefault="00193E48" w:rsidP="00193E48">
      <w:pPr>
        <w:pStyle w:val="Tytu"/>
        <w:jc w:val="right"/>
        <w:rPr>
          <w:rFonts w:ascii="Arial Narrow" w:hAnsi="Arial Narrow"/>
          <w:sz w:val="24"/>
        </w:rPr>
      </w:pPr>
      <w:r w:rsidRPr="00A32C2A">
        <w:rPr>
          <w:rFonts w:ascii="Arial Narrow" w:hAnsi="Arial Narrow"/>
          <w:sz w:val="24"/>
        </w:rPr>
        <w:t xml:space="preserve">Załącznik nr </w:t>
      </w:r>
      <w:r w:rsidR="00A32C2A" w:rsidRPr="00A32C2A">
        <w:rPr>
          <w:rFonts w:ascii="Arial Narrow" w:hAnsi="Arial Narrow"/>
          <w:sz w:val="24"/>
        </w:rPr>
        <w:t>6 do SWZ</w:t>
      </w:r>
    </w:p>
    <w:p w14:paraId="6DF4003B" w14:textId="77777777" w:rsidR="00193E48" w:rsidRPr="00A32C2A" w:rsidRDefault="00193E48" w:rsidP="00193E48">
      <w:pPr>
        <w:rPr>
          <w:rFonts w:ascii="Arial Narrow" w:hAnsi="Arial Narrow"/>
          <w:sz w:val="22"/>
        </w:rPr>
      </w:pPr>
    </w:p>
    <w:p w14:paraId="44B9C68D" w14:textId="77777777" w:rsidR="00193E48" w:rsidRPr="00A32C2A" w:rsidRDefault="00193E48" w:rsidP="00193E48">
      <w:pPr>
        <w:rPr>
          <w:rFonts w:ascii="Arial Narrow" w:hAnsi="Arial Narrow"/>
          <w:sz w:val="22"/>
        </w:rPr>
      </w:pPr>
      <w:r w:rsidRPr="00A32C2A">
        <w:rPr>
          <w:rFonts w:ascii="Arial Narrow" w:hAnsi="Arial Narrow"/>
          <w:noProof/>
        </w:rPr>
        <w:pict w14:anchorId="42A72718"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14:paraId="065AF82F" w14:textId="77777777" w:rsidR="00193E48" w:rsidRDefault="00193E48" w:rsidP="00193E48"/>
                <w:p w14:paraId="6AEFC4DD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0B604F6B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08D37C8A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345D643E" w14:textId="77777777" w:rsidR="00193E48" w:rsidRDefault="00193E48" w:rsidP="00193E48">
                  <w:pPr>
                    <w:rPr>
                      <w:sz w:val="12"/>
                    </w:rPr>
                  </w:pPr>
                </w:p>
                <w:p w14:paraId="7DDB7B82" w14:textId="77777777" w:rsidR="00193E48" w:rsidRDefault="00193E48" w:rsidP="00193E4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681E1406" w14:textId="77777777" w:rsidR="00193E48" w:rsidRDefault="00193E48" w:rsidP="00193E48"/>
              </w:txbxContent>
            </v:textbox>
          </v:roundrect>
        </w:pict>
      </w:r>
    </w:p>
    <w:p w14:paraId="2602F773" w14:textId="77777777" w:rsidR="00193E48" w:rsidRPr="00A32C2A" w:rsidRDefault="00193E48" w:rsidP="00193E48">
      <w:pPr>
        <w:rPr>
          <w:rFonts w:ascii="Arial Narrow" w:hAnsi="Arial Narrow"/>
          <w:sz w:val="22"/>
        </w:rPr>
      </w:pPr>
    </w:p>
    <w:p w14:paraId="5ADBC3A7" w14:textId="77777777" w:rsidR="00193E48" w:rsidRPr="00A32C2A" w:rsidRDefault="00193E48" w:rsidP="00193E48">
      <w:pPr>
        <w:rPr>
          <w:rFonts w:ascii="Arial Narrow" w:hAnsi="Arial Narrow"/>
          <w:sz w:val="22"/>
        </w:rPr>
      </w:pPr>
    </w:p>
    <w:p w14:paraId="3BEDC572" w14:textId="77777777" w:rsidR="00193E48" w:rsidRPr="00A32C2A" w:rsidRDefault="00193E48" w:rsidP="00193E48">
      <w:pPr>
        <w:rPr>
          <w:rFonts w:ascii="Arial Narrow" w:hAnsi="Arial Narrow"/>
        </w:rPr>
      </w:pPr>
    </w:p>
    <w:p w14:paraId="2BBC6FD8" w14:textId="77777777" w:rsidR="00193E48" w:rsidRPr="00A32C2A" w:rsidRDefault="00193E48" w:rsidP="00193E48">
      <w:pPr>
        <w:rPr>
          <w:rFonts w:ascii="Arial Narrow" w:hAnsi="Arial Narrow"/>
        </w:rPr>
      </w:pPr>
    </w:p>
    <w:p w14:paraId="771B8B9B" w14:textId="7B8883C3" w:rsidR="00193E48" w:rsidRPr="00A32C2A" w:rsidRDefault="00193E48" w:rsidP="00193E48">
      <w:pPr>
        <w:rPr>
          <w:rFonts w:ascii="Arial Narrow" w:hAnsi="Arial Narrow"/>
          <w:b/>
          <w:sz w:val="22"/>
        </w:rPr>
      </w:pPr>
      <w:r w:rsidRPr="00A32C2A">
        <w:rPr>
          <w:rFonts w:ascii="Arial Narrow" w:hAnsi="Arial Narrow"/>
          <w:b/>
          <w:sz w:val="22"/>
        </w:rPr>
        <w:t xml:space="preserve">Sprawa nr </w:t>
      </w:r>
      <w:r w:rsidR="00A32C2A" w:rsidRPr="00A32C2A">
        <w:rPr>
          <w:rFonts w:ascii="Arial Narrow" w:hAnsi="Arial Narrow"/>
          <w:b/>
          <w:sz w:val="22"/>
        </w:rPr>
        <w:t>133</w:t>
      </w:r>
      <w:r w:rsidRPr="00A32C2A">
        <w:rPr>
          <w:rFonts w:ascii="Arial Narrow" w:hAnsi="Arial Narrow"/>
          <w:b/>
          <w:sz w:val="22"/>
        </w:rPr>
        <w:t>/20</w:t>
      </w:r>
      <w:r w:rsidR="00A32C2A" w:rsidRPr="00A32C2A">
        <w:rPr>
          <w:rFonts w:ascii="Arial Narrow" w:hAnsi="Arial Narrow"/>
          <w:b/>
          <w:sz w:val="22"/>
        </w:rPr>
        <w:t>24</w:t>
      </w:r>
    </w:p>
    <w:p w14:paraId="76C7A6DA" w14:textId="77777777" w:rsidR="00193E48" w:rsidRPr="00A32C2A" w:rsidRDefault="00193E48" w:rsidP="00193E48">
      <w:pPr>
        <w:pStyle w:val="Nagwek2"/>
        <w:jc w:val="center"/>
        <w:rPr>
          <w:rFonts w:ascii="Arial Narrow" w:hAnsi="Arial Narrow"/>
          <w:b/>
        </w:rPr>
      </w:pPr>
      <w:r w:rsidRPr="00A32C2A">
        <w:rPr>
          <w:rFonts w:ascii="Arial Narrow" w:hAnsi="Arial Narrow"/>
          <w:b/>
        </w:rPr>
        <w:t>W Y K A Z   P R A C</w:t>
      </w:r>
    </w:p>
    <w:p w14:paraId="6458E89D" w14:textId="77777777" w:rsidR="00193E48" w:rsidRPr="00A32C2A" w:rsidRDefault="00193E48" w:rsidP="00193E48">
      <w:pPr>
        <w:rPr>
          <w:rFonts w:ascii="Arial Narrow" w:hAnsi="Arial Narrow"/>
          <w:sz w:val="22"/>
        </w:rPr>
      </w:pPr>
    </w:p>
    <w:p w14:paraId="41E0ACC5" w14:textId="77777777" w:rsidR="00193E48" w:rsidRPr="00A32C2A" w:rsidRDefault="00193E48" w:rsidP="00193E48">
      <w:pPr>
        <w:rPr>
          <w:rFonts w:ascii="Arial Narrow" w:hAnsi="Arial Narrow"/>
          <w:sz w:val="22"/>
        </w:rPr>
      </w:pPr>
    </w:p>
    <w:p w14:paraId="6350E452" w14:textId="434AB8D0" w:rsidR="00193E48" w:rsidRPr="00A32C2A" w:rsidRDefault="00193E48" w:rsidP="00193E48">
      <w:pPr>
        <w:spacing w:line="360" w:lineRule="auto"/>
        <w:rPr>
          <w:rFonts w:ascii="Arial Narrow" w:hAnsi="Arial Narrow"/>
          <w:sz w:val="24"/>
        </w:rPr>
      </w:pPr>
      <w:r w:rsidRPr="00A32C2A">
        <w:rPr>
          <w:rFonts w:ascii="Arial Narrow" w:hAnsi="Arial Narrow"/>
          <w:sz w:val="24"/>
        </w:rPr>
        <w:t xml:space="preserve">Składając ofertę </w:t>
      </w:r>
      <w:r w:rsidR="00A32C2A" w:rsidRPr="00A32C2A">
        <w:rPr>
          <w:rFonts w:ascii="Arial Narrow" w:hAnsi="Arial Narrow"/>
          <w:sz w:val="24"/>
        </w:rPr>
        <w:t>w trybie podstawowym</w:t>
      </w:r>
      <w:r w:rsidRPr="00A32C2A">
        <w:rPr>
          <w:rFonts w:ascii="Arial Narrow" w:hAnsi="Arial Narrow"/>
          <w:sz w:val="24"/>
        </w:rPr>
        <w:t xml:space="preserve"> </w:t>
      </w:r>
      <w:r w:rsidR="00A32C2A" w:rsidRPr="00A32C2A">
        <w:rPr>
          <w:rFonts w:ascii="Arial Narrow" w:hAnsi="Arial Narrow"/>
          <w:sz w:val="24"/>
        </w:rPr>
        <w:t>w postępowaniu pn.</w:t>
      </w:r>
      <w:r w:rsidRPr="00A32C2A">
        <w:rPr>
          <w:rFonts w:ascii="Arial Narrow" w:hAnsi="Arial Narrow"/>
          <w:sz w:val="24"/>
        </w:rPr>
        <w:t>:</w:t>
      </w:r>
    </w:p>
    <w:p w14:paraId="31540711" w14:textId="7B81DA9E" w:rsidR="00193E48" w:rsidRPr="00A32C2A" w:rsidRDefault="00A32C2A" w:rsidP="00193E48">
      <w:pPr>
        <w:spacing w:line="360" w:lineRule="auto"/>
        <w:jc w:val="both"/>
        <w:rPr>
          <w:rFonts w:ascii="Arial Narrow" w:hAnsi="Arial Narrow"/>
          <w:b/>
          <w:bCs/>
          <w:sz w:val="24"/>
        </w:rPr>
      </w:pPr>
      <w:r w:rsidRPr="00A32C2A">
        <w:rPr>
          <w:rFonts w:ascii="Arial Narrow" w:hAnsi="Arial Narrow"/>
          <w:b/>
          <w:bCs/>
          <w:sz w:val="24"/>
        </w:rPr>
        <w:t>Wymiana okien i drzwi w budynkach szpitala</w:t>
      </w:r>
    </w:p>
    <w:p w14:paraId="7F9FD284" w14:textId="77777777" w:rsidR="00193E48" w:rsidRPr="00A32C2A" w:rsidRDefault="00193E48" w:rsidP="00193E48">
      <w:pPr>
        <w:spacing w:line="360" w:lineRule="auto"/>
        <w:jc w:val="both"/>
        <w:rPr>
          <w:rFonts w:ascii="Arial Narrow" w:hAnsi="Arial Narrow"/>
          <w:sz w:val="24"/>
        </w:rPr>
      </w:pPr>
      <w:r w:rsidRPr="00A32C2A">
        <w:rPr>
          <w:rFonts w:ascii="Arial Narrow" w:hAnsi="Arial Narrow"/>
          <w:sz w:val="24"/>
        </w:rPr>
        <w:t>oświadczamy, że:</w:t>
      </w:r>
    </w:p>
    <w:p w14:paraId="315C0CC3" w14:textId="77777777" w:rsidR="00193E48" w:rsidRPr="00A32C2A" w:rsidRDefault="00193E48" w:rsidP="00193E48">
      <w:pPr>
        <w:pStyle w:val="Tekstpodstawowy"/>
        <w:jc w:val="both"/>
        <w:rPr>
          <w:rFonts w:ascii="Arial Narrow" w:hAnsi="Arial Narrow"/>
          <w:sz w:val="24"/>
        </w:rPr>
      </w:pPr>
      <w:r w:rsidRPr="00A32C2A">
        <w:rPr>
          <w:rFonts w:ascii="Arial Narrow" w:hAnsi="Arial Narrow"/>
          <w:sz w:val="24"/>
        </w:rPr>
        <w:t>w ciągu ostatnich 5 lat wykon</w:t>
      </w:r>
      <w:r w:rsidRPr="00A32C2A">
        <w:rPr>
          <w:rFonts w:ascii="Arial Narrow" w:hAnsi="Arial Narrow"/>
          <w:sz w:val="24"/>
        </w:rPr>
        <w:t>a</w:t>
      </w:r>
      <w:r w:rsidRPr="00A32C2A">
        <w:rPr>
          <w:rFonts w:ascii="Arial Narrow" w:hAnsi="Arial Narrow"/>
          <w:sz w:val="24"/>
        </w:rPr>
        <w:t>liśmy następujące prace o charakterze i złożoności podobnej do przedmiotu z</w:t>
      </w:r>
      <w:r w:rsidRPr="00A32C2A">
        <w:rPr>
          <w:rFonts w:ascii="Arial Narrow" w:hAnsi="Arial Narrow"/>
          <w:sz w:val="24"/>
        </w:rPr>
        <w:t>a</w:t>
      </w:r>
      <w:r w:rsidRPr="00A32C2A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14:paraId="33626397" w14:textId="77777777" w:rsidR="00193E48" w:rsidRPr="00A32C2A" w:rsidRDefault="00193E48" w:rsidP="00193E48">
      <w:pPr>
        <w:rPr>
          <w:rFonts w:ascii="Arial Narrow" w:hAnsi="Arial Narrow"/>
          <w:sz w:val="24"/>
        </w:rPr>
      </w:pPr>
    </w:p>
    <w:p w14:paraId="60936E05" w14:textId="77777777" w:rsidR="00193E48" w:rsidRPr="00A32C2A" w:rsidRDefault="00193E48" w:rsidP="00193E48">
      <w:pPr>
        <w:rPr>
          <w:rFonts w:ascii="Arial Narrow" w:hAnsi="Arial Narrow"/>
          <w:sz w:val="24"/>
        </w:rPr>
      </w:pPr>
    </w:p>
    <w:tbl>
      <w:tblPr>
        <w:tblW w:w="10207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5"/>
        <w:gridCol w:w="1701"/>
        <w:gridCol w:w="1916"/>
        <w:gridCol w:w="1597"/>
        <w:gridCol w:w="2090"/>
        <w:gridCol w:w="1768"/>
      </w:tblGrid>
      <w:tr w:rsidR="00193E48" w:rsidRPr="00A32C2A" w14:paraId="431E55C7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  <w:vAlign w:val="center"/>
          </w:tcPr>
          <w:p w14:paraId="12F0B1AD" w14:textId="77777777" w:rsidR="00193E48" w:rsidRPr="00A32C2A" w:rsidRDefault="00193E48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32C2A">
              <w:rPr>
                <w:rFonts w:ascii="Arial Narrow" w:hAnsi="Arial Narrow"/>
                <w:sz w:val="24"/>
              </w:rPr>
              <w:t>Rodzaj prac</w:t>
            </w:r>
          </w:p>
        </w:tc>
        <w:tc>
          <w:tcPr>
            <w:tcW w:w="1701" w:type="dxa"/>
            <w:vAlign w:val="center"/>
          </w:tcPr>
          <w:p w14:paraId="36DCF6FD" w14:textId="77777777" w:rsidR="00193E48" w:rsidRPr="00A32C2A" w:rsidRDefault="00193E48" w:rsidP="00193E4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A32C2A">
              <w:rPr>
                <w:rFonts w:ascii="Arial Narrow" w:hAnsi="Arial Narrow"/>
                <w:sz w:val="24"/>
              </w:rPr>
              <w:t>Całkowita wartość prac</w:t>
            </w:r>
          </w:p>
        </w:tc>
        <w:tc>
          <w:tcPr>
            <w:tcW w:w="1916" w:type="dxa"/>
            <w:vAlign w:val="center"/>
          </w:tcPr>
          <w:p w14:paraId="55FC2A24" w14:textId="77777777" w:rsidR="00193E48" w:rsidRPr="00A32C2A" w:rsidRDefault="00193E48" w:rsidP="00193E48">
            <w:pPr>
              <w:jc w:val="center"/>
              <w:rPr>
                <w:rFonts w:ascii="Arial Narrow" w:hAnsi="Arial Narrow"/>
                <w:sz w:val="24"/>
              </w:rPr>
            </w:pPr>
            <w:r w:rsidRPr="00A32C2A">
              <w:rPr>
                <w:rFonts w:ascii="Arial Narrow" w:hAnsi="Arial Narrow"/>
                <w:sz w:val="24"/>
              </w:rPr>
              <w:t>Wartość, za którą wykonawca był odpowiedzialny</w:t>
            </w:r>
          </w:p>
        </w:tc>
        <w:tc>
          <w:tcPr>
            <w:tcW w:w="1597" w:type="dxa"/>
            <w:tcBorders>
              <w:bottom w:val="nil"/>
            </w:tcBorders>
            <w:vAlign w:val="center"/>
          </w:tcPr>
          <w:p w14:paraId="45E985F0" w14:textId="77777777" w:rsidR="00193E48" w:rsidRPr="00A32C2A" w:rsidRDefault="00193E48" w:rsidP="00193E48">
            <w:pPr>
              <w:jc w:val="center"/>
              <w:rPr>
                <w:rFonts w:ascii="Arial Narrow" w:hAnsi="Arial Narrow"/>
                <w:sz w:val="24"/>
              </w:rPr>
            </w:pPr>
            <w:r w:rsidRPr="00A32C2A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2090" w:type="dxa"/>
            <w:vAlign w:val="center"/>
          </w:tcPr>
          <w:p w14:paraId="2AC42061" w14:textId="77777777" w:rsidR="00193E48" w:rsidRPr="00A32C2A" w:rsidRDefault="00193E48" w:rsidP="00193E48">
            <w:pPr>
              <w:jc w:val="center"/>
              <w:rPr>
                <w:rFonts w:ascii="Arial Narrow" w:hAnsi="Arial Narrow"/>
                <w:sz w:val="24"/>
              </w:rPr>
            </w:pPr>
            <w:r w:rsidRPr="00A32C2A">
              <w:rPr>
                <w:rFonts w:ascii="Arial Narrow" w:hAnsi="Arial Narrow"/>
                <w:sz w:val="24"/>
              </w:rPr>
              <w:t>Nazwa zleceniodawcy</w:t>
            </w:r>
          </w:p>
        </w:tc>
        <w:tc>
          <w:tcPr>
            <w:tcW w:w="1768" w:type="dxa"/>
          </w:tcPr>
          <w:p w14:paraId="411AFB0F" w14:textId="77777777" w:rsidR="00193E48" w:rsidRPr="00A32C2A" w:rsidRDefault="00193E48" w:rsidP="00193E48">
            <w:pPr>
              <w:jc w:val="center"/>
              <w:rPr>
                <w:rFonts w:ascii="Arial Narrow" w:hAnsi="Arial Narrow"/>
                <w:sz w:val="24"/>
              </w:rPr>
            </w:pPr>
            <w:r w:rsidRPr="00A32C2A">
              <w:rPr>
                <w:rFonts w:ascii="Arial Narrow" w:hAnsi="Arial Narrow"/>
                <w:sz w:val="24"/>
              </w:rPr>
              <w:t>Wymagania specjalne dotyczące przedmiotu prac (o ile były)</w:t>
            </w:r>
          </w:p>
        </w:tc>
      </w:tr>
      <w:tr w:rsidR="00193E48" w:rsidRPr="00A32C2A" w14:paraId="49AEEA52" w14:textId="77777777" w:rsidTr="00193E48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1135" w:type="dxa"/>
          </w:tcPr>
          <w:p w14:paraId="7DCD7946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EB2654B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916" w:type="dxa"/>
            <w:tcBorders>
              <w:right w:val="nil"/>
            </w:tcBorders>
          </w:tcPr>
          <w:p w14:paraId="2CE4D99F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97" w:type="dxa"/>
          </w:tcPr>
          <w:p w14:paraId="627D6766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7FF4AE8F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68D9A37A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090" w:type="dxa"/>
          </w:tcPr>
          <w:p w14:paraId="00615F28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68" w:type="dxa"/>
          </w:tcPr>
          <w:p w14:paraId="328C4139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</w:tr>
      <w:tr w:rsidR="00193E48" w:rsidRPr="00A32C2A" w14:paraId="3F4A5DBB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56602002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40B8CCDC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916" w:type="dxa"/>
          </w:tcPr>
          <w:p w14:paraId="0C97EF7D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97" w:type="dxa"/>
          </w:tcPr>
          <w:p w14:paraId="3BCB408A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7F77B576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2E796D13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090" w:type="dxa"/>
          </w:tcPr>
          <w:p w14:paraId="035A3977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68" w:type="dxa"/>
          </w:tcPr>
          <w:p w14:paraId="375B2940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</w:tr>
      <w:tr w:rsidR="00193E48" w:rsidRPr="00A32C2A" w14:paraId="6BF955C4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22FAB4D7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6F850C9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916" w:type="dxa"/>
          </w:tcPr>
          <w:p w14:paraId="7F3FD6BA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97" w:type="dxa"/>
          </w:tcPr>
          <w:p w14:paraId="4F1DA81D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3FC734D4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5842901E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090" w:type="dxa"/>
          </w:tcPr>
          <w:p w14:paraId="0C9FA658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68" w:type="dxa"/>
          </w:tcPr>
          <w:p w14:paraId="63BD3078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</w:tr>
      <w:tr w:rsidR="00193E48" w:rsidRPr="00A32C2A" w14:paraId="3DE11B09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575C28CD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05963032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916" w:type="dxa"/>
          </w:tcPr>
          <w:p w14:paraId="6DC39AF8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97" w:type="dxa"/>
          </w:tcPr>
          <w:p w14:paraId="041D0DC4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69A5BA71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15EE81A1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090" w:type="dxa"/>
          </w:tcPr>
          <w:p w14:paraId="79EFCBA3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68" w:type="dxa"/>
          </w:tcPr>
          <w:p w14:paraId="7F64175C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</w:tr>
      <w:tr w:rsidR="00193E48" w:rsidRPr="00A32C2A" w14:paraId="2E229627" w14:textId="77777777" w:rsidTr="00193E48">
        <w:tblPrEx>
          <w:tblCellMar>
            <w:top w:w="0" w:type="dxa"/>
            <w:bottom w:w="0" w:type="dxa"/>
          </w:tblCellMar>
        </w:tblPrEx>
        <w:tc>
          <w:tcPr>
            <w:tcW w:w="1135" w:type="dxa"/>
          </w:tcPr>
          <w:p w14:paraId="7FD6F06C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73D25C5D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682E42CF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  <w:p w14:paraId="51C5F61C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14:paraId="327F7421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916" w:type="dxa"/>
          </w:tcPr>
          <w:p w14:paraId="5E96D54D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597" w:type="dxa"/>
          </w:tcPr>
          <w:p w14:paraId="5B81D778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090" w:type="dxa"/>
          </w:tcPr>
          <w:p w14:paraId="1F33F109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68" w:type="dxa"/>
          </w:tcPr>
          <w:p w14:paraId="26B2A2F7" w14:textId="77777777" w:rsidR="00193E48" w:rsidRPr="00A32C2A" w:rsidRDefault="00193E48" w:rsidP="00193E48">
            <w:pPr>
              <w:rPr>
                <w:rFonts w:ascii="Arial Narrow" w:hAnsi="Arial Narrow"/>
                <w:sz w:val="24"/>
              </w:rPr>
            </w:pPr>
          </w:p>
        </w:tc>
      </w:tr>
    </w:tbl>
    <w:p w14:paraId="7FE72763" w14:textId="77777777" w:rsidR="00193E48" w:rsidRPr="00A32C2A" w:rsidRDefault="00193E48" w:rsidP="00193E4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A32C2A">
        <w:rPr>
          <w:rFonts w:ascii="Arial Narrow" w:hAnsi="Arial Narrow"/>
          <w:sz w:val="24"/>
          <w:u w:val="dotted"/>
        </w:rPr>
        <w:tab/>
      </w:r>
      <w:r w:rsidRPr="00A32C2A">
        <w:rPr>
          <w:rFonts w:ascii="Arial Narrow" w:hAnsi="Arial Narrow"/>
          <w:sz w:val="24"/>
        </w:rPr>
        <w:t xml:space="preserve"> dnia </w:t>
      </w:r>
      <w:r w:rsidRPr="00A32C2A">
        <w:rPr>
          <w:rFonts w:ascii="Arial Narrow" w:hAnsi="Arial Narrow"/>
          <w:sz w:val="24"/>
          <w:u w:val="dotted"/>
        </w:rPr>
        <w:tab/>
      </w:r>
      <w:r w:rsidRPr="00A32C2A">
        <w:rPr>
          <w:rFonts w:ascii="Arial Narrow" w:hAnsi="Arial Narrow"/>
          <w:sz w:val="24"/>
        </w:rPr>
        <w:tab/>
      </w:r>
      <w:r w:rsidRPr="00A32C2A">
        <w:rPr>
          <w:rFonts w:ascii="Arial Narrow" w:hAnsi="Arial Narrow"/>
          <w:sz w:val="24"/>
          <w:u w:val="dotted"/>
        </w:rPr>
        <w:tab/>
      </w:r>
    </w:p>
    <w:p w14:paraId="61DEFD45" w14:textId="77777777" w:rsidR="00193E48" w:rsidRPr="00A32C2A" w:rsidRDefault="00193E48" w:rsidP="00193E48">
      <w:pPr>
        <w:ind w:left="5529"/>
        <w:jc w:val="center"/>
        <w:rPr>
          <w:rFonts w:ascii="Arial Narrow" w:hAnsi="Arial Narrow"/>
          <w:sz w:val="24"/>
        </w:rPr>
      </w:pPr>
      <w:r w:rsidRPr="00A32C2A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A32C2A">
        <w:rPr>
          <w:rFonts w:ascii="Arial Narrow" w:hAnsi="Arial Narrow"/>
          <w:sz w:val="24"/>
          <w:vertAlign w:val="superscript"/>
        </w:rPr>
        <w:t>d</w:t>
      </w:r>
      <w:r w:rsidRPr="00A32C2A">
        <w:rPr>
          <w:rFonts w:ascii="Arial Narrow" w:hAnsi="Arial Narrow"/>
          <w:sz w:val="24"/>
          <w:vertAlign w:val="superscript"/>
        </w:rPr>
        <w:t>czeń woli w imieniu Wykonawcy</w:t>
      </w:r>
    </w:p>
    <w:sectPr w:rsidR="00193E48" w:rsidRPr="00A32C2A" w:rsidSect="00193E4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96AC7E8" w14:textId="77777777" w:rsidR="00671CE6" w:rsidRDefault="00671CE6">
      <w:r>
        <w:separator/>
      </w:r>
    </w:p>
  </w:endnote>
  <w:endnote w:type="continuationSeparator" w:id="0">
    <w:p w14:paraId="4B2C4EA1" w14:textId="77777777" w:rsidR="00671CE6" w:rsidRDefault="00671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21418" w14:textId="77777777" w:rsidR="00193E48" w:rsidRDefault="00193E4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39A82C" w14:textId="77777777" w:rsidR="00193E48" w:rsidRDefault="00193E4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CE0B26" w14:textId="77777777"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8E5D76" w14:textId="77777777" w:rsidR="00193E48" w:rsidRDefault="00193E48">
    <w:pPr>
      <w:pStyle w:val="Stopka"/>
      <w:tabs>
        <w:tab w:val="clear" w:pos="4536"/>
      </w:tabs>
      <w:jc w:val="center"/>
    </w:pPr>
  </w:p>
  <w:p w14:paraId="0CA45B9A" w14:textId="77777777" w:rsidR="00193E48" w:rsidRDefault="00193E4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>Strona: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69E32E" w14:textId="77777777" w:rsidR="00193E48" w:rsidRDefault="00193E4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3D054D" w14:textId="77777777" w:rsidR="00193E48" w:rsidRDefault="00193E48">
    <w:pPr>
      <w:pStyle w:val="Stopka"/>
      <w:tabs>
        <w:tab w:val="clear" w:pos="4536"/>
      </w:tabs>
      <w:jc w:val="center"/>
    </w:pPr>
  </w:p>
  <w:p w14:paraId="1001072F" w14:textId="77777777" w:rsidR="00193E48" w:rsidRDefault="00193E4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E5D20D2" w14:textId="77777777" w:rsidR="00671CE6" w:rsidRDefault="00671CE6">
      <w:r>
        <w:separator/>
      </w:r>
    </w:p>
  </w:footnote>
  <w:footnote w:type="continuationSeparator" w:id="0">
    <w:p w14:paraId="13135053" w14:textId="77777777" w:rsidR="00671CE6" w:rsidRDefault="00671C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9331B8" w14:textId="77777777" w:rsidR="00193E48" w:rsidRDefault="00193E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291762" w14:textId="77777777" w:rsidR="00193E48" w:rsidRDefault="00193E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84EE8D" w14:textId="77777777" w:rsidR="00193E48" w:rsidRDefault="00193E4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71CE6"/>
    <w:rsid w:val="00193E48"/>
    <w:rsid w:val="005966E7"/>
    <w:rsid w:val="00671CE6"/>
    <w:rsid w:val="00915E30"/>
    <w:rsid w:val="00A32C2A"/>
    <w:rsid w:val="00CE46C1"/>
    <w:rsid w:val="00D451F5"/>
    <w:rsid w:val="00F44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DC5DFD1"/>
  <w15:chartTrackingRefBased/>
  <w15:docId w15:val="{44EB643F-E1FB-4AEF-8991-921B3AED22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193E48"/>
  </w:style>
  <w:style w:type="paragraph" w:styleId="Nagwek2">
    <w:name w:val="heading 2"/>
    <w:basedOn w:val="Normalny"/>
    <w:next w:val="Normalny"/>
    <w:qFormat/>
    <w:rsid w:val="00193E48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44ABD"/>
    <w:rPr>
      <w:rFonts w:ascii="Courier New" w:hAnsi="Courier New" w:cs="Courier New"/>
    </w:rPr>
  </w:style>
  <w:style w:type="paragraph" w:styleId="Nagwek">
    <w:name w:val="header"/>
    <w:basedOn w:val="Normalny"/>
    <w:rsid w:val="00193E4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193E4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93E48"/>
  </w:style>
  <w:style w:type="paragraph" w:styleId="Tytu">
    <w:name w:val="Title"/>
    <w:basedOn w:val="Normalny"/>
    <w:qFormat/>
    <w:rsid w:val="00193E48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193E48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>ZP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subject/>
  <dc:creator>user</dc:creator>
  <cp:keywords/>
  <dc:description/>
  <cp:lastModifiedBy>10 wsk</cp:lastModifiedBy>
  <cp:revision>2</cp:revision>
  <cp:lastPrinted>2024-10-15T08:22:00Z</cp:lastPrinted>
  <dcterms:created xsi:type="dcterms:W3CDTF">2024-10-15T08:22:00Z</dcterms:created>
  <dcterms:modified xsi:type="dcterms:W3CDTF">2024-10-15T08:22:00Z</dcterms:modified>
</cp:coreProperties>
</file>