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35757488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DC78AD">
        <w:rPr>
          <w:rFonts w:asciiTheme="minorHAnsi" w:hAnsiTheme="minorHAnsi" w:cstheme="minorHAnsi"/>
          <w:b/>
        </w:rPr>
        <w:t>087/2024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14:paraId="23BB8A0B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792DB0D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36E0BAEA" w14:textId="77777777" w:rsidR="00864448" w:rsidRDefault="00864448" w:rsidP="00864448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64448" w14:paraId="2D455ADC" w14:textId="77777777" w:rsidTr="0086444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6F6C10" w14:textId="77777777" w:rsidR="00864448" w:rsidRDefault="0086444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5B917F79" w14:textId="77777777" w:rsidR="00864448" w:rsidRDefault="0086444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5 ustawy z dnia 11 września 2019 r.  Prawo zamówień publicznych (Dz.U. 2024 poz.1320)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77D420BE" w14:textId="77777777" w:rsidR="00864448" w:rsidRDefault="0086444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FF9066C" w14:textId="77777777" w:rsidR="00864448" w:rsidRDefault="0086444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F781834" w14:textId="77777777" w:rsidR="00864448" w:rsidRDefault="0086444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8BB66D6" w14:textId="77777777" w:rsidR="00864448" w:rsidRDefault="00864448" w:rsidP="0086444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865136F" w14:textId="77777777" w:rsidR="00864448" w:rsidRDefault="00864448" w:rsidP="0086444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8A74E2F" w14:textId="77777777" w:rsidR="00864448" w:rsidRDefault="00864448" w:rsidP="00864448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56F3824" w14:textId="11CCE9CA" w:rsidR="00864448" w:rsidRDefault="003B08B6" w:rsidP="00864448">
      <w:pPr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b/>
          <w:color w:val="000000"/>
        </w:rPr>
        <w:t>Świadczenie usług telekomunikacyjnych telefonii stacjonarnej we wszystkich obiektach Politechniki Krakowskiej im. T. Kościuszki w Krakowie</w:t>
      </w:r>
      <w:r w:rsidR="00864448">
        <w:rPr>
          <w:rFonts w:ascii="Arial" w:eastAsia="Times New Roman" w:hAnsi="Arial" w:cs="Arial"/>
          <w:b/>
          <w:lang w:eastAsia="pl-PL"/>
        </w:rPr>
        <w:t xml:space="preserve">, </w:t>
      </w:r>
      <w:r w:rsidR="00864448">
        <w:rPr>
          <w:rFonts w:ascii="Times New Roman" w:hAnsi="Times New Roman"/>
          <w:sz w:val="24"/>
          <w:szCs w:val="24"/>
        </w:rPr>
        <w:t>oświadczam, co następuje:</w:t>
      </w:r>
    </w:p>
    <w:p w14:paraId="26C99977" w14:textId="77777777" w:rsidR="00864448" w:rsidRDefault="00864448" w:rsidP="00864448">
      <w:pPr>
        <w:numPr>
          <w:ilvl w:val="0"/>
          <w:numId w:val="13"/>
        </w:num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1F1142A6" w14:textId="77777777" w:rsidR="00864448" w:rsidRDefault="00864448" w:rsidP="00864448">
      <w:pPr>
        <w:numPr>
          <w:ilvl w:val="0"/>
          <w:numId w:val="13"/>
        </w:numPr>
        <w:spacing w:after="12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4369AAA" w14:textId="77777777" w:rsidR="00864448" w:rsidRDefault="00864448" w:rsidP="00864448">
      <w:pPr>
        <w:numPr>
          <w:ilvl w:val="0"/>
          <w:numId w:val="13"/>
        </w:numPr>
        <w:spacing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</w:t>
      </w:r>
      <w:r>
        <w:rPr>
          <w:rFonts w:ascii="Arial" w:hAnsi="Arial" w:cs="Arial"/>
        </w:rPr>
        <w:t>Dz. U. z 2024 r. poz. 507</w:t>
      </w:r>
      <w:r>
        <w:rPr>
          <w:rFonts w:ascii="Times New Roman" w:hAnsi="Times New Roman"/>
          <w:sz w:val="24"/>
          <w:szCs w:val="24"/>
        </w:rPr>
        <w:t>).</w:t>
      </w:r>
    </w:p>
    <w:p w14:paraId="6DD86D15" w14:textId="7C97E51F" w:rsidR="00864448" w:rsidRDefault="00864448" w:rsidP="00864448">
      <w:pPr>
        <w:numPr>
          <w:ilvl w:val="0"/>
          <w:numId w:val="1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Oświadczam, że spełniam, określone przez Zamawiającego w  SWZ, warunki udziału w postępowaniu w zakresie, w jakim wykonawca powołuje się na nasze zasoby.</w:t>
      </w:r>
    </w:p>
    <w:p w14:paraId="22DDAC40" w14:textId="77777777" w:rsidR="00864448" w:rsidRDefault="00864448" w:rsidP="00864448">
      <w:pPr>
        <w:numPr>
          <w:ilvl w:val="0"/>
          <w:numId w:val="13"/>
        </w:num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D25E333" w14:textId="77777777" w:rsidR="00864448" w:rsidRDefault="00864448" w:rsidP="00864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189EE1A" w14:textId="77777777" w:rsidR="00864448" w:rsidRDefault="00864448" w:rsidP="00864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380155D" w14:textId="77777777" w:rsidR="00864448" w:rsidRDefault="00864448" w:rsidP="0086444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48A18F71" w14:textId="03D5EB91" w:rsidR="00864448" w:rsidRDefault="00864448" w:rsidP="00C04AB0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14:paraId="19822E8A" w14:textId="77777777" w:rsidR="00864448" w:rsidRDefault="00864448" w:rsidP="0086444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2CF62F02" w14:textId="77777777" w:rsidR="00EE0E02" w:rsidRPr="003A6268" w:rsidRDefault="00EE0E02" w:rsidP="00EE0E02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</w:pPr>
      <w:r w:rsidRPr="003A626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B763644" w14:textId="77777777" w:rsidR="00EE0E02" w:rsidRPr="003A6268" w:rsidRDefault="00EE0E02" w:rsidP="00EE0E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E6E15" w14:textId="77777777" w:rsidR="002E14AB" w:rsidRDefault="002E14AB" w:rsidP="0038231F">
      <w:pPr>
        <w:spacing w:after="0" w:line="240" w:lineRule="auto"/>
      </w:pPr>
      <w:r>
        <w:separator/>
      </w:r>
    </w:p>
  </w:endnote>
  <w:endnote w:type="continuationSeparator" w:id="0">
    <w:p w14:paraId="364B7408" w14:textId="77777777" w:rsidR="002E14AB" w:rsidRDefault="002E14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BD50A2" w14:textId="77777777" w:rsidR="002E14AB" w:rsidRDefault="002E14AB" w:rsidP="0038231F">
      <w:pPr>
        <w:spacing w:after="0" w:line="240" w:lineRule="auto"/>
      </w:pPr>
      <w:r>
        <w:separator/>
      </w:r>
    </w:p>
  </w:footnote>
  <w:footnote w:type="continuationSeparator" w:id="0">
    <w:p w14:paraId="1EF00C51" w14:textId="77777777" w:rsidR="002E14AB" w:rsidRDefault="002E14A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61E7F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747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14AB"/>
    <w:rsid w:val="002E20A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08B6"/>
    <w:rsid w:val="003B2070"/>
    <w:rsid w:val="003B214C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64448"/>
    <w:rsid w:val="008757E1"/>
    <w:rsid w:val="00876310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04AB0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7532C"/>
    <w:rsid w:val="00D95BA5"/>
    <w:rsid w:val="00D96FE3"/>
    <w:rsid w:val="00DA6EC7"/>
    <w:rsid w:val="00DA753B"/>
    <w:rsid w:val="00DC78AD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EF786E"/>
    <w:rsid w:val="00F04280"/>
    <w:rsid w:val="00F255AB"/>
    <w:rsid w:val="00F365F2"/>
    <w:rsid w:val="00F43919"/>
    <w:rsid w:val="00F451EC"/>
    <w:rsid w:val="00F65A4B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770FECF-488E-47D1-BCE7-32BDFE0B6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Sylwia Banach</cp:lastModifiedBy>
  <cp:revision>9</cp:revision>
  <cp:lastPrinted>2022-01-21T07:44:00Z</cp:lastPrinted>
  <dcterms:created xsi:type="dcterms:W3CDTF">2024-09-27T08:34:00Z</dcterms:created>
  <dcterms:modified xsi:type="dcterms:W3CDTF">2024-09-27T08:40:00Z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