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60F6E" w14:textId="77777777" w:rsidR="00E65B7A" w:rsidRPr="00AB1118" w:rsidRDefault="00293A8B" w:rsidP="00794249">
      <w:pPr>
        <w:jc w:val="right"/>
        <w:rPr>
          <w:rFonts w:ascii="Arial" w:hAnsi="Arial" w:cs="Arial"/>
        </w:rPr>
      </w:pPr>
      <w:r w:rsidRPr="00293A8B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293A8B">
        <w:rPr>
          <w:rFonts w:ascii="Arial" w:hAnsi="Arial" w:cs="Arial"/>
        </w:rPr>
        <w:t>2024-10-16</w:t>
      </w:r>
    </w:p>
    <w:p w14:paraId="26CAED4B" w14:textId="77777777" w:rsidR="00293A8B" w:rsidRPr="00293A8B" w:rsidRDefault="00293A8B" w:rsidP="00794249">
      <w:pPr>
        <w:rPr>
          <w:rFonts w:ascii="Arial" w:hAnsi="Arial" w:cs="Arial"/>
          <w:b/>
          <w:bCs/>
        </w:rPr>
      </w:pPr>
      <w:r w:rsidRPr="00293A8B">
        <w:rPr>
          <w:rFonts w:ascii="Arial" w:hAnsi="Arial" w:cs="Arial"/>
          <w:b/>
          <w:bCs/>
        </w:rPr>
        <w:t>Szpital Wojewódzki w Poznaniu</w:t>
      </w:r>
    </w:p>
    <w:p w14:paraId="51FE1350" w14:textId="77777777" w:rsidR="00E65B7A" w:rsidRPr="00AB1118" w:rsidRDefault="00293A8B" w:rsidP="00794249">
      <w:pPr>
        <w:rPr>
          <w:rFonts w:ascii="Arial" w:hAnsi="Arial" w:cs="Arial"/>
          <w:b/>
          <w:bCs/>
        </w:rPr>
      </w:pPr>
      <w:r w:rsidRPr="00293A8B">
        <w:rPr>
          <w:rFonts w:ascii="Arial" w:hAnsi="Arial" w:cs="Arial"/>
          <w:b/>
          <w:bCs/>
        </w:rPr>
        <w:t>Dział Zamówień Publicznych</w:t>
      </w:r>
    </w:p>
    <w:p w14:paraId="1B37BF54" w14:textId="77777777" w:rsidR="00E65B7A" w:rsidRPr="00AB1118" w:rsidRDefault="00293A8B" w:rsidP="00794249">
      <w:pPr>
        <w:rPr>
          <w:rFonts w:ascii="Arial" w:hAnsi="Arial" w:cs="Arial"/>
        </w:rPr>
      </w:pPr>
      <w:r w:rsidRPr="00293A8B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293A8B">
        <w:rPr>
          <w:rFonts w:ascii="Arial" w:hAnsi="Arial" w:cs="Arial"/>
        </w:rPr>
        <w:t>7/19</w:t>
      </w:r>
    </w:p>
    <w:p w14:paraId="44B3B622" w14:textId="77777777" w:rsidR="00E65B7A" w:rsidRPr="00AB1118" w:rsidRDefault="00293A8B" w:rsidP="00794249">
      <w:pPr>
        <w:rPr>
          <w:rFonts w:ascii="Arial" w:hAnsi="Arial" w:cs="Arial"/>
        </w:rPr>
      </w:pPr>
      <w:r w:rsidRPr="00293A8B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293A8B">
        <w:rPr>
          <w:rFonts w:ascii="Arial" w:hAnsi="Arial" w:cs="Arial"/>
        </w:rPr>
        <w:t>Poznań</w:t>
      </w:r>
    </w:p>
    <w:p w14:paraId="7E849D7A" w14:textId="77777777" w:rsidR="00794249" w:rsidRDefault="00794249" w:rsidP="0079424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E94CFA9" w14:textId="77777777" w:rsidR="00794249" w:rsidRDefault="00794249" w:rsidP="0079424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C8E454D" w14:textId="41199C7A" w:rsidR="00E65B7A" w:rsidRPr="00AB1118" w:rsidRDefault="00E65B7A" w:rsidP="0079424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9055F16" w14:textId="77777777" w:rsidR="00E65B7A" w:rsidRDefault="00E65B7A" w:rsidP="0079424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5FF5F5E0" w14:textId="77777777" w:rsidR="00794249" w:rsidRDefault="00794249" w:rsidP="0079424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CF6D06C" w14:textId="77777777" w:rsidR="00794249" w:rsidRPr="00AB1118" w:rsidRDefault="00794249" w:rsidP="0079424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1FF92572" w14:textId="77777777" w:rsidTr="004C0D4A">
        <w:tc>
          <w:tcPr>
            <w:tcW w:w="9330" w:type="dxa"/>
            <w:shd w:val="clear" w:color="auto" w:fill="F2F2F2"/>
            <w:hideMark/>
          </w:tcPr>
          <w:p w14:paraId="7E1D9DBD" w14:textId="4D0C74C8" w:rsidR="00E65B7A" w:rsidRPr="00AB1118" w:rsidRDefault="00794249" w:rsidP="0079424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1395831" w14:textId="77777777" w:rsidR="00E65B7A" w:rsidRPr="00AB1118" w:rsidRDefault="00E65B7A" w:rsidP="0079424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41E517E" w14:textId="77777777" w:rsidR="00E65B7A" w:rsidRPr="00AB1118" w:rsidRDefault="00E65B7A" w:rsidP="0079424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6DD12CEC" w14:textId="77777777" w:rsidTr="004C0D4A">
        <w:tc>
          <w:tcPr>
            <w:tcW w:w="2268" w:type="dxa"/>
            <w:shd w:val="clear" w:color="auto" w:fill="auto"/>
          </w:tcPr>
          <w:p w14:paraId="6814CD8A" w14:textId="77777777" w:rsidR="00794249" w:rsidRDefault="00794249" w:rsidP="0079424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A2928C4" w14:textId="43A690FB" w:rsidR="00E65B7A" w:rsidRPr="00AB1118" w:rsidRDefault="00E65B7A" w:rsidP="0079424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A7C3B12" w14:textId="77777777" w:rsidR="00794249" w:rsidRDefault="00794249" w:rsidP="007942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80DA072" w14:textId="011E179B" w:rsidR="00E65B7A" w:rsidRPr="00AB1118" w:rsidRDefault="00E65B7A" w:rsidP="007942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93A8B" w:rsidRPr="00293A8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293A8B" w:rsidRPr="00293A8B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7D21FE9" w14:textId="77777777" w:rsidTr="004C0D4A">
        <w:tc>
          <w:tcPr>
            <w:tcW w:w="2268" w:type="dxa"/>
            <w:shd w:val="clear" w:color="auto" w:fill="auto"/>
          </w:tcPr>
          <w:p w14:paraId="0CB54F13" w14:textId="77777777" w:rsidR="00E65B7A" w:rsidRPr="00AB1118" w:rsidRDefault="00E65B7A" w:rsidP="0079424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2A750C3" w14:textId="77777777" w:rsidR="00E65B7A" w:rsidRPr="00AB1118" w:rsidRDefault="00293A8B" w:rsidP="007942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93A8B">
              <w:rPr>
                <w:rFonts w:ascii="Arial" w:hAnsi="Arial" w:cs="Arial"/>
                <w:bCs/>
              </w:rPr>
              <w:t>Zakup sprzętu medycznego (w tym jednorazowego) na potrzeby  Szpitala Wojewódzkiego w Poznaniu - 12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293A8B" w:rsidRPr="00AB1118" w14:paraId="6BC2417E" w14:textId="77777777" w:rsidTr="00EE3227">
        <w:tc>
          <w:tcPr>
            <w:tcW w:w="2268" w:type="dxa"/>
            <w:shd w:val="clear" w:color="auto" w:fill="auto"/>
          </w:tcPr>
          <w:p w14:paraId="231EE3AC" w14:textId="77777777" w:rsidR="00293A8B" w:rsidRPr="00AB1118" w:rsidRDefault="00293A8B" w:rsidP="0079424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9C77150" w14:textId="77777777" w:rsidR="00293A8B" w:rsidRDefault="00293A8B" w:rsidP="007942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93A8B">
              <w:rPr>
                <w:rFonts w:ascii="Arial" w:hAnsi="Arial" w:cs="Arial"/>
                <w:bCs/>
              </w:rPr>
              <w:t>SZW/DZP/82/2024</w:t>
            </w:r>
          </w:p>
          <w:p w14:paraId="7E5CC252" w14:textId="77777777" w:rsidR="00794249" w:rsidRDefault="00794249" w:rsidP="007942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7310EF89" w14:textId="77777777" w:rsidR="00794249" w:rsidRPr="00AB1118" w:rsidRDefault="00794249" w:rsidP="007942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5DD0C80" w14:textId="7034098D" w:rsidR="004F079B" w:rsidRDefault="004F079B" w:rsidP="0079424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293A8B" w:rsidRPr="00293A8B">
        <w:rPr>
          <w:rFonts w:cs="Arial"/>
          <w:b/>
          <w:sz w:val="24"/>
        </w:rPr>
        <w:t>Szpital Wojewódzki w Poznaniu</w:t>
      </w:r>
      <w:r w:rsidR="00794249">
        <w:rPr>
          <w:rFonts w:cs="Arial"/>
          <w:b/>
          <w:sz w:val="24"/>
        </w:rPr>
        <w:t xml:space="preserve">, </w:t>
      </w:r>
      <w:r w:rsidR="00293A8B" w:rsidRPr="00293A8B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293A8B" w:rsidRPr="00293A8B">
        <w:rPr>
          <w:rFonts w:cs="Arial"/>
          <w:sz w:val="24"/>
        </w:rPr>
        <w:t>(</w:t>
      </w:r>
      <w:proofErr w:type="spellStart"/>
      <w:r w:rsidR="00293A8B" w:rsidRPr="00293A8B">
        <w:rPr>
          <w:rFonts w:cs="Arial"/>
          <w:sz w:val="24"/>
        </w:rPr>
        <w:t>t.j</w:t>
      </w:r>
      <w:proofErr w:type="spellEnd"/>
      <w:r w:rsidR="00293A8B" w:rsidRPr="00293A8B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0D8218E" w14:textId="77777777" w:rsidR="00794249" w:rsidRPr="00E65B7A" w:rsidRDefault="00794249" w:rsidP="0079424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C354F48" w14:textId="77777777" w:rsidR="004F079B" w:rsidRPr="00E65B7A" w:rsidRDefault="004F079B" w:rsidP="0079424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293A8B" w:rsidRPr="00293A8B">
        <w:rPr>
          <w:rFonts w:cs="Arial"/>
          <w:b/>
          <w:sz w:val="24"/>
        </w:rPr>
        <w:t>2024-10-11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293A8B" w:rsidRPr="00293A8B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293A8B" w:rsidRPr="00293A8B">
        <w:rPr>
          <w:rFonts w:cs="Arial"/>
          <w:b/>
          <w:sz w:val="24"/>
        </w:rPr>
        <w:t>2024-10-22</w:t>
      </w:r>
      <w:r w:rsidR="008365E9" w:rsidRPr="00E65B7A">
        <w:rPr>
          <w:rFonts w:cs="Arial"/>
          <w:sz w:val="24"/>
        </w:rPr>
        <w:t xml:space="preserve"> godz. </w:t>
      </w:r>
      <w:r w:rsidR="00293A8B" w:rsidRPr="00293A8B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42F739F" w14:textId="77777777" w:rsidR="004F079B" w:rsidRPr="00E65B7A" w:rsidRDefault="004F079B" w:rsidP="0079424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293A8B" w:rsidRPr="00293A8B">
        <w:rPr>
          <w:rFonts w:cs="Arial"/>
          <w:b/>
          <w:sz w:val="24"/>
        </w:rPr>
        <w:t>2024-10-11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293A8B" w:rsidRPr="00293A8B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293A8B" w:rsidRPr="00293A8B">
        <w:rPr>
          <w:rFonts w:cs="Arial"/>
          <w:b/>
          <w:sz w:val="24"/>
        </w:rPr>
        <w:t>2024-10-22</w:t>
      </w:r>
      <w:r w:rsidR="008365E9" w:rsidRPr="00E65B7A">
        <w:rPr>
          <w:rFonts w:cs="Arial"/>
          <w:sz w:val="24"/>
        </w:rPr>
        <w:t xml:space="preserve"> godz. </w:t>
      </w:r>
      <w:r w:rsidR="00293A8B" w:rsidRPr="00293A8B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3B4AA9B4" w14:textId="77777777" w:rsidR="00794249" w:rsidRDefault="00794249" w:rsidP="0079424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B7354FB" w14:textId="37405D5E" w:rsidR="00F16C50" w:rsidRPr="00E65B7A" w:rsidRDefault="00F16C50" w:rsidP="0079424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22900032" w14:textId="77777777" w:rsidR="00F16C50" w:rsidRDefault="00F16C50" w:rsidP="0079424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267884A" w14:textId="77777777" w:rsidR="00794249" w:rsidRDefault="00794249" w:rsidP="0079424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545B865" w14:textId="77777777" w:rsidR="00794249" w:rsidRPr="00292410" w:rsidRDefault="00794249" w:rsidP="00794249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/-/ p. o. Dyrektora Szpitala Wojewódzkiego</w:t>
      </w:r>
    </w:p>
    <w:p w14:paraId="1EBFDD4D" w14:textId="77777777" w:rsidR="00794249" w:rsidRPr="00292410" w:rsidRDefault="00794249" w:rsidP="00794249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 xml:space="preserve"> w Poznaniu</w:t>
      </w:r>
    </w:p>
    <w:p w14:paraId="419987F2" w14:textId="77777777" w:rsidR="00794249" w:rsidRPr="00292410" w:rsidRDefault="00794249" w:rsidP="00794249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Z-ca Dyrektora ds. Pielęgniarstwa</w:t>
      </w:r>
    </w:p>
    <w:p w14:paraId="3A0138DD" w14:textId="77777777" w:rsidR="00794249" w:rsidRPr="00E110E9" w:rsidRDefault="00794249" w:rsidP="00794249">
      <w:pPr>
        <w:ind w:left="2829" w:firstLine="709"/>
        <w:jc w:val="center"/>
      </w:pPr>
      <w:r w:rsidRPr="00292410">
        <w:rPr>
          <w:i/>
          <w:sz w:val="22"/>
          <w:szCs w:val="22"/>
        </w:rPr>
        <w:t xml:space="preserve"> Violetta Magiera</w:t>
      </w:r>
    </w:p>
    <w:p w14:paraId="306246DF" w14:textId="77777777" w:rsidR="00794249" w:rsidRPr="00E65B7A" w:rsidRDefault="00794249" w:rsidP="0079424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794249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35A0" w14:textId="77777777" w:rsidR="000E557A" w:rsidRDefault="000E557A">
      <w:r>
        <w:separator/>
      </w:r>
    </w:p>
  </w:endnote>
  <w:endnote w:type="continuationSeparator" w:id="0">
    <w:p w14:paraId="79B0F84B" w14:textId="77777777" w:rsidR="000E557A" w:rsidRDefault="000E5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4682A" w14:textId="77777777" w:rsidR="00293A8B" w:rsidRDefault="00293A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8CCFE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97CD34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84F5F" w14:textId="77777777" w:rsidR="00293A8B" w:rsidRDefault="00293A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08BCC" w14:textId="77777777" w:rsidR="000E557A" w:rsidRDefault="000E557A">
      <w:r>
        <w:separator/>
      </w:r>
    </w:p>
  </w:footnote>
  <w:footnote w:type="continuationSeparator" w:id="0">
    <w:p w14:paraId="5F89DF93" w14:textId="77777777" w:rsidR="000E557A" w:rsidRDefault="000E5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99026" w14:textId="77777777" w:rsidR="00293A8B" w:rsidRDefault="00293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B404" w14:textId="77777777" w:rsidR="00293A8B" w:rsidRDefault="00293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867C8" w14:textId="77777777" w:rsidR="00293A8B" w:rsidRDefault="00293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691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57A"/>
    <w:rsid w:val="00045BA1"/>
    <w:rsid w:val="000E557A"/>
    <w:rsid w:val="00136AEA"/>
    <w:rsid w:val="0015679F"/>
    <w:rsid w:val="001C0165"/>
    <w:rsid w:val="001C5A4C"/>
    <w:rsid w:val="00293A8B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4249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A0DE36"/>
  <w15:chartTrackingRefBased/>
  <w15:docId w15:val="{3EA138F7-6185-4632-8961-DE59FB29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2024-10-16T09:43:00Z</cp:lastPrinted>
  <dcterms:created xsi:type="dcterms:W3CDTF">2024-10-16T09:43:00Z</dcterms:created>
  <dcterms:modified xsi:type="dcterms:W3CDTF">2024-10-16T09:43:00Z</dcterms:modified>
</cp:coreProperties>
</file>