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bookmarkStart w:id="0" w:name="_GoBack"/>
      <w:r w:rsidR="007954C2">
        <w:rPr>
          <w:b/>
        </w:rPr>
        <w:t>NZ-26-2024-69-D-P-L</w:t>
      </w:r>
      <w:bookmarkEnd w:id="0"/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DF60A1" w:rsidRPr="00DF60A1">
        <w:rPr>
          <w:rFonts w:ascii="Arial Narrow" w:hAnsi="Arial Narrow"/>
          <w:b/>
        </w:rPr>
        <w:t xml:space="preserve">Dostawy produktów leczniczych, wyrobów medycznych i dietetycznych środków spożywczych specjalnego przeznaczenia żywieniowego </w:t>
      </w:r>
      <w:proofErr w:type="spellStart"/>
      <w:r w:rsidR="00DF60A1" w:rsidRPr="00DF60A1">
        <w:rPr>
          <w:rFonts w:ascii="Arial Narrow" w:hAnsi="Arial Narrow"/>
          <w:b/>
        </w:rPr>
        <w:t>ujetych</w:t>
      </w:r>
      <w:proofErr w:type="spellEnd"/>
      <w:r w:rsidR="00DF60A1" w:rsidRPr="00DF60A1">
        <w:rPr>
          <w:rFonts w:ascii="Arial Narrow" w:hAnsi="Arial Narrow"/>
          <w:b/>
        </w:rPr>
        <w:t xml:space="preserve"> w 15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5A47" w:rsidRDefault="00FD5A47" w:rsidP="0038231F">
      <w:pPr>
        <w:spacing w:after="0" w:line="240" w:lineRule="auto"/>
      </w:pPr>
      <w:r>
        <w:separator/>
      </w:r>
    </w:p>
  </w:endnote>
  <w:endnote w:type="continuationSeparator" w:id="0">
    <w:p w:rsidR="00FD5A47" w:rsidRDefault="00FD5A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0A1" w:rsidRDefault="00DF60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954C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954C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0A1" w:rsidRDefault="00DF60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5A47" w:rsidRDefault="00FD5A47" w:rsidP="0038231F">
      <w:pPr>
        <w:spacing w:after="0" w:line="240" w:lineRule="auto"/>
      </w:pPr>
      <w:r>
        <w:separator/>
      </w:r>
    </w:p>
  </w:footnote>
  <w:footnote w:type="continuationSeparator" w:id="0">
    <w:p w:rsidR="00FD5A47" w:rsidRDefault="00FD5A4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0A1" w:rsidRDefault="00DF60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0A1" w:rsidRDefault="00DF60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0A1" w:rsidRDefault="00DF60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A47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54C2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DF60A1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D5A4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AC85D23-E7C1-4549-A588-B0710757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A132E-A12A-4F09-B9E0-24DED4634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639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3</cp:revision>
  <cp:lastPrinted>2016-07-26T10:32:00Z</cp:lastPrinted>
  <dcterms:created xsi:type="dcterms:W3CDTF">2024-10-14T07:41:00Z</dcterms:created>
  <dcterms:modified xsi:type="dcterms:W3CDTF">2024-10-14T09:01:00Z</dcterms:modified>
</cp:coreProperties>
</file>