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67047" w:rsidRPr="00367047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D47EA">
        <w:rPr>
          <w:b/>
        </w:rPr>
        <w:t>NZ-26-2024-69-D-P-L</w:t>
      </w:r>
      <w:bookmarkStart w:id="0" w:name="_GoBack"/>
      <w:bookmarkEnd w:id="0"/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7047" w:rsidRPr="00110593" w:rsidTr="00A95328">
        <w:tc>
          <w:tcPr>
            <w:tcW w:w="9104" w:type="dxa"/>
            <w:shd w:val="clear" w:color="auto" w:fill="D9D9D9"/>
          </w:tcPr>
          <w:p w:rsidR="00367047" w:rsidRPr="00110593" w:rsidRDefault="00367047" w:rsidP="00A9532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67047" w:rsidRPr="00110593" w:rsidRDefault="00367047" w:rsidP="00A9532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67047">
              <w:t>(</w:t>
            </w:r>
            <w:proofErr w:type="spellStart"/>
            <w:r w:rsidRPr="00367047">
              <w:t>t.j</w:t>
            </w:r>
            <w:proofErr w:type="spellEnd"/>
            <w:r w:rsidRPr="00367047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67047" w:rsidRPr="0043102D" w:rsidRDefault="00367047" w:rsidP="00A9532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67047" w:rsidRPr="00110593" w:rsidRDefault="00367047" w:rsidP="00A9532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6704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67047">
        <w:rPr>
          <w:b/>
          <w:sz w:val="22"/>
          <w:szCs w:val="22"/>
        </w:rPr>
        <w:t xml:space="preserve">Dostawy produktów leczniczych, wyrobów medycznych i dietetycznych środków spożywczych specjalnego przeznaczenia żywieniowego </w:t>
      </w:r>
      <w:proofErr w:type="spellStart"/>
      <w:r w:rsidRPr="00367047">
        <w:rPr>
          <w:b/>
          <w:sz w:val="22"/>
          <w:szCs w:val="22"/>
        </w:rPr>
        <w:t>ujetych</w:t>
      </w:r>
      <w:proofErr w:type="spellEnd"/>
      <w:r w:rsidRPr="00367047">
        <w:rPr>
          <w:b/>
          <w:sz w:val="22"/>
          <w:szCs w:val="22"/>
        </w:rPr>
        <w:t xml:space="preserve"> w 15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596" w:rsidRDefault="00325596">
      <w:r>
        <w:separator/>
      </w:r>
    </w:p>
  </w:endnote>
  <w:endnote w:type="continuationSeparator" w:id="0">
    <w:p w:rsidR="00325596" w:rsidRDefault="0032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D47E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47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47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596" w:rsidRDefault="00325596">
      <w:r>
        <w:separator/>
      </w:r>
    </w:p>
  </w:footnote>
  <w:footnote w:type="continuationSeparator" w:id="0">
    <w:p w:rsidR="00325596" w:rsidRDefault="0032559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559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5596"/>
    <w:rsid w:val="00336EEB"/>
    <w:rsid w:val="00360BC3"/>
    <w:rsid w:val="00367047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D47E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D6BA1E-FBCB-418F-9A69-D8593818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A5360-CB91-422C-86CF-E58BF7FC7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2010-01-07T08:39:00Z</cp:lastPrinted>
  <dcterms:created xsi:type="dcterms:W3CDTF">2024-10-14T07:43:00Z</dcterms:created>
  <dcterms:modified xsi:type="dcterms:W3CDTF">2024-10-14T09:04:00Z</dcterms:modified>
</cp:coreProperties>
</file>