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61462" w:rsidRPr="00461462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46146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1462">
        <w:rPr>
          <w:rFonts w:ascii="Arial" w:hAnsi="Arial" w:cs="Arial"/>
        </w:rPr>
        <w:t>Szpital Powiatowy w Limanowej Imienia Miłosierdzia Bożego</w:t>
      </w:r>
    </w:p>
    <w:p w:rsidR="005D05C3" w:rsidRPr="0012157F" w:rsidRDefault="0046146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1462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61462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46146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61462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61462">
        <w:rPr>
          <w:rFonts w:ascii="Arial" w:hAnsi="Arial" w:cs="Arial"/>
        </w:rPr>
        <w:t>Limanowa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D30F4B" w:rsidRDefault="00D30F4B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1462" w:rsidRPr="0012157F" w:rsidTr="00A95328">
        <w:tc>
          <w:tcPr>
            <w:tcW w:w="9104" w:type="dxa"/>
            <w:shd w:val="clear" w:color="auto" w:fill="D9D9D9"/>
          </w:tcPr>
          <w:p w:rsidR="00461462" w:rsidRPr="0012157F" w:rsidRDefault="00461462" w:rsidP="00A953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61462" w:rsidRPr="00094F76" w:rsidRDefault="00461462" w:rsidP="00A9532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6146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6146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6146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461462" w:rsidRPr="004B5FB1" w:rsidRDefault="00461462" w:rsidP="00A9532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46146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14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wyrobów medycznych i dietetycznych środków spożywczych specjalnego przeznaczenia żywieniowego </w:t>
            </w:r>
            <w:proofErr w:type="spellStart"/>
            <w:r w:rsidRPr="004614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ujetych</w:t>
            </w:r>
            <w:proofErr w:type="spellEnd"/>
            <w:r w:rsidRPr="004614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15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bookmarkStart w:id="0" w:name="_GoBack"/>
            <w:bookmarkEnd w:id="0"/>
          </w:p>
        </w:tc>
      </w:tr>
      <w:tr w:rsidR="00461462" w:rsidRPr="00A2540E" w:rsidTr="00A95328">
        <w:tc>
          <w:tcPr>
            <w:tcW w:w="2269" w:type="dxa"/>
            <w:shd w:val="clear" w:color="auto" w:fill="auto"/>
          </w:tcPr>
          <w:p w:rsidR="00461462" w:rsidRPr="00A2540E" w:rsidRDefault="00461462" w:rsidP="00A953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1462" w:rsidRPr="0017646C" w:rsidRDefault="0017646C" w:rsidP="00A953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646C">
              <w:rPr>
                <w:rFonts w:ascii="Arial" w:hAnsi="Arial" w:cs="Arial"/>
                <w:b/>
                <w:sz w:val="24"/>
                <w:szCs w:val="24"/>
              </w:rPr>
              <w:t>NZ-26-2024-69-D-P-L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61462" w:rsidRPr="0046146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46146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6146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B72" w:rsidRDefault="00687B72" w:rsidP="0038231F">
      <w:pPr>
        <w:spacing w:after="0" w:line="240" w:lineRule="auto"/>
      </w:pPr>
      <w:r>
        <w:separator/>
      </w:r>
    </w:p>
  </w:endnote>
  <w:endnote w:type="continuationSeparator" w:id="0">
    <w:p w:rsidR="00687B72" w:rsidRDefault="00687B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62" w:rsidRDefault="004614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64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64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62" w:rsidRDefault="004614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B72" w:rsidRDefault="00687B72" w:rsidP="0038231F">
      <w:pPr>
        <w:spacing w:after="0" w:line="240" w:lineRule="auto"/>
      </w:pPr>
      <w:r>
        <w:separator/>
      </w:r>
    </w:p>
  </w:footnote>
  <w:footnote w:type="continuationSeparator" w:id="0">
    <w:p w:rsidR="00687B72" w:rsidRDefault="00687B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62" w:rsidRDefault="004614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62" w:rsidRDefault="004614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62" w:rsidRDefault="004614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B7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7646C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1462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7B72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0F4B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EAE247E-C6A4-4C75-A7E0-677892D29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A48F9-294A-47AE-943F-959E9E342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4</cp:revision>
  <cp:lastPrinted>2024-10-14T07:44:00Z</cp:lastPrinted>
  <dcterms:created xsi:type="dcterms:W3CDTF">2024-10-14T07:43:00Z</dcterms:created>
  <dcterms:modified xsi:type="dcterms:W3CDTF">2024-10-14T09:05:00Z</dcterms:modified>
</cp:coreProperties>
</file>