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Pr="00FD5A53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D5A53" w:rsidRPr="00FD5A53">
        <w:rPr>
          <w:rFonts w:ascii="Tahoma" w:hAnsi="Tahoma" w:cs="Tahoma"/>
          <w:sz w:val="20"/>
        </w:rPr>
        <w:t>NZ-26-2024-69-D-P-L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bookmarkStart w:id="0" w:name="_GoBack"/>
      <w:r>
        <w:rPr>
          <w:rFonts w:ascii="Tahoma" w:hAnsi="Tahoma" w:cs="Tahoma"/>
          <w:b/>
          <w:sz w:val="20"/>
        </w:rPr>
        <w:t xml:space="preserve">Szpital </w:t>
      </w:r>
      <w:bookmarkEnd w:id="0"/>
      <w:r>
        <w:rPr>
          <w:rFonts w:ascii="Tahoma" w:hAnsi="Tahoma" w:cs="Tahoma"/>
          <w:b/>
          <w:sz w:val="20"/>
        </w:rPr>
        <w:t xml:space="preserve">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07163" w:rsidRPr="00D07163">
        <w:rPr>
          <w:rFonts w:ascii="Tahoma" w:hAnsi="Tahoma" w:cs="Tahoma"/>
          <w:b/>
          <w:bCs/>
          <w:sz w:val="18"/>
        </w:rPr>
        <w:t>Dostawy produktów leczniczych, wyrobów medycznych i dietetycznych środków spożywczych specjalneg</w:t>
      </w:r>
      <w:r w:rsidR="00B90BF5">
        <w:rPr>
          <w:rFonts w:ascii="Tahoma" w:hAnsi="Tahoma" w:cs="Tahoma"/>
          <w:b/>
          <w:bCs/>
          <w:sz w:val="18"/>
        </w:rPr>
        <w:t>o przeznaczenia żywieniowego uję</w:t>
      </w:r>
      <w:r w:rsidR="00D07163" w:rsidRPr="00D07163">
        <w:rPr>
          <w:rFonts w:ascii="Tahoma" w:hAnsi="Tahoma" w:cs="Tahoma"/>
          <w:b/>
          <w:bCs/>
          <w:sz w:val="18"/>
        </w:rPr>
        <w:t>tych w 15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D07163">
              <w:t>Argiopresyna</w:t>
            </w:r>
            <w:proofErr w:type="spellEnd"/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07163">
              <w:t>Kontrast</w:t>
            </w:r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07163">
              <w:t>Leki różne 1</w:t>
            </w:r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07163">
              <w:t>Metamizol</w:t>
            </w:r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D07163">
              <w:t>Meropenem</w:t>
            </w:r>
            <w:proofErr w:type="spellEnd"/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D07163">
              <w:t>Cefotaxim</w:t>
            </w:r>
            <w:proofErr w:type="spellEnd"/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07163">
              <w:t>Woda do irygacji</w:t>
            </w:r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07163">
              <w:t>Leki różne 2</w:t>
            </w:r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07163">
              <w:t>Leki różne 3 i mleko początkowe</w:t>
            </w:r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D07163">
              <w:t>Vancomycin</w:t>
            </w:r>
            <w:proofErr w:type="spellEnd"/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D07163">
              <w:t>Iopromid</w:t>
            </w:r>
            <w:proofErr w:type="spellEnd"/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07163">
              <w:t>Żywienie pozajelitowe</w:t>
            </w:r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07163">
              <w:t>Żywienie dojelitowe</w:t>
            </w:r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D07163">
              <w:t>Alteplase</w:t>
            </w:r>
            <w:proofErr w:type="spellEnd"/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D07163" w:rsidTr="00A9532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  <w:jc w:val="right"/>
              <w:rPr>
                <w:b/>
              </w:rPr>
            </w:pPr>
            <w:r w:rsidRPr="00D07163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163" w:rsidRDefault="00D07163" w:rsidP="00A9532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D07163">
              <w:t>Ceftazidim</w:t>
            </w:r>
            <w:proofErr w:type="spellEnd"/>
            <w:r>
              <w:t xml:space="preserve">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07163" w:rsidRDefault="00D07163" w:rsidP="00A9532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026" w:rsidRDefault="00EB0026">
      <w:r>
        <w:separator/>
      </w:r>
    </w:p>
  </w:endnote>
  <w:endnote w:type="continuationSeparator" w:id="0">
    <w:p w:rsidR="00EB0026" w:rsidRDefault="00EB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163" w:rsidRDefault="00D071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163" w:rsidRDefault="00D071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026" w:rsidRDefault="00EB0026">
      <w:r>
        <w:separator/>
      </w:r>
    </w:p>
  </w:footnote>
  <w:footnote w:type="continuationSeparator" w:id="0">
    <w:p w:rsidR="00EB0026" w:rsidRDefault="00EB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163" w:rsidRDefault="00D071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163" w:rsidRDefault="00D071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0026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9200B1"/>
    <w:rsid w:val="009C19AD"/>
    <w:rsid w:val="00A02D66"/>
    <w:rsid w:val="00B90BF5"/>
    <w:rsid w:val="00C446A2"/>
    <w:rsid w:val="00C8648B"/>
    <w:rsid w:val="00CF16A0"/>
    <w:rsid w:val="00D07163"/>
    <w:rsid w:val="00D3160B"/>
    <w:rsid w:val="00EB0026"/>
    <w:rsid w:val="00EF356C"/>
    <w:rsid w:val="00FD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1ED5F-F8C0-477D-97B5-51FAF963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6</Pages>
  <Words>951</Words>
  <Characters>16848</Characters>
  <Application>Microsoft Office Word</Application>
  <DocSecurity>0</DocSecurity>
  <Lines>140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17764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6</cp:revision>
  <cp:lastPrinted>2001-01-24T12:21:00Z</cp:lastPrinted>
  <dcterms:created xsi:type="dcterms:W3CDTF">2024-10-14T07:47:00Z</dcterms:created>
  <dcterms:modified xsi:type="dcterms:W3CDTF">2024-10-14T09:08:00Z</dcterms:modified>
</cp:coreProperties>
</file>