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E6014" w14:textId="77777777" w:rsidR="00FF3122" w:rsidRPr="00DC3F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 w:rsidRPr="00DC3F22">
        <w:rPr>
          <w:rFonts w:ascii="Arial" w:hAnsi="Arial" w:cs="Arial"/>
          <w:b/>
          <w:bCs/>
          <w:sz w:val="24"/>
          <w:szCs w:val="24"/>
        </w:rPr>
        <w:tab/>
      </w:r>
    </w:p>
    <w:p w14:paraId="4498A8D8" w14:textId="77777777" w:rsidR="00C57E61" w:rsidRPr="00DC3F22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14:paraId="2F924E8C" w14:textId="1C69349B" w:rsidR="00B04206" w:rsidRPr="00DC3F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C3F22">
        <w:rPr>
          <w:rFonts w:ascii="Arial" w:hAnsi="Arial" w:cs="Arial"/>
          <w:b/>
          <w:bCs/>
          <w:sz w:val="24"/>
          <w:szCs w:val="24"/>
        </w:rPr>
        <w:tab/>
      </w:r>
      <w:r w:rsidR="00B04206" w:rsidRPr="00DC3F22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313C41" w:rsidRPr="00DC3F22">
        <w:rPr>
          <w:rFonts w:ascii="Arial" w:hAnsi="Arial" w:cs="Arial"/>
          <w:b/>
          <w:bCs/>
          <w:sz w:val="24"/>
          <w:szCs w:val="24"/>
        </w:rPr>
        <w:t>KA-2/</w:t>
      </w:r>
      <w:r w:rsidR="00156B0D" w:rsidRPr="00DC3F22">
        <w:rPr>
          <w:rFonts w:ascii="Arial" w:hAnsi="Arial" w:cs="Arial"/>
          <w:b/>
          <w:bCs/>
          <w:sz w:val="24"/>
          <w:szCs w:val="24"/>
        </w:rPr>
        <w:t>0</w:t>
      </w:r>
      <w:r w:rsidR="00B90017">
        <w:rPr>
          <w:rFonts w:ascii="Arial" w:hAnsi="Arial" w:cs="Arial"/>
          <w:b/>
          <w:bCs/>
          <w:sz w:val="24"/>
          <w:szCs w:val="24"/>
        </w:rPr>
        <w:t>89</w:t>
      </w:r>
      <w:r w:rsidR="00313C41" w:rsidRPr="00DC3F22">
        <w:rPr>
          <w:rFonts w:ascii="Arial" w:hAnsi="Arial" w:cs="Arial"/>
          <w:b/>
          <w:bCs/>
          <w:sz w:val="24"/>
          <w:szCs w:val="24"/>
        </w:rPr>
        <w:t>/202</w:t>
      </w:r>
      <w:r w:rsidR="00156B0D" w:rsidRPr="00DC3F22">
        <w:rPr>
          <w:rFonts w:ascii="Arial" w:hAnsi="Arial" w:cs="Arial"/>
          <w:b/>
          <w:bCs/>
          <w:sz w:val="24"/>
          <w:szCs w:val="24"/>
        </w:rPr>
        <w:t>4</w:t>
      </w:r>
    </w:p>
    <w:p w14:paraId="1ADC0FCD" w14:textId="77777777" w:rsidR="00B639E0" w:rsidRPr="00DC3F22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756F522" w14:textId="77777777" w:rsidR="00B639E0" w:rsidRPr="00DC3F22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C3F22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0E4E32" w:rsidRPr="00DC3F22">
        <w:rPr>
          <w:rFonts w:ascii="Arial" w:hAnsi="Arial" w:cs="Arial"/>
          <w:b/>
          <w:bCs/>
          <w:i w:val="0"/>
          <w:szCs w:val="24"/>
        </w:rPr>
        <w:t>2</w:t>
      </w:r>
      <w:r w:rsidR="002A054B" w:rsidRPr="00DC3F22">
        <w:rPr>
          <w:rFonts w:ascii="Arial" w:hAnsi="Arial" w:cs="Arial"/>
          <w:b/>
          <w:bCs/>
          <w:i w:val="0"/>
          <w:szCs w:val="24"/>
        </w:rPr>
        <w:t xml:space="preserve"> </w:t>
      </w:r>
      <w:r w:rsidRPr="00DC3F22">
        <w:rPr>
          <w:rFonts w:ascii="Arial" w:hAnsi="Arial" w:cs="Arial"/>
          <w:b/>
          <w:bCs/>
          <w:i w:val="0"/>
          <w:szCs w:val="24"/>
        </w:rPr>
        <w:t>do SWZ</w:t>
      </w:r>
    </w:p>
    <w:p w14:paraId="2E06BBAC" w14:textId="77777777" w:rsidR="00B04206" w:rsidRPr="00DC3F22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35A704D" w14:textId="77777777" w:rsidR="00EF47EE" w:rsidRPr="00DC3F22" w:rsidRDefault="003B310D" w:rsidP="003B310D">
      <w:pPr>
        <w:pStyle w:val="Nagwek2"/>
        <w:ind w:left="0"/>
        <w:rPr>
          <w:sz w:val="22"/>
        </w:rPr>
      </w:pPr>
      <w:r w:rsidRPr="00DC3F22">
        <w:rPr>
          <w:sz w:val="22"/>
        </w:rPr>
        <w:t>OFERTA</w:t>
      </w:r>
    </w:p>
    <w:p w14:paraId="4F932A5D" w14:textId="77777777" w:rsidR="00EF47EE" w:rsidRPr="00DC3F22" w:rsidRDefault="00EF47EE" w:rsidP="00EF47EE">
      <w:pPr>
        <w:rPr>
          <w:sz w:val="22"/>
        </w:rPr>
      </w:pPr>
    </w:p>
    <w:p w14:paraId="5BCD1D4E" w14:textId="77777777" w:rsidR="00902B46" w:rsidRPr="00DC3F22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DC3F22">
        <w:rPr>
          <w:sz w:val="22"/>
        </w:rPr>
        <w:t>Nazwa</w:t>
      </w:r>
      <w:r w:rsidR="00D24480" w:rsidRPr="00DC3F22">
        <w:rPr>
          <w:sz w:val="22"/>
        </w:rPr>
        <w:t>:</w:t>
      </w:r>
      <w:r w:rsidRPr="00DC3F22">
        <w:rPr>
          <w:sz w:val="22"/>
        </w:rPr>
        <w:t xml:space="preserve"> </w:t>
      </w:r>
      <w:r w:rsidR="00D24480" w:rsidRPr="00DC3F22">
        <w:rPr>
          <w:sz w:val="22"/>
        </w:rPr>
        <w:t>(</w:t>
      </w:r>
      <w:r w:rsidRPr="00DC3F22">
        <w:rPr>
          <w:sz w:val="22"/>
        </w:rPr>
        <w:t>Wykonawcy lub Wykonawców w przypadku oferty wspólnej</w:t>
      </w:r>
      <w:r w:rsidR="00D24480" w:rsidRPr="00DC3F22">
        <w:rPr>
          <w:sz w:val="22"/>
        </w:rPr>
        <w:t>)</w:t>
      </w:r>
      <w:r w:rsidR="00815C90" w:rsidRPr="00DC3F22">
        <w:rPr>
          <w:rStyle w:val="Odwoanieprzypisudolnego"/>
          <w:sz w:val="22"/>
        </w:rPr>
        <w:footnoteReference w:id="1"/>
      </w:r>
      <w:r w:rsidRPr="00DC3F22">
        <w:rPr>
          <w:sz w:val="22"/>
        </w:rPr>
        <w:t>:</w:t>
      </w:r>
      <w:r w:rsidR="00DD7835" w:rsidRPr="00DC3F22">
        <w:rPr>
          <w:sz w:val="22"/>
        </w:rPr>
        <w:tab/>
      </w:r>
    </w:p>
    <w:p w14:paraId="66EA2C46" w14:textId="77777777" w:rsidR="00902B46" w:rsidRPr="00DC3F22" w:rsidRDefault="00902B46" w:rsidP="00B639E0">
      <w:pPr>
        <w:spacing w:line="360" w:lineRule="auto"/>
        <w:ind w:hanging="28"/>
        <w:rPr>
          <w:sz w:val="22"/>
        </w:rPr>
      </w:pPr>
      <w:r w:rsidRPr="00DC3F22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 w:rsidRPr="00DC3F22">
        <w:rPr>
          <w:sz w:val="22"/>
        </w:rPr>
        <w:t>.......................</w:t>
      </w:r>
    </w:p>
    <w:p w14:paraId="40B16BB2" w14:textId="77777777" w:rsidR="00B639E0" w:rsidRPr="00DC3F22" w:rsidRDefault="00902B46" w:rsidP="00B639E0">
      <w:pPr>
        <w:spacing w:line="360" w:lineRule="auto"/>
        <w:ind w:hanging="28"/>
        <w:rPr>
          <w:sz w:val="22"/>
        </w:rPr>
      </w:pPr>
      <w:r w:rsidRPr="00DC3F22">
        <w:rPr>
          <w:sz w:val="22"/>
        </w:rPr>
        <w:t>Adres: ul. .....................</w:t>
      </w:r>
      <w:r w:rsidR="00B639E0" w:rsidRPr="00DC3F22">
        <w:rPr>
          <w:sz w:val="22"/>
        </w:rPr>
        <w:t>...............</w:t>
      </w:r>
      <w:r w:rsidRPr="00DC3F22">
        <w:rPr>
          <w:sz w:val="22"/>
        </w:rPr>
        <w:t xml:space="preserve">.................... </w:t>
      </w:r>
      <w:r w:rsidR="00B639E0" w:rsidRPr="00DC3F22">
        <w:rPr>
          <w:sz w:val="22"/>
        </w:rPr>
        <w:t xml:space="preserve">       </w:t>
      </w:r>
      <w:r w:rsidRPr="00DC3F22">
        <w:rPr>
          <w:sz w:val="22"/>
        </w:rPr>
        <w:t>kod pocztowy</w:t>
      </w:r>
      <w:r w:rsidR="00A23458" w:rsidRPr="00DC3F22">
        <w:rPr>
          <w:sz w:val="22"/>
        </w:rPr>
        <w:t>:</w:t>
      </w:r>
      <w:r w:rsidR="00B639E0" w:rsidRPr="00DC3F22">
        <w:rPr>
          <w:sz w:val="22"/>
        </w:rPr>
        <w:t>………………………</w:t>
      </w:r>
      <w:r w:rsidR="00322F42" w:rsidRPr="00DC3F22">
        <w:rPr>
          <w:sz w:val="22"/>
        </w:rPr>
        <w:t>……….</w:t>
      </w:r>
    </w:p>
    <w:p w14:paraId="717D6593" w14:textId="77777777" w:rsidR="00902B46" w:rsidRPr="00DC3F22" w:rsidRDefault="00B639E0" w:rsidP="00B639E0">
      <w:pPr>
        <w:spacing w:line="360" w:lineRule="auto"/>
        <w:ind w:hanging="28"/>
        <w:rPr>
          <w:sz w:val="22"/>
        </w:rPr>
      </w:pPr>
      <w:r w:rsidRPr="00DC3F22">
        <w:rPr>
          <w:sz w:val="22"/>
        </w:rPr>
        <w:t>m</w:t>
      </w:r>
      <w:r w:rsidR="00902B46" w:rsidRPr="00DC3F22">
        <w:rPr>
          <w:sz w:val="22"/>
        </w:rPr>
        <w:t>iasto</w:t>
      </w:r>
      <w:r w:rsidRPr="00DC3F22">
        <w:rPr>
          <w:sz w:val="22"/>
        </w:rPr>
        <w:t xml:space="preserve">:     ..............................................        </w:t>
      </w:r>
      <w:r w:rsidR="00902B46" w:rsidRPr="00DC3F22">
        <w:rPr>
          <w:sz w:val="22"/>
        </w:rPr>
        <w:t>województwo: ……………………..………</w:t>
      </w:r>
      <w:r w:rsidR="00322F42" w:rsidRPr="00DC3F22">
        <w:rPr>
          <w:sz w:val="22"/>
        </w:rPr>
        <w:t>……….</w:t>
      </w:r>
    </w:p>
    <w:p w14:paraId="72AEB767" w14:textId="77777777" w:rsidR="00B12D3B" w:rsidRPr="00DC3F22" w:rsidRDefault="00902B46" w:rsidP="00B639E0">
      <w:pPr>
        <w:spacing w:line="360" w:lineRule="auto"/>
        <w:ind w:hanging="27"/>
        <w:jc w:val="both"/>
        <w:rPr>
          <w:sz w:val="22"/>
        </w:rPr>
      </w:pPr>
      <w:r w:rsidRPr="00DC3F22">
        <w:rPr>
          <w:sz w:val="22"/>
        </w:rPr>
        <w:t>tel.</w:t>
      </w:r>
      <w:r w:rsidR="00B639E0" w:rsidRPr="00DC3F22">
        <w:rPr>
          <w:sz w:val="22"/>
        </w:rPr>
        <w:t>:</w:t>
      </w:r>
      <w:r w:rsidRPr="00DC3F22">
        <w:rPr>
          <w:sz w:val="22"/>
        </w:rPr>
        <w:t xml:space="preserve"> ...</w:t>
      </w:r>
      <w:r w:rsidR="00B639E0" w:rsidRPr="00DC3F22">
        <w:rPr>
          <w:sz w:val="22"/>
        </w:rPr>
        <w:t>..</w:t>
      </w:r>
      <w:r w:rsidRPr="00DC3F22">
        <w:rPr>
          <w:sz w:val="22"/>
        </w:rPr>
        <w:t>.</w:t>
      </w:r>
      <w:r w:rsidR="00B639E0" w:rsidRPr="00DC3F22">
        <w:rPr>
          <w:sz w:val="22"/>
        </w:rPr>
        <w:t>....</w:t>
      </w:r>
      <w:r w:rsidR="00B12D3B" w:rsidRPr="00DC3F22">
        <w:rPr>
          <w:sz w:val="22"/>
        </w:rPr>
        <w:t>.....</w:t>
      </w:r>
      <w:r w:rsidR="00B639E0" w:rsidRPr="00DC3F22">
        <w:rPr>
          <w:sz w:val="22"/>
        </w:rPr>
        <w:t>.</w:t>
      </w:r>
      <w:r w:rsidRPr="00DC3F22">
        <w:rPr>
          <w:sz w:val="22"/>
        </w:rPr>
        <w:t>..</w:t>
      </w:r>
      <w:r w:rsidR="00B12D3B" w:rsidRPr="00DC3F22">
        <w:rPr>
          <w:sz w:val="22"/>
        </w:rPr>
        <w:t>...........................</w:t>
      </w:r>
      <w:r w:rsidRPr="00DC3F22">
        <w:rPr>
          <w:sz w:val="22"/>
        </w:rPr>
        <w:t>.........</w:t>
      </w:r>
      <w:r w:rsidR="00B639E0" w:rsidRPr="00DC3F22">
        <w:rPr>
          <w:sz w:val="22"/>
        </w:rPr>
        <w:t>..</w:t>
      </w:r>
      <w:r w:rsidRPr="00DC3F22">
        <w:rPr>
          <w:sz w:val="22"/>
        </w:rPr>
        <w:t>....</w:t>
      </w:r>
      <w:r w:rsidR="002B5FCD" w:rsidRPr="00DC3F22">
        <w:rPr>
          <w:sz w:val="22"/>
        </w:rPr>
        <w:t>.................................................................................</w:t>
      </w:r>
      <w:r w:rsidR="00B12D3B" w:rsidRPr="00DC3F22">
        <w:rPr>
          <w:sz w:val="22"/>
        </w:rPr>
        <w:t xml:space="preserve">      </w:t>
      </w:r>
    </w:p>
    <w:p w14:paraId="33BEE620" w14:textId="77777777" w:rsidR="00902B46" w:rsidRPr="00DC3F22" w:rsidRDefault="00B639E0" w:rsidP="00B12D3B">
      <w:pPr>
        <w:spacing w:line="360" w:lineRule="auto"/>
        <w:ind w:hanging="27"/>
        <w:jc w:val="both"/>
        <w:rPr>
          <w:sz w:val="22"/>
        </w:rPr>
      </w:pPr>
      <w:r w:rsidRPr="00DC3F22">
        <w:rPr>
          <w:sz w:val="22"/>
        </w:rPr>
        <w:t>e-mail: ...........</w:t>
      </w:r>
      <w:r w:rsidR="00B12D3B" w:rsidRPr="00DC3F22">
        <w:rPr>
          <w:sz w:val="22"/>
        </w:rPr>
        <w:t>.......</w:t>
      </w:r>
      <w:r w:rsidRPr="00DC3F22">
        <w:rPr>
          <w:sz w:val="22"/>
        </w:rPr>
        <w:t>.......</w:t>
      </w:r>
      <w:r w:rsidR="0002728B" w:rsidRPr="00DC3F22">
        <w:rPr>
          <w:sz w:val="22"/>
        </w:rPr>
        <w:t>..............................</w:t>
      </w:r>
      <w:r w:rsidRPr="00DC3F22">
        <w:rPr>
          <w:sz w:val="22"/>
        </w:rPr>
        <w:t>..............................</w:t>
      </w:r>
      <w:r w:rsidR="00902B46" w:rsidRPr="00DC3F22">
        <w:rPr>
          <w:sz w:val="22"/>
        </w:rPr>
        <w:t>na który zamawiający ma przesyłać korespondencję</w:t>
      </w:r>
    </w:p>
    <w:p w14:paraId="3D8F2F45" w14:textId="77777777" w:rsidR="00902B46" w:rsidRPr="00DC3F22" w:rsidRDefault="00902B46" w:rsidP="00902B46">
      <w:pPr>
        <w:spacing w:line="360" w:lineRule="auto"/>
        <w:rPr>
          <w:rFonts w:eastAsia="MS Mincho"/>
          <w:sz w:val="22"/>
        </w:rPr>
      </w:pPr>
      <w:r w:rsidRPr="00DC3F22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 w:rsidRPr="00DC3F22">
        <w:rPr>
          <w:rFonts w:eastAsia="MS Mincho"/>
          <w:sz w:val="22"/>
        </w:rPr>
        <w:t>.......................</w:t>
      </w:r>
    </w:p>
    <w:p w14:paraId="39153525" w14:textId="77777777" w:rsidR="00B639E0" w:rsidRPr="00DC3F22" w:rsidRDefault="00B639E0">
      <w:pPr>
        <w:ind w:left="567"/>
        <w:jc w:val="both"/>
        <w:rPr>
          <w:sz w:val="22"/>
        </w:rPr>
      </w:pPr>
    </w:p>
    <w:p w14:paraId="7DA4A66D" w14:textId="76A9D1F3" w:rsidR="00B04206" w:rsidRPr="00DC3F22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DC3F22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DC3F22">
        <w:rPr>
          <w:rFonts w:ascii="Arial" w:hAnsi="Arial" w:cs="Arial"/>
          <w:sz w:val="22"/>
          <w:szCs w:val="24"/>
        </w:rPr>
        <w:t>do postępowania prowadzonego w trybie</w:t>
      </w:r>
      <w:r w:rsidR="00930F5C" w:rsidRPr="00DC3F22">
        <w:rPr>
          <w:rFonts w:ascii="Arial" w:hAnsi="Arial" w:cs="Arial"/>
          <w:sz w:val="22"/>
          <w:szCs w:val="24"/>
        </w:rPr>
        <w:t xml:space="preserve"> </w:t>
      </w:r>
      <w:r w:rsidR="00576F34" w:rsidRPr="00DC3F22">
        <w:rPr>
          <w:rFonts w:ascii="Arial" w:hAnsi="Arial" w:cs="Arial"/>
          <w:sz w:val="22"/>
          <w:szCs w:val="24"/>
        </w:rPr>
        <w:t xml:space="preserve">przetargu nieograniczonego </w:t>
      </w:r>
      <w:r w:rsidR="00B639E0" w:rsidRPr="00DC3F22">
        <w:rPr>
          <w:rFonts w:ascii="Arial" w:hAnsi="Arial" w:cs="Arial"/>
          <w:sz w:val="22"/>
          <w:szCs w:val="24"/>
        </w:rPr>
        <w:t>pn</w:t>
      </w:r>
      <w:r w:rsidR="00B639E0" w:rsidRPr="00DC3F22">
        <w:rPr>
          <w:rFonts w:ascii="Arial" w:hAnsi="Arial" w:cs="Arial"/>
          <w:sz w:val="22"/>
          <w:szCs w:val="22"/>
        </w:rPr>
        <w:t>.</w:t>
      </w:r>
      <w:r w:rsidR="00B04206" w:rsidRPr="00DC3F22">
        <w:rPr>
          <w:rFonts w:ascii="Arial" w:hAnsi="Arial" w:cs="Arial"/>
          <w:sz w:val="22"/>
          <w:szCs w:val="22"/>
        </w:rPr>
        <w:t>:</w:t>
      </w:r>
      <w:r w:rsidR="00E60230" w:rsidRPr="00DC3F22">
        <w:rPr>
          <w:rFonts w:ascii="Arial" w:hAnsi="Arial" w:cs="Arial"/>
          <w:sz w:val="22"/>
          <w:szCs w:val="22"/>
        </w:rPr>
        <w:t xml:space="preserve"> </w:t>
      </w:r>
      <w:r w:rsidR="00070DD1" w:rsidRPr="00070DD1">
        <w:rPr>
          <w:rFonts w:ascii="Arial" w:hAnsi="Arial" w:cs="Arial"/>
          <w:b/>
          <w:sz w:val="22"/>
          <w:szCs w:val="22"/>
        </w:rPr>
        <w:t>Dostawa stacji mobilnych i komputerów przenośnych dla jednostek Politechniki Krakowskiej</w:t>
      </w:r>
      <w:r w:rsidR="00B3791D">
        <w:rPr>
          <w:rFonts w:ascii="Arial" w:hAnsi="Arial" w:cs="Arial"/>
          <w:b/>
          <w:sz w:val="22"/>
          <w:szCs w:val="22"/>
        </w:rPr>
        <w:t>,</w:t>
      </w:r>
      <w:r w:rsidR="003B740C" w:rsidRPr="00B3791D">
        <w:rPr>
          <w:rFonts w:ascii="Arial" w:hAnsi="Arial" w:cs="Arial"/>
          <w:b/>
          <w:sz w:val="22"/>
          <w:szCs w:val="22"/>
        </w:rPr>
        <w:t xml:space="preserve"> </w:t>
      </w:r>
      <w:r w:rsidRPr="00DC3F22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DC3F22">
        <w:rPr>
          <w:rFonts w:ascii="Arial" w:hAnsi="Arial" w:cs="Arial"/>
          <w:sz w:val="22"/>
          <w:szCs w:val="24"/>
        </w:rPr>
        <w:t>godnie</w:t>
      </w:r>
      <w:r w:rsidR="00C70E06" w:rsidRPr="00DC3F22">
        <w:rPr>
          <w:rFonts w:ascii="Arial" w:hAnsi="Arial" w:cs="Arial"/>
          <w:sz w:val="22"/>
          <w:szCs w:val="24"/>
        </w:rPr>
        <w:t xml:space="preserve"> z wymogami określonymi w SWZ </w:t>
      </w:r>
      <w:r w:rsidRPr="00DC3F22">
        <w:rPr>
          <w:rFonts w:ascii="Arial" w:hAnsi="Arial" w:cs="Arial"/>
          <w:sz w:val="22"/>
          <w:szCs w:val="24"/>
        </w:rPr>
        <w:t>za cenę</w:t>
      </w:r>
      <w:r w:rsidR="00C70E06" w:rsidRPr="00DC3F22">
        <w:rPr>
          <w:rFonts w:ascii="Arial" w:hAnsi="Arial" w:cs="Arial"/>
          <w:sz w:val="22"/>
          <w:szCs w:val="24"/>
        </w:rPr>
        <w:t>:</w:t>
      </w:r>
    </w:p>
    <w:p w14:paraId="3091A992" w14:textId="4CEE0B39" w:rsidR="00D847B6" w:rsidRDefault="00D847B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63315E39" w14:textId="059C8CB8" w:rsidR="00084341" w:rsidRPr="00084341" w:rsidRDefault="00084341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  <w:u w:val="single"/>
        </w:rPr>
      </w:pPr>
      <w:r w:rsidRPr="00084341">
        <w:rPr>
          <w:rFonts w:ascii="Arial" w:hAnsi="Arial" w:cs="Arial"/>
          <w:b/>
          <w:sz w:val="22"/>
          <w:szCs w:val="24"/>
          <w:u w:val="single"/>
        </w:rPr>
        <w:t xml:space="preserve">Zadanie częściowe nr </w:t>
      </w:r>
      <w:r>
        <w:rPr>
          <w:rFonts w:ascii="Arial" w:hAnsi="Arial" w:cs="Arial"/>
          <w:b/>
          <w:sz w:val="22"/>
          <w:szCs w:val="24"/>
          <w:u w:val="single"/>
        </w:rPr>
        <w:t xml:space="preserve">1 - </w:t>
      </w:r>
      <w:r w:rsidRPr="00084341">
        <w:rPr>
          <w:rFonts w:ascii="Arial" w:hAnsi="Arial" w:cs="Arial"/>
          <w:sz w:val="22"/>
          <w:szCs w:val="24"/>
          <w:u w:val="single"/>
        </w:rPr>
        <w:t>Dostawa komputerów dla Katedry Informatyki Stosowanej - M-07</w:t>
      </w:r>
    </w:p>
    <w:p w14:paraId="603D5B69" w14:textId="77777777" w:rsidR="00E80369" w:rsidRPr="00E80369" w:rsidRDefault="00E80369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  <w:u w:val="single"/>
        </w:rPr>
      </w:pPr>
    </w:p>
    <w:tbl>
      <w:tblPr>
        <w:tblpPr w:leftFromText="141" w:rightFromText="141" w:vertAnchor="text" w:tblpXSpec="center" w:tblpY="1"/>
        <w:tblOverlap w:val="never"/>
        <w:tblW w:w="47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1"/>
        <w:gridCol w:w="551"/>
        <w:gridCol w:w="1543"/>
        <w:gridCol w:w="1193"/>
        <w:gridCol w:w="4043"/>
      </w:tblGrid>
      <w:tr w:rsidR="00DC3F22" w:rsidRPr="00DC3F22" w14:paraId="28753C21" w14:textId="77777777" w:rsidTr="00E13B81">
        <w:trPr>
          <w:trHeight w:val="639"/>
          <w:jc w:val="center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B638" w14:textId="77777777" w:rsidR="00DC3F22" w:rsidRPr="00DC3F22" w:rsidRDefault="00DC3F22" w:rsidP="00E13B81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6A34B79" w14:textId="77777777" w:rsidR="00DC3F22" w:rsidRPr="00DC3F22" w:rsidRDefault="00DC3F22" w:rsidP="00E13B81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4595" w14:textId="77777777" w:rsidR="00DC3F22" w:rsidRPr="00DC3F22" w:rsidRDefault="00DC3F22" w:rsidP="00E13B81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633C" w14:textId="77777777" w:rsidR="00DC3F22" w:rsidRPr="00DC3F22" w:rsidRDefault="00DC3F22" w:rsidP="00E13B81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8C340" w14:textId="77777777" w:rsidR="00DC3F22" w:rsidRPr="00DC3F22" w:rsidRDefault="00DC3F22" w:rsidP="00E13B81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Stawka</w:t>
            </w:r>
          </w:p>
          <w:p w14:paraId="6357288B" w14:textId="77777777" w:rsidR="00DC3F22" w:rsidRPr="00DC3F22" w:rsidRDefault="00DC3F22" w:rsidP="00E13B81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podatku VAT</w:t>
            </w:r>
          </w:p>
          <w:p w14:paraId="21BB427A" w14:textId="77777777" w:rsidR="00DC3F22" w:rsidRPr="00DC3F22" w:rsidRDefault="00DC3F22" w:rsidP="00E13B81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1FDF7" w14:textId="77777777" w:rsidR="00DC3F22" w:rsidRPr="00DC3F22" w:rsidRDefault="00DC3F22" w:rsidP="00E13B81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Cena  brutto wraz z podatkiem VAT (zł)</w:t>
            </w:r>
          </w:p>
          <w:p w14:paraId="09A8B6B0" w14:textId="77777777" w:rsidR="00DC3F22" w:rsidRPr="00DC3F22" w:rsidRDefault="00DC3F22" w:rsidP="00E13B81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i/>
                <w:sz w:val="18"/>
                <w:szCs w:val="18"/>
              </w:rPr>
              <w:t>(cena jednostkowa netto * ilość, powiększona o podatek VAT)</w:t>
            </w:r>
          </w:p>
        </w:tc>
      </w:tr>
      <w:tr w:rsidR="00DC3F22" w:rsidRPr="00DC3F22" w14:paraId="3540A4EF" w14:textId="77777777" w:rsidTr="00E13B81">
        <w:trPr>
          <w:trHeight w:val="691"/>
          <w:jc w:val="center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8EB0" w14:textId="2067F7E5" w:rsidR="00E13B81" w:rsidRDefault="00E13B81" w:rsidP="00E13B8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Stanowisko komputerowe</w:t>
            </w:r>
          </w:p>
          <w:p w14:paraId="4F9DD77E" w14:textId="77777777" w:rsidR="00DC3F22" w:rsidRPr="00E13B81" w:rsidRDefault="00DC3F22" w:rsidP="00E13B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EC178" w14:textId="33F2D25F" w:rsidR="00DC3F22" w:rsidRPr="00DC3F22" w:rsidRDefault="00070DD1" w:rsidP="00E13B8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0CFAB" w14:textId="77777777" w:rsidR="00DC3F22" w:rsidRPr="00DC3F22" w:rsidRDefault="00DC3F22" w:rsidP="00E13B81">
            <w:pPr>
              <w:jc w:val="center"/>
              <w:rPr>
                <w:sz w:val="18"/>
                <w:szCs w:val="18"/>
              </w:rPr>
            </w:pPr>
            <w:r w:rsidRPr="00DC3F22">
              <w:rPr>
                <w:sz w:val="18"/>
                <w:szCs w:val="18"/>
              </w:rPr>
              <w:t>…………… zł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B9A01" w14:textId="0DA5EF53" w:rsidR="00DC3F22" w:rsidRPr="00DC3F22" w:rsidRDefault="00E13B81" w:rsidP="00E13B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DC3F22" w:rsidRPr="00DC3F22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EBC2" w14:textId="77777777" w:rsidR="00DC3F22" w:rsidRPr="00DC3F22" w:rsidRDefault="00DC3F22" w:rsidP="00E13B81">
            <w:pPr>
              <w:jc w:val="center"/>
              <w:rPr>
                <w:sz w:val="18"/>
                <w:szCs w:val="18"/>
              </w:rPr>
            </w:pPr>
          </w:p>
          <w:p w14:paraId="3C1451AF" w14:textId="77777777" w:rsidR="00DC3F22" w:rsidRPr="00DC3F22" w:rsidRDefault="00DC3F22" w:rsidP="00E13B81">
            <w:pPr>
              <w:rPr>
                <w:sz w:val="18"/>
                <w:szCs w:val="18"/>
              </w:rPr>
            </w:pPr>
            <w:r w:rsidRPr="00DC3F22">
              <w:rPr>
                <w:i/>
                <w:sz w:val="18"/>
                <w:szCs w:val="22"/>
              </w:rPr>
              <w:t xml:space="preserve">(liczbowo) </w:t>
            </w:r>
            <w:r w:rsidRPr="00DC3F22">
              <w:rPr>
                <w:sz w:val="18"/>
                <w:szCs w:val="18"/>
              </w:rPr>
              <w:t>……….………</w:t>
            </w:r>
            <w:r>
              <w:rPr>
                <w:sz w:val="18"/>
                <w:szCs w:val="18"/>
              </w:rPr>
              <w:t>……………………</w:t>
            </w:r>
            <w:r w:rsidRPr="00DC3F22">
              <w:rPr>
                <w:sz w:val="18"/>
                <w:szCs w:val="18"/>
              </w:rPr>
              <w:t xml:space="preserve"> zł</w:t>
            </w:r>
          </w:p>
          <w:p w14:paraId="728E891A" w14:textId="77777777" w:rsidR="00DC3F22" w:rsidRPr="00DC3F22" w:rsidRDefault="00DC3F22" w:rsidP="00E13B81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612EA52D" w14:textId="77777777" w:rsidR="00DC3F22" w:rsidRPr="00DC3F22" w:rsidRDefault="00DC3F22" w:rsidP="00E13B81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DC3F22">
              <w:rPr>
                <w:i/>
                <w:iCs/>
                <w:sz w:val="18"/>
                <w:szCs w:val="18"/>
              </w:rPr>
              <w:t>słownie: …………………………………..…</w:t>
            </w:r>
          </w:p>
          <w:p w14:paraId="55839D91" w14:textId="77777777" w:rsidR="00DC3F22" w:rsidRPr="00DC3F22" w:rsidRDefault="00DC3F22" w:rsidP="00E13B81">
            <w:pPr>
              <w:rPr>
                <w:sz w:val="18"/>
                <w:szCs w:val="18"/>
              </w:rPr>
            </w:pPr>
          </w:p>
        </w:tc>
      </w:tr>
    </w:tbl>
    <w:p w14:paraId="0C0435D3" w14:textId="77777777" w:rsidR="00257D3C" w:rsidRPr="00DC3F22" w:rsidRDefault="00257D3C" w:rsidP="00257D3C">
      <w:pPr>
        <w:rPr>
          <w:highlight w:val="yellow"/>
        </w:rPr>
      </w:pPr>
    </w:p>
    <w:p w14:paraId="1891A0B1" w14:textId="77777777" w:rsidR="006C736C" w:rsidRPr="00410F60" w:rsidRDefault="006C736C" w:rsidP="006C736C">
      <w:pPr>
        <w:jc w:val="both"/>
      </w:pPr>
      <w:r w:rsidRPr="00410F60">
        <w:t>Oferujemy następujący sprzęt:</w:t>
      </w:r>
    </w:p>
    <w:p w14:paraId="0CA0505A" w14:textId="63CA3165" w:rsidR="00E13B81" w:rsidRDefault="00E13B81" w:rsidP="00DC3F22">
      <w:pPr>
        <w:ind w:left="993" w:hanging="85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Stanowisko komputerowe – </w:t>
      </w:r>
      <w:r w:rsidR="00070DD1">
        <w:rPr>
          <w:b/>
          <w:sz w:val="22"/>
          <w:szCs w:val="22"/>
        </w:rPr>
        <w:t xml:space="preserve">10 </w:t>
      </w:r>
      <w:r>
        <w:rPr>
          <w:b/>
          <w:sz w:val="22"/>
          <w:szCs w:val="22"/>
        </w:rPr>
        <w:t xml:space="preserve">szt. </w:t>
      </w:r>
    </w:p>
    <w:p w14:paraId="311E97F2" w14:textId="418AF95F" w:rsidR="00276210" w:rsidRPr="006C736C" w:rsidRDefault="00B3791D" w:rsidP="00DC3F22">
      <w:pPr>
        <w:suppressAutoHyphens/>
        <w:ind w:left="927" w:hanging="851"/>
        <w:rPr>
          <w:color w:val="000000"/>
          <w:sz w:val="22"/>
          <w:szCs w:val="22"/>
          <w:lang w:eastAsia="ar-SA"/>
        </w:rPr>
      </w:pPr>
      <w:r>
        <w:rPr>
          <w:b/>
          <w:sz w:val="22"/>
          <w:szCs w:val="22"/>
        </w:rPr>
        <w:t xml:space="preserve"> </w:t>
      </w:r>
      <w:r w:rsidR="00276210" w:rsidRPr="006C736C">
        <w:rPr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14:paraId="7DB7F980" w14:textId="77777777" w:rsidR="00276210" w:rsidRPr="006C736C" w:rsidRDefault="00276210" w:rsidP="00DC3F22">
      <w:pPr>
        <w:suppressAutoHyphens/>
        <w:ind w:left="927" w:hanging="851"/>
        <w:rPr>
          <w:color w:val="000000"/>
          <w:sz w:val="22"/>
          <w:szCs w:val="22"/>
          <w:lang w:eastAsia="ar-SA"/>
        </w:rPr>
      </w:pPr>
      <w:r w:rsidRPr="006C736C">
        <w:rPr>
          <w:color w:val="000000"/>
          <w:sz w:val="22"/>
          <w:szCs w:val="22"/>
          <w:lang w:eastAsia="ar-SA"/>
        </w:rPr>
        <w:t xml:space="preserve"> Producent: ……………………………………………………………………………</w:t>
      </w:r>
    </w:p>
    <w:p w14:paraId="15EB947F" w14:textId="77777777" w:rsidR="00276210" w:rsidRPr="006C736C" w:rsidRDefault="00276210" w:rsidP="00DC3F22">
      <w:pPr>
        <w:ind w:left="720" w:hanging="851"/>
        <w:rPr>
          <w:sz w:val="22"/>
          <w:szCs w:val="22"/>
        </w:rPr>
      </w:pPr>
      <w:r w:rsidRPr="006C736C">
        <w:rPr>
          <w:sz w:val="22"/>
          <w:szCs w:val="22"/>
        </w:rPr>
        <w:t xml:space="preserve">    Typ/model/ producent zainstalowanego procesora:……………………………….</w:t>
      </w:r>
    </w:p>
    <w:p w14:paraId="1B8474F5" w14:textId="77777777" w:rsidR="001E5C9B" w:rsidRPr="006C736C" w:rsidRDefault="001E5C9B" w:rsidP="00F00493">
      <w:pPr>
        <w:ind w:left="142"/>
        <w:rPr>
          <w:sz w:val="22"/>
          <w:szCs w:val="22"/>
        </w:rPr>
      </w:pPr>
    </w:p>
    <w:p w14:paraId="438798BF" w14:textId="77777777" w:rsidR="001E5C9B" w:rsidRPr="006C736C" w:rsidRDefault="001E5C9B" w:rsidP="00F00493">
      <w:pPr>
        <w:ind w:left="142"/>
        <w:rPr>
          <w:sz w:val="20"/>
        </w:rPr>
      </w:pPr>
      <w:r w:rsidRPr="00806495">
        <w:rPr>
          <w:b/>
          <w:sz w:val="22"/>
        </w:rPr>
        <w:t>Link do strony producenta ze specyfikacją oferowanego modelu laptopa lub kod katalogowy producenta</w:t>
      </w:r>
      <w:r w:rsidRPr="00806495">
        <w:rPr>
          <w:sz w:val="22"/>
        </w:rPr>
        <w:t xml:space="preserve"> </w:t>
      </w:r>
      <w:r w:rsidRPr="006C736C">
        <w:rPr>
          <w:sz w:val="20"/>
        </w:rPr>
        <w:t>……………………………………………………………………………………………………..</w:t>
      </w:r>
    </w:p>
    <w:p w14:paraId="43FBA4A3" w14:textId="77777777" w:rsidR="001E5C9B" w:rsidRPr="006C736C" w:rsidRDefault="001E5C9B" w:rsidP="00F00493">
      <w:pPr>
        <w:ind w:left="142"/>
        <w:jc w:val="both"/>
        <w:rPr>
          <w:i/>
          <w:sz w:val="22"/>
          <w:szCs w:val="22"/>
          <w:lang w:eastAsia="en-US"/>
        </w:rPr>
      </w:pPr>
    </w:p>
    <w:p w14:paraId="27E7E578" w14:textId="77777777" w:rsidR="001E5C9B" w:rsidRPr="006C736C" w:rsidRDefault="001E5C9B" w:rsidP="00F00493">
      <w:pPr>
        <w:ind w:left="142"/>
        <w:jc w:val="both"/>
        <w:rPr>
          <w:i/>
          <w:sz w:val="22"/>
          <w:szCs w:val="22"/>
          <w:lang w:eastAsia="en-US"/>
        </w:rPr>
      </w:pPr>
      <w:r w:rsidRPr="006C736C">
        <w:rPr>
          <w:i/>
          <w:sz w:val="22"/>
          <w:szCs w:val="22"/>
        </w:rPr>
        <w:t>/Należy wypełnić powyższe</w:t>
      </w:r>
      <w:r w:rsidRPr="006C736C">
        <w:rPr>
          <w:i/>
          <w:sz w:val="22"/>
          <w:szCs w:val="22"/>
          <w:lang w:eastAsia="en-US"/>
        </w:rPr>
        <w:t>/(wykropkowane) w zakresie umożliwiającym ocenę spełniania wymagań Zamawiającego określonych w niniejszej SWZ</w:t>
      </w:r>
      <w:r w:rsidR="006C736C" w:rsidRPr="006C736C">
        <w:rPr>
          <w:i/>
          <w:sz w:val="22"/>
          <w:szCs w:val="22"/>
          <w:lang w:eastAsia="en-US"/>
        </w:rPr>
        <w:t>.</w:t>
      </w:r>
    </w:p>
    <w:p w14:paraId="065B07C9" w14:textId="51B9B38B" w:rsidR="00276210" w:rsidRDefault="00276210" w:rsidP="00276210">
      <w:pPr>
        <w:suppressAutoHyphens/>
        <w:rPr>
          <w:color w:val="000000"/>
          <w:sz w:val="22"/>
          <w:szCs w:val="22"/>
          <w:highlight w:val="yellow"/>
          <w:lang w:eastAsia="ar-SA"/>
        </w:rPr>
      </w:pPr>
    </w:p>
    <w:p w14:paraId="5C29AD3E" w14:textId="45E803E2" w:rsidR="00C63A70" w:rsidRDefault="00C63A70" w:rsidP="00276210">
      <w:pPr>
        <w:suppressAutoHyphens/>
        <w:rPr>
          <w:color w:val="000000"/>
          <w:sz w:val="22"/>
          <w:szCs w:val="22"/>
          <w:highlight w:val="yellow"/>
          <w:lang w:eastAsia="ar-SA"/>
        </w:rPr>
      </w:pPr>
    </w:p>
    <w:p w14:paraId="70E9BF34" w14:textId="77777777" w:rsidR="00C63A70" w:rsidRDefault="00C63A70" w:rsidP="00276210">
      <w:pPr>
        <w:suppressAutoHyphens/>
        <w:rPr>
          <w:color w:val="000000"/>
          <w:sz w:val="22"/>
          <w:szCs w:val="22"/>
          <w:highlight w:val="yellow"/>
          <w:lang w:eastAsia="ar-SA"/>
        </w:rPr>
      </w:pPr>
      <w:bookmarkStart w:id="0" w:name="_GoBack"/>
      <w:bookmarkEnd w:id="0"/>
    </w:p>
    <w:p w14:paraId="6D465FAA" w14:textId="77777777" w:rsidR="006C736C" w:rsidRPr="00DC3F22" w:rsidRDefault="006C736C" w:rsidP="00276210">
      <w:pPr>
        <w:suppressAutoHyphens/>
        <w:rPr>
          <w:color w:val="000000"/>
          <w:sz w:val="22"/>
          <w:szCs w:val="22"/>
          <w:highlight w:val="yellow"/>
          <w:lang w:eastAsia="ar-SA"/>
        </w:rPr>
      </w:pPr>
    </w:p>
    <w:p w14:paraId="44AD73F0" w14:textId="1AE45869" w:rsidR="00227153" w:rsidRDefault="00227153" w:rsidP="00B3791D">
      <w:pPr>
        <w:jc w:val="both"/>
        <w:rPr>
          <w:i/>
          <w:sz w:val="22"/>
          <w:szCs w:val="22"/>
          <w:highlight w:val="yellow"/>
          <w:lang w:eastAsia="en-US"/>
        </w:rPr>
      </w:pPr>
    </w:p>
    <w:p w14:paraId="69E04270" w14:textId="54361BF0" w:rsidR="00084341" w:rsidRDefault="00084341" w:rsidP="00084341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b/>
          <w:sz w:val="22"/>
          <w:szCs w:val="24"/>
          <w:u w:val="single"/>
        </w:rPr>
        <w:lastRenderedPageBreak/>
        <w:t xml:space="preserve">Zadanie częściowe nr 2 - </w:t>
      </w:r>
      <w:r>
        <w:rPr>
          <w:rFonts w:ascii="Arial" w:hAnsi="Arial" w:cs="Arial"/>
          <w:sz w:val="22"/>
          <w:szCs w:val="24"/>
        </w:rPr>
        <w:t>Dostawa laptopa dla Katedry Budownictwa Ogólnego i fizyki Budowli L-4</w:t>
      </w:r>
    </w:p>
    <w:p w14:paraId="5B61B2EE" w14:textId="77777777" w:rsidR="00084341" w:rsidRDefault="00084341" w:rsidP="00084341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  <w:u w:val="single"/>
        </w:rPr>
      </w:pPr>
    </w:p>
    <w:tbl>
      <w:tblPr>
        <w:tblW w:w="47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9"/>
        <w:gridCol w:w="551"/>
        <w:gridCol w:w="1611"/>
        <w:gridCol w:w="1260"/>
        <w:gridCol w:w="4110"/>
      </w:tblGrid>
      <w:tr w:rsidR="00084341" w14:paraId="3961981F" w14:textId="77777777" w:rsidTr="00084341">
        <w:trPr>
          <w:trHeight w:val="639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320C" w14:textId="77777777" w:rsidR="00084341" w:rsidRDefault="00084341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DFECB2D" w14:textId="77777777" w:rsidR="00084341" w:rsidRDefault="000843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6EDE" w14:textId="77777777" w:rsidR="00084341" w:rsidRDefault="000843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AF53E" w14:textId="77777777" w:rsidR="00084341" w:rsidRDefault="000843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2702" w14:textId="77777777" w:rsidR="00084341" w:rsidRDefault="000843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Stawka</w:t>
            </w:r>
          </w:p>
          <w:p w14:paraId="0EE86F9D" w14:textId="77777777" w:rsidR="00084341" w:rsidRDefault="000843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podatku VAT</w:t>
            </w:r>
          </w:p>
          <w:p w14:paraId="060EA57E" w14:textId="77777777" w:rsidR="00084341" w:rsidRDefault="000843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F82E0" w14:textId="77777777" w:rsidR="00084341" w:rsidRDefault="000843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 brutto wraz z podatkiem VAT (zł)</w:t>
            </w:r>
          </w:p>
          <w:p w14:paraId="517CBCBE" w14:textId="77777777" w:rsidR="00084341" w:rsidRDefault="000843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i/>
                <w:sz w:val="18"/>
                <w:szCs w:val="18"/>
              </w:rPr>
              <w:t>(cena jednostkowa netto * ilość, powiększona o podatek VAT)</w:t>
            </w:r>
          </w:p>
        </w:tc>
      </w:tr>
      <w:tr w:rsidR="00084341" w14:paraId="67547438" w14:textId="77777777" w:rsidTr="00E13B81">
        <w:trPr>
          <w:trHeight w:val="691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A198" w14:textId="77777777" w:rsidR="00084341" w:rsidRDefault="0008434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Laptop 14”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5373D" w14:textId="77777777" w:rsidR="00084341" w:rsidRDefault="0008434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CBBE" w14:textId="77777777" w:rsidR="00084341" w:rsidRDefault="0008434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 zł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14C8" w14:textId="5F1E1533" w:rsidR="00084341" w:rsidRDefault="00E13B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084341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37EA" w14:textId="77777777" w:rsidR="00084341" w:rsidRDefault="00084341">
            <w:pPr>
              <w:jc w:val="center"/>
              <w:rPr>
                <w:sz w:val="18"/>
                <w:szCs w:val="18"/>
              </w:rPr>
            </w:pPr>
          </w:p>
          <w:p w14:paraId="7A40DE33" w14:textId="77777777" w:rsidR="00084341" w:rsidRDefault="00084341">
            <w:pPr>
              <w:rPr>
                <w:sz w:val="18"/>
                <w:szCs w:val="18"/>
              </w:rPr>
            </w:pPr>
            <w:r>
              <w:rPr>
                <w:i/>
                <w:sz w:val="18"/>
                <w:szCs w:val="22"/>
              </w:rPr>
              <w:t xml:space="preserve">(liczbowo) </w:t>
            </w:r>
            <w:r>
              <w:rPr>
                <w:sz w:val="18"/>
                <w:szCs w:val="18"/>
              </w:rPr>
              <w:t>……….…………………………… zł</w:t>
            </w:r>
          </w:p>
          <w:p w14:paraId="259954B2" w14:textId="77777777" w:rsidR="00084341" w:rsidRDefault="00084341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06530869" w14:textId="77777777" w:rsidR="00084341" w:rsidRDefault="00084341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słownie: …………………………………..…</w:t>
            </w:r>
          </w:p>
          <w:p w14:paraId="3A764C28" w14:textId="77777777" w:rsidR="00084341" w:rsidRDefault="00084341">
            <w:pPr>
              <w:rPr>
                <w:sz w:val="18"/>
                <w:szCs w:val="18"/>
              </w:rPr>
            </w:pPr>
          </w:p>
        </w:tc>
      </w:tr>
    </w:tbl>
    <w:p w14:paraId="2DFB7272" w14:textId="77777777" w:rsidR="00084341" w:rsidRDefault="00084341" w:rsidP="00084341">
      <w:pPr>
        <w:rPr>
          <w:highlight w:val="yellow"/>
        </w:rPr>
      </w:pPr>
    </w:p>
    <w:p w14:paraId="22623AAF" w14:textId="77777777" w:rsidR="00084341" w:rsidRDefault="00084341" w:rsidP="00084341">
      <w:pPr>
        <w:jc w:val="both"/>
      </w:pPr>
      <w:r>
        <w:t>Oferujemy następujący sprzęt:</w:t>
      </w:r>
    </w:p>
    <w:p w14:paraId="2D72190D" w14:textId="77777777" w:rsidR="00084341" w:rsidRDefault="00084341" w:rsidP="00084341">
      <w:pPr>
        <w:ind w:left="993" w:hanging="851"/>
        <w:rPr>
          <w:b/>
          <w:sz w:val="22"/>
          <w:szCs w:val="22"/>
        </w:rPr>
      </w:pPr>
    </w:p>
    <w:p w14:paraId="0D37DA86" w14:textId="77777777" w:rsidR="00084341" w:rsidRDefault="00084341" w:rsidP="00084341">
      <w:pPr>
        <w:ind w:left="993" w:hanging="851"/>
        <w:rPr>
          <w:b/>
          <w:sz w:val="22"/>
          <w:szCs w:val="22"/>
        </w:rPr>
      </w:pPr>
      <w:r>
        <w:rPr>
          <w:b/>
          <w:sz w:val="22"/>
          <w:szCs w:val="22"/>
        </w:rPr>
        <w:t>Laptop 14” – 1 szt.</w:t>
      </w:r>
    </w:p>
    <w:p w14:paraId="32C6EF24" w14:textId="77777777" w:rsidR="00084341" w:rsidRDefault="00084341" w:rsidP="00084341">
      <w:pPr>
        <w:suppressAutoHyphens/>
        <w:ind w:left="927" w:hanging="851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Model: …………………………………………………………………………………</w:t>
      </w:r>
    </w:p>
    <w:p w14:paraId="14D11538" w14:textId="77777777" w:rsidR="00084341" w:rsidRDefault="00084341" w:rsidP="00084341">
      <w:pPr>
        <w:suppressAutoHyphens/>
        <w:ind w:left="927" w:hanging="851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Producent: ……………………………………………………………………………</w:t>
      </w:r>
    </w:p>
    <w:p w14:paraId="3427B05B" w14:textId="77777777" w:rsidR="00084341" w:rsidRDefault="00084341" w:rsidP="00084341">
      <w:pPr>
        <w:ind w:left="720" w:hanging="851"/>
        <w:rPr>
          <w:sz w:val="22"/>
          <w:szCs w:val="22"/>
        </w:rPr>
      </w:pPr>
      <w:r>
        <w:rPr>
          <w:sz w:val="22"/>
          <w:szCs w:val="22"/>
        </w:rPr>
        <w:t xml:space="preserve">    Typ/model/ producent zainstalowanego procesora:……………………………….</w:t>
      </w:r>
    </w:p>
    <w:p w14:paraId="71A55092" w14:textId="77777777" w:rsidR="00084341" w:rsidRDefault="00084341" w:rsidP="00084341">
      <w:pPr>
        <w:ind w:left="142"/>
        <w:rPr>
          <w:sz w:val="22"/>
          <w:szCs w:val="22"/>
        </w:rPr>
      </w:pPr>
      <w:r>
        <w:rPr>
          <w:sz w:val="22"/>
          <w:szCs w:val="22"/>
        </w:rPr>
        <w:t xml:space="preserve">Ilość punktów uzyskana w teście procesora CPU </w:t>
      </w:r>
      <w:proofErr w:type="spellStart"/>
      <w:r>
        <w:rPr>
          <w:sz w:val="22"/>
          <w:szCs w:val="22"/>
        </w:rPr>
        <w:t>PassMark</w:t>
      </w:r>
      <w:proofErr w:type="spellEnd"/>
      <w:r>
        <w:rPr>
          <w:sz w:val="22"/>
          <w:szCs w:val="22"/>
        </w:rPr>
        <w:t>: ………….(min.15100 pkt)</w:t>
      </w:r>
    </w:p>
    <w:p w14:paraId="6E10F61C" w14:textId="77777777" w:rsidR="00084341" w:rsidRDefault="00084341" w:rsidP="00084341">
      <w:pPr>
        <w:ind w:left="142"/>
        <w:rPr>
          <w:sz w:val="18"/>
          <w:szCs w:val="22"/>
        </w:rPr>
      </w:pPr>
      <w:r>
        <w:rPr>
          <w:sz w:val="18"/>
          <w:szCs w:val="22"/>
        </w:rPr>
        <w:t>(</w:t>
      </w:r>
      <w:r>
        <w:rPr>
          <w:bCs/>
          <w:iCs/>
          <w:color w:val="000000"/>
          <w:sz w:val="18"/>
          <w:szCs w:val="22"/>
        </w:rPr>
        <w:t>wynik testu dla oferowanego procesora musi być opublikowany na stronie internetowej http://www.cpubenchmark.net)</w:t>
      </w:r>
    </w:p>
    <w:p w14:paraId="1BBE80CB" w14:textId="77777777" w:rsidR="00084341" w:rsidRDefault="00084341" w:rsidP="00084341">
      <w:pPr>
        <w:ind w:left="142"/>
        <w:rPr>
          <w:sz w:val="22"/>
          <w:szCs w:val="22"/>
        </w:rPr>
      </w:pPr>
    </w:p>
    <w:p w14:paraId="765F9F85" w14:textId="77777777" w:rsidR="00084341" w:rsidRDefault="00084341" w:rsidP="00084341">
      <w:pPr>
        <w:ind w:left="142"/>
        <w:rPr>
          <w:sz w:val="20"/>
        </w:rPr>
      </w:pPr>
      <w:r>
        <w:rPr>
          <w:b/>
          <w:sz w:val="22"/>
        </w:rPr>
        <w:t>Link do strony producenta ze specyfikacją oferowanego modelu laptopa lub kod katalogowy producenta</w:t>
      </w:r>
      <w:r>
        <w:rPr>
          <w:sz w:val="22"/>
        </w:rPr>
        <w:t xml:space="preserve"> </w:t>
      </w:r>
      <w:r>
        <w:rPr>
          <w:sz w:val="20"/>
        </w:rPr>
        <w:t>……………………………………………………………………………………………………..</w:t>
      </w:r>
    </w:p>
    <w:p w14:paraId="4D779EDC" w14:textId="77777777" w:rsidR="00084341" w:rsidRDefault="00084341" w:rsidP="00084341">
      <w:pPr>
        <w:ind w:left="142"/>
        <w:jc w:val="both"/>
        <w:rPr>
          <w:i/>
          <w:sz w:val="22"/>
          <w:szCs w:val="22"/>
          <w:lang w:eastAsia="en-US"/>
        </w:rPr>
      </w:pPr>
    </w:p>
    <w:p w14:paraId="01164D58" w14:textId="77777777" w:rsidR="00084341" w:rsidRDefault="00084341" w:rsidP="00084341">
      <w:pPr>
        <w:ind w:left="142"/>
        <w:jc w:val="both"/>
        <w:rPr>
          <w:i/>
          <w:sz w:val="22"/>
          <w:szCs w:val="22"/>
          <w:lang w:eastAsia="en-US"/>
        </w:rPr>
      </w:pPr>
      <w:r>
        <w:rPr>
          <w:i/>
          <w:sz w:val="22"/>
          <w:szCs w:val="22"/>
        </w:rPr>
        <w:t>/Należy wypełnić powyższe</w:t>
      </w:r>
      <w:r>
        <w:rPr>
          <w:i/>
          <w:sz w:val="22"/>
          <w:szCs w:val="22"/>
          <w:lang w:eastAsia="en-US"/>
        </w:rPr>
        <w:t>/(wykropkowane) w zakresie umożliwiającym ocenę spełniania wymagań Zamawiającego określonych w niniejszej SWZ.</w:t>
      </w:r>
    </w:p>
    <w:p w14:paraId="4520794E" w14:textId="09DA71EB" w:rsidR="00B3791D" w:rsidRDefault="00B3791D" w:rsidP="00B3791D">
      <w:pPr>
        <w:jc w:val="both"/>
        <w:rPr>
          <w:i/>
          <w:sz w:val="22"/>
          <w:szCs w:val="22"/>
          <w:highlight w:val="yellow"/>
          <w:lang w:eastAsia="en-US"/>
        </w:rPr>
      </w:pPr>
    </w:p>
    <w:p w14:paraId="1C50E9EA" w14:textId="77777777" w:rsidR="00B3791D" w:rsidRPr="00DC3F22" w:rsidRDefault="00B3791D" w:rsidP="00B3791D">
      <w:pPr>
        <w:jc w:val="both"/>
        <w:rPr>
          <w:i/>
          <w:sz w:val="22"/>
          <w:szCs w:val="22"/>
          <w:highlight w:val="yellow"/>
          <w:lang w:eastAsia="en-US"/>
        </w:rPr>
      </w:pPr>
    </w:p>
    <w:p w14:paraId="4D4585D2" w14:textId="77777777" w:rsidR="00A30BA9" w:rsidRPr="00DC3F22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DC3F22">
        <w:rPr>
          <w:sz w:val="22"/>
          <w:szCs w:val="22"/>
        </w:rPr>
        <w:t>Przedmiot zamówienia zostanie wykonany w terminie</w:t>
      </w:r>
      <w:r w:rsidRPr="00DC3F22">
        <w:rPr>
          <w:b/>
          <w:sz w:val="22"/>
          <w:szCs w:val="22"/>
        </w:rPr>
        <w:t xml:space="preserve"> zgodnym z SWZ</w:t>
      </w:r>
      <w:r w:rsidRPr="00DC3F22">
        <w:rPr>
          <w:sz w:val="22"/>
          <w:szCs w:val="22"/>
        </w:rPr>
        <w:t xml:space="preserve">. </w:t>
      </w:r>
    </w:p>
    <w:p w14:paraId="7F2B95A3" w14:textId="77777777" w:rsidR="002150BD" w:rsidRPr="00DC3F22" w:rsidRDefault="002150BD" w:rsidP="002150B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DC3F22">
        <w:rPr>
          <w:sz w:val="22"/>
          <w:szCs w:val="22"/>
        </w:rPr>
        <w:t xml:space="preserve">Udzielamy Zamawiającemu gwarancji na warunkach i okres </w:t>
      </w:r>
      <w:r w:rsidRPr="00DC3F22">
        <w:rPr>
          <w:b/>
          <w:sz w:val="22"/>
          <w:szCs w:val="22"/>
        </w:rPr>
        <w:t>zgodnie z SWZ.</w:t>
      </w:r>
    </w:p>
    <w:p w14:paraId="461891F0" w14:textId="77777777" w:rsidR="0002728B" w:rsidRPr="00DC3F22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DC3F22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14:paraId="37A38A9E" w14:textId="77777777" w:rsidR="005F671D" w:rsidRPr="00DC3F22" w:rsidRDefault="005F671D" w:rsidP="005F671D">
      <w:pPr>
        <w:pStyle w:val="Akapitzlist"/>
        <w:numPr>
          <w:ilvl w:val="0"/>
          <w:numId w:val="9"/>
        </w:num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Arial" w:hAnsi="Arial" w:cs="Arial"/>
          <w:sz w:val="22"/>
          <w:szCs w:val="22"/>
        </w:rPr>
      </w:pPr>
      <w:r w:rsidRPr="00DC3F22">
        <w:rPr>
          <w:rFonts w:ascii="Arial" w:hAnsi="Arial" w:cs="Arial"/>
          <w:sz w:val="22"/>
          <w:szCs w:val="22"/>
        </w:rPr>
        <w:t xml:space="preserve">Oświadczamy, że zaoferowany przedmiot zamówienia spełnia wszystkie parametry techniczne postawione przez Zamawiającego i opisane szczegółowo w Załączniku nr 4 do SWZ. </w:t>
      </w:r>
    </w:p>
    <w:p w14:paraId="18098E7E" w14:textId="77777777" w:rsidR="0002728B" w:rsidRPr="00DC3F22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DC3F22">
        <w:rPr>
          <w:sz w:val="22"/>
          <w:szCs w:val="22"/>
        </w:rPr>
        <w:t xml:space="preserve">Oświadczamy, że uważamy się za związanych niniejszą ofertą na czas: </w:t>
      </w:r>
      <w:r w:rsidRPr="00DC3F22">
        <w:rPr>
          <w:b/>
          <w:sz w:val="22"/>
          <w:szCs w:val="22"/>
        </w:rPr>
        <w:t>zgodnie z SWZ.</w:t>
      </w:r>
    </w:p>
    <w:p w14:paraId="41AC2900" w14:textId="77777777" w:rsidR="001231D4" w:rsidRPr="00DC3F22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DC3F22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14:paraId="04ADCBCE" w14:textId="77777777" w:rsidR="00663980" w:rsidRPr="00DC3F22" w:rsidRDefault="0002728B" w:rsidP="0061281B">
      <w:pPr>
        <w:numPr>
          <w:ilvl w:val="0"/>
          <w:numId w:val="9"/>
        </w:numPr>
        <w:spacing w:after="120"/>
        <w:ind w:left="714" w:hanging="357"/>
        <w:jc w:val="both"/>
        <w:rPr>
          <w:sz w:val="22"/>
          <w:szCs w:val="22"/>
        </w:rPr>
      </w:pPr>
      <w:r w:rsidRPr="00DC3F22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1A705968" w14:textId="77777777" w:rsidR="003814A7" w:rsidRPr="00DC3F22" w:rsidRDefault="003814A7" w:rsidP="0061281B">
      <w:pPr>
        <w:numPr>
          <w:ilvl w:val="0"/>
          <w:numId w:val="9"/>
        </w:numPr>
        <w:jc w:val="both"/>
        <w:rPr>
          <w:sz w:val="22"/>
          <w:szCs w:val="22"/>
        </w:rPr>
      </w:pPr>
      <w:r w:rsidRPr="00DC3F22">
        <w:rPr>
          <w:sz w:val="22"/>
        </w:rPr>
        <w:t>Oświadczamy, ze jesteśmy</w:t>
      </w:r>
      <w:r w:rsidRPr="00DC3F22">
        <w:rPr>
          <w:sz w:val="22"/>
          <w:vertAlign w:val="superscript"/>
        </w:rPr>
        <w:footnoteReference w:id="2"/>
      </w:r>
    </w:p>
    <w:p w14:paraId="6322ADC4" w14:textId="77777777" w:rsidR="003814A7" w:rsidRPr="00DC3F2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DC3F22">
        <w:rPr>
          <w:sz w:val="22"/>
        </w:rPr>
        <w:t>mikroprzedsiębiorstwem*</w:t>
      </w:r>
    </w:p>
    <w:p w14:paraId="447120E1" w14:textId="77777777" w:rsidR="003814A7" w:rsidRPr="00DC3F2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DC3F22">
        <w:rPr>
          <w:sz w:val="22"/>
        </w:rPr>
        <w:t>małym przedsiębiorstwem*</w:t>
      </w:r>
    </w:p>
    <w:p w14:paraId="43072810" w14:textId="77777777" w:rsidR="003814A7" w:rsidRPr="00DC3F2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DC3F22">
        <w:rPr>
          <w:sz w:val="22"/>
        </w:rPr>
        <w:t>średnim  przedsiębiorstwem*</w:t>
      </w:r>
    </w:p>
    <w:p w14:paraId="0498BCDE" w14:textId="77777777" w:rsidR="003814A7" w:rsidRPr="00DC3F2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DC3F22">
        <w:rPr>
          <w:sz w:val="22"/>
        </w:rPr>
        <w:t>osobą fizyczną nieprowadzącą działalności gospodarczej*</w:t>
      </w:r>
    </w:p>
    <w:p w14:paraId="729235F6" w14:textId="77777777" w:rsidR="003814A7" w:rsidRPr="00DC3F2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DC3F22">
        <w:rPr>
          <w:sz w:val="22"/>
        </w:rPr>
        <w:t>inny rodzaj*</w:t>
      </w:r>
    </w:p>
    <w:p w14:paraId="6E2D09BD" w14:textId="77777777" w:rsidR="003814A7" w:rsidRPr="00DC3F22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DC3F22">
        <w:rPr>
          <w:i/>
          <w:sz w:val="22"/>
        </w:rPr>
        <w:tab/>
      </w:r>
      <w:r w:rsidRPr="00DC3F22">
        <w:rPr>
          <w:i/>
          <w:sz w:val="22"/>
        </w:rPr>
        <w:tab/>
      </w:r>
      <w:r w:rsidRPr="00DC3F22">
        <w:rPr>
          <w:i/>
          <w:sz w:val="22"/>
        </w:rPr>
        <w:tab/>
      </w:r>
      <w:r w:rsidR="003814A7" w:rsidRPr="00DC3F22">
        <w:rPr>
          <w:i/>
          <w:sz w:val="22"/>
          <w:u w:val="single"/>
        </w:rPr>
        <w:t>*podkreślić właściwe spośród a-e</w:t>
      </w:r>
    </w:p>
    <w:p w14:paraId="50DB7CBD" w14:textId="77777777" w:rsidR="00F63FC6" w:rsidRPr="00DC3F22" w:rsidRDefault="00F63FC6" w:rsidP="0061281B">
      <w:pPr>
        <w:numPr>
          <w:ilvl w:val="0"/>
          <w:numId w:val="9"/>
        </w:numPr>
        <w:ind w:hanging="357"/>
        <w:jc w:val="both"/>
        <w:rPr>
          <w:sz w:val="22"/>
          <w:szCs w:val="22"/>
        </w:rPr>
      </w:pPr>
      <w:r w:rsidRPr="00DC3F22">
        <w:rPr>
          <w:sz w:val="22"/>
          <w:szCs w:val="22"/>
        </w:rPr>
        <w:lastRenderedPageBreak/>
        <w:t xml:space="preserve"> </w:t>
      </w:r>
      <w:r w:rsidRPr="00DC3F22">
        <w:rPr>
          <w:sz w:val="22"/>
        </w:rPr>
        <w:t>Oświadczam, że wypełniłem obowiązki informacyjne przewidziane w art. 13 lub art. 14 RODO</w:t>
      </w:r>
      <w:r w:rsidRPr="00DC3F22">
        <w:rPr>
          <w:rStyle w:val="Odwoanieprzypisudolnego"/>
          <w:sz w:val="22"/>
        </w:rPr>
        <w:footnoteReference w:id="3"/>
      </w:r>
      <w:r w:rsidRPr="00DC3F22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DC3F22">
        <w:rPr>
          <w:rStyle w:val="Odwoanieprzypisudolnego"/>
          <w:sz w:val="22"/>
        </w:rPr>
        <w:footnoteReference w:id="4"/>
      </w:r>
    </w:p>
    <w:p w14:paraId="0F4D39DA" w14:textId="77777777" w:rsidR="0002728B" w:rsidRPr="00DC3F22" w:rsidRDefault="0002728B" w:rsidP="0061281B">
      <w:pPr>
        <w:numPr>
          <w:ilvl w:val="0"/>
          <w:numId w:val="9"/>
        </w:numPr>
        <w:ind w:hanging="357"/>
        <w:jc w:val="both"/>
        <w:rPr>
          <w:sz w:val="22"/>
          <w:szCs w:val="22"/>
        </w:rPr>
      </w:pPr>
      <w:r w:rsidRPr="00DC3F22">
        <w:rPr>
          <w:sz w:val="22"/>
          <w:szCs w:val="22"/>
        </w:rPr>
        <w:t>Integralną część  oferty stanowią następujące dokumenty :</w:t>
      </w:r>
    </w:p>
    <w:p w14:paraId="20B115D9" w14:textId="77777777" w:rsidR="0002728B" w:rsidRPr="00DC3F22" w:rsidRDefault="0002728B" w:rsidP="0061281B">
      <w:pPr>
        <w:numPr>
          <w:ilvl w:val="0"/>
          <w:numId w:val="1"/>
        </w:numPr>
        <w:tabs>
          <w:tab w:val="clear" w:pos="720"/>
          <w:tab w:val="num" w:pos="1416"/>
        </w:tabs>
        <w:ind w:left="1068" w:hanging="357"/>
        <w:jc w:val="both"/>
        <w:rPr>
          <w:sz w:val="22"/>
          <w:szCs w:val="22"/>
        </w:rPr>
      </w:pPr>
      <w:r w:rsidRPr="00DC3F22">
        <w:rPr>
          <w:sz w:val="22"/>
          <w:szCs w:val="22"/>
        </w:rPr>
        <w:t>.....................................................     2.  .................................................</w:t>
      </w:r>
    </w:p>
    <w:p w14:paraId="449FDB68" w14:textId="77777777" w:rsidR="0002728B" w:rsidRPr="00DC3F22" w:rsidRDefault="0002728B" w:rsidP="0061281B">
      <w:pPr>
        <w:numPr>
          <w:ilvl w:val="0"/>
          <w:numId w:val="2"/>
        </w:numPr>
        <w:tabs>
          <w:tab w:val="clear" w:pos="720"/>
          <w:tab w:val="num" w:pos="1416"/>
        </w:tabs>
        <w:ind w:left="1068" w:hanging="357"/>
        <w:jc w:val="both"/>
        <w:rPr>
          <w:sz w:val="22"/>
          <w:szCs w:val="22"/>
        </w:rPr>
      </w:pPr>
      <w:r w:rsidRPr="00DC3F22">
        <w:rPr>
          <w:sz w:val="22"/>
          <w:szCs w:val="22"/>
        </w:rPr>
        <w:t>.....................................................     4. .................................................</w:t>
      </w:r>
    </w:p>
    <w:p w14:paraId="43B0F9C0" w14:textId="77777777" w:rsidR="0002728B" w:rsidRPr="00DC3F22" w:rsidRDefault="0002728B" w:rsidP="0061281B">
      <w:pPr>
        <w:numPr>
          <w:ilvl w:val="0"/>
          <w:numId w:val="9"/>
        </w:numPr>
        <w:ind w:hanging="357"/>
        <w:jc w:val="both"/>
        <w:rPr>
          <w:sz w:val="22"/>
          <w:szCs w:val="22"/>
        </w:rPr>
      </w:pPr>
      <w:r w:rsidRPr="00DC3F22">
        <w:rPr>
          <w:sz w:val="22"/>
          <w:szCs w:val="22"/>
        </w:rPr>
        <w:t xml:space="preserve">Wykaz osób uprawnionych do podpisywania dokumentów przetargowych </w:t>
      </w:r>
      <w:r w:rsidRPr="00DC3F22">
        <w:rPr>
          <w:sz w:val="22"/>
          <w:szCs w:val="22"/>
        </w:rPr>
        <w:br/>
        <w:t>i podejmowania zobowiązań w imieniu Wykonawcy:</w:t>
      </w:r>
    </w:p>
    <w:p w14:paraId="776A13D6" w14:textId="77777777" w:rsidR="0002728B" w:rsidRPr="00DC3F22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DC3F22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14:paraId="3B87F7D2" w14:textId="77777777" w:rsidR="001231D4" w:rsidRPr="00DC3F22" w:rsidRDefault="001231D4" w:rsidP="001231D4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DC3F22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DC3F22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14:paraId="6A3B0F86" w14:textId="77777777" w:rsidR="0002728B" w:rsidRPr="00DC3F22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76CF7885" w14:textId="77777777" w:rsidR="0002728B" w:rsidRPr="00DC3F22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14:paraId="104F754A" w14:textId="77777777" w:rsidR="001C340B" w:rsidRPr="00E045E3" w:rsidRDefault="008B7881" w:rsidP="00AC52E6">
      <w:pPr>
        <w:jc w:val="both"/>
        <w:rPr>
          <w:b/>
          <w:color w:val="FF0000"/>
          <w:sz w:val="16"/>
          <w:szCs w:val="22"/>
        </w:rPr>
      </w:pPr>
      <w:r w:rsidRPr="00E045E3">
        <w:rPr>
          <w:rFonts w:eastAsia="MS Mincho"/>
          <w:b/>
          <w:i/>
          <w:color w:val="FF0000"/>
          <w:sz w:val="22"/>
        </w:rPr>
        <w:t>Ofertę</w:t>
      </w:r>
      <w:r w:rsidR="00AC52E6" w:rsidRPr="00E045E3">
        <w:rPr>
          <w:rFonts w:eastAsia="MS Mincho"/>
          <w:b/>
          <w:i/>
          <w:color w:val="FF0000"/>
          <w:sz w:val="22"/>
        </w:rPr>
        <w:t xml:space="preserve"> należy sporządzić w postaci elektronicznej i podpisać kwalifikowanym podpisem elektronicznym</w:t>
      </w:r>
    </w:p>
    <w:sectPr w:rsidR="001C340B" w:rsidRPr="00E045E3" w:rsidSect="0061281B">
      <w:footerReference w:type="even" r:id="rId11"/>
      <w:footerReference w:type="default" r:id="rId12"/>
      <w:pgSz w:w="11906" w:h="16838"/>
      <w:pgMar w:top="426" w:right="1418" w:bottom="426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DDA9D" w14:textId="77777777" w:rsidR="00ED40EB" w:rsidRDefault="00ED40EB">
      <w:r>
        <w:separator/>
      </w:r>
    </w:p>
  </w:endnote>
  <w:endnote w:type="continuationSeparator" w:id="0">
    <w:p w14:paraId="1064CD92" w14:textId="77777777" w:rsidR="00ED40EB" w:rsidRDefault="00ED4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E9F557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75EDD0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7CC8B6" w14:textId="77777777" w:rsidR="0091093B" w:rsidRDefault="0091093B">
    <w:pPr>
      <w:pStyle w:val="Stopka"/>
      <w:jc w:val="center"/>
    </w:pPr>
  </w:p>
  <w:p w14:paraId="682CEB2C" w14:textId="77777777"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01951" w14:textId="77777777" w:rsidR="00ED40EB" w:rsidRDefault="00ED40EB">
      <w:r>
        <w:separator/>
      </w:r>
    </w:p>
  </w:footnote>
  <w:footnote w:type="continuationSeparator" w:id="0">
    <w:p w14:paraId="0A4B759E" w14:textId="77777777" w:rsidR="00ED40EB" w:rsidRDefault="00ED40EB">
      <w:r>
        <w:continuationSeparator/>
      </w:r>
    </w:p>
  </w:footnote>
  <w:footnote w:id="1">
    <w:p w14:paraId="344ECAB0" w14:textId="77777777"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14:paraId="4DC28825" w14:textId="77777777" w:rsidR="00AB3E01" w:rsidRDefault="00AB3E01">
      <w:pPr>
        <w:pStyle w:val="Tekstprzypisudolnego"/>
        <w:rPr>
          <w:sz w:val="16"/>
        </w:rPr>
      </w:pPr>
    </w:p>
    <w:p w14:paraId="3AEDD4D9" w14:textId="77777777" w:rsidR="00AB3E01" w:rsidRDefault="00AB3E01">
      <w:pPr>
        <w:pStyle w:val="Tekstprzypisudolnego"/>
        <w:rPr>
          <w:sz w:val="16"/>
        </w:rPr>
      </w:pPr>
    </w:p>
    <w:p w14:paraId="510B67C4" w14:textId="77777777" w:rsidR="00AB3E01" w:rsidRDefault="00AB3E01">
      <w:pPr>
        <w:pStyle w:val="Tekstprzypisudolnego"/>
        <w:rPr>
          <w:sz w:val="16"/>
        </w:rPr>
      </w:pPr>
    </w:p>
    <w:p w14:paraId="3D98A95D" w14:textId="77777777" w:rsidR="00AB3E01" w:rsidRPr="00AB3E01" w:rsidRDefault="00AB3E01" w:rsidP="00AB3E01">
      <w:pPr>
        <w:pStyle w:val="Stopka"/>
        <w:jc w:val="center"/>
        <w:rPr>
          <w:rFonts w:ascii="Calibri" w:hAnsi="Calibri"/>
        </w:rPr>
      </w:pPr>
    </w:p>
  </w:footnote>
  <w:footnote w:id="2">
    <w:p w14:paraId="24A6227D" w14:textId="77777777"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14:paraId="1485D6C0" w14:textId="77777777" w:rsidR="003814A7" w:rsidRPr="00A65FE6" w:rsidRDefault="003814A7" w:rsidP="003814A7">
      <w:pPr>
        <w:pStyle w:val="Tekstprzypisudolnego"/>
        <w:rPr>
          <w:sz w:val="16"/>
        </w:rPr>
      </w:pPr>
    </w:p>
  </w:footnote>
  <w:footnote w:id="3">
    <w:p w14:paraId="6D8C4635" w14:textId="77777777"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96E63E1" w14:textId="77777777"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4">
    <w:p w14:paraId="5AFA75B2" w14:textId="77777777"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21DF1172"/>
    <w:multiLevelType w:val="hybridMultilevel"/>
    <w:tmpl w:val="FB84C1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1E0213"/>
    <w:multiLevelType w:val="hybridMultilevel"/>
    <w:tmpl w:val="1BD661E8"/>
    <w:lvl w:ilvl="0" w:tplc="602CF79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3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4"/>
  </w:num>
  <w:num w:numId="23">
    <w:abstractNumId w:val="1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07C6"/>
    <w:rsid w:val="00002BEA"/>
    <w:rsid w:val="0000489C"/>
    <w:rsid w:val="00006839"/>
    <w:rsid w:val="00010A3E"/>
    <w:rsid w:val="000128E2"/>
    <w:rsid w:val="00012DE9"/>
    <w:rsid w:val="0002404E"/>
    <w:rsid w:val="0002728B"/>
    <w:rsid w:val="0003050D"/>
    <w:rsid w:val="00033D67"/>
    <w:rsid w:val="00040674"/>
    <w:rsid w:val="00046DA4"/>
    <w:rsid w:val="00060E73"/>
    <w:rsid w:val="00070DD1"/>
    <w:rsid w:val="0008057D"/>
    <w:rsid w:val="00084341"/>
    <w:rsid w:val="0008603A"/>
    <w:rsid w:val="00090310"/>
    <w:rsid w:val="00093F40"/>
    <w:rsid w:val="000B7EA8"/>
    <w:rsid w:val="000C5F0C"/>
    <w:rsid w:val="000D401E"/>
    <w:rsid w:val="000D525A"/>
    <w:rsid w:val="000E0571"/>
    <w:rsid w:val="000E4E32"/>
    <w:rsid w:val="000E57B4"/>
    <w:rsid w:val="000F272F"/>
    <w:rsid w:val="000F42F4"/>
    <w:rsid w:val="000F53F3"/>
    <w:rsid w:val="000F7132"/>
    <w:rsid w:val="001008CC"/>
    <w:rsid w:val="00100B07"/>
    <w:rsid w:val="00115E24"/>
    <w:rsid w:val="00120151"/>
    <w:rsid w:val="001231D4"/>
    <w:rsid w:val="00126E3D"/>
    <w:rsid w:val="0013291C"/>
    <w:rsid w:val="0014042D"/>
    <w:rsid w:val="00142716"/>
    <w:rsid w:val="0014471A"/>
    <w:rsid w:val="00146740"/>
    <w:rsid w:val="00151D49"/>
    <w:rsid w:val="00156B0D"/>
    <w:rsid w:val="00162CE0"/>
    <w:rsid w:val="0019679F"/>
    <w:rsid w:val="00196BA3"/>
    <w:rsid w:val="001A04BE"/>
    <w:rsid w:val="001A30AB"/>
    <w:rsid w:val="001A316F"/>
    <w:rsid w:val="001A4EA7"/>
    <w:rsid w:val="001A674A"/>
    <w:rsid w:val="001A6D95"/>
    <w:rsid w:val="001A7714"/>
    <w:rsid w:val="001B2106"/>
    <w:rsid w:val="001C18B2"/>
    <w:rsid w:val="001C26CD"/>
    <w:rsid w:val="001C340B"/>
    <w:rsid w:val="001C534E"/>
    <w:rsid w:val="001C58B4"/>
    <w:rsid w:val="001C6B7C"/>
    <w:rsid w:val="001C7E3D"/>
    <w:rsid w:val="001D6635"/>
    <w:rsid w:val="001E36A5"/>
    <w:rsid w:val="001E5C9B"/>
    <w:rsid w:val="001F615A"/>
    <w:rsid w:val="0020004E"/>
    <w:rsid w:val="0020449F"/>
    <w:rsid w:val="002150BD"/>
    <w:rsid w:val="00217308"/>
    <w:rsid w:val="00227153"/>
    <w:rsid w:val="00233269"/>
    <w:rsid w:val="002514EC"/>
    <w:rsid w:val="00255E3B"/>
    <w:rsid w:val="00256097"/>
    <w:rsid w:val="00257D3C"/>
    <w:rsid w:val="00261947"/>
    <w:rsid w:val="00276210"/>
    <w:rsid w:val="00276474"/>
    <w:rsid w:val="002855DD"/>
    <w:rsid w:val="00294324"/>
    <w:rsid w:val="002A054B"/>
    <w:rsid w:val="002A338B"/>
    <w:rsid w:val="002B060A"/>
    <w:rsid w:val="002B5FCD"/>
    <w:rsid w:val="002C5543"/>
    <w:rsid w:val="002D081F"/>
    <w:rsid w:val="002D4A39"/>
    <w:rsid w:val="002D4A6C"/>
    <w:rsid w:val="002D6202"/>
    <w:rsid w:val="002D6B17"/>
    <w:rsid w:val="002F2461"/>
    <w:rsid w:val="002F4E52"/>
    <w:rsid w:val="00300C05"/>
    <w:rsid w:val="00306A8E"/>
    <w:rsid w:val="00306F0E"/>
    <w:rsid w:val="00310B59"/>
    <w:rsid w:val="003128DF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EC1"/>
    <w:rsid w:val="00363F21"/>
    <w:rsid w:val="003664D7"/>
    <w:rsid w:val="00377E06"/>
    <w:rsid w:val="00380D7D"/>
    <w:rsid w:val="003814A7"/>
    <w:rsid w:val="00382993"/>
    <w:rsid w:val="00394D2A"/>
    <w:rsid w:val="003B310D"/>
    <w:rsid w:val="003B371C"/>
    <w:rsid w:val="003B740C"/>
    <w:rsid w:val="003C5047"/>
    <w:rsid w:val="003C5321"/>
    <w:rsid w:val="003C7590"/>
    <w:rsid w:val="003D05D2"/>
    <w:rsid w:val="003D0C48"/>
    <w:rsid w:val="003D44EB"/>
    <w:rsid w:val="003D6866"/>
    <w:rsid w:val="003E3495"/>
    <w:rsid w:val="003E4C6B"/>
    <w:rsid w:val="003F0A51"/>
    <w:rsid w:val="00407ABE"/>
    <w:rsid w:val="00414450"/>
    <w:rsid w:val="004175E0"/>
    <w:rsid w:val="00417B4B"/>
    <w:rsid w:val="00421565"/>
    <w:rsid w:val="004321D6"/>
    <w:rsid w:val="00441C79"/>
    <w:rsid w:val="00446FB5"/>
    <w:rsid w:val="00447708"/>
    <w:rsid w:val="004478CD"/>
    <w:rsid w:val="00460CEB"/>
    <w:rsid w:val="004650D1"/>
    <w:rsid w:val="00470790"/>
    <w:rsid w:val="0047514A"/>
    <w:rsid w:val="00477314"/>
    <w:rsid w:val="0048766F"/>
    <w:rsid w:val="00494CF5"/>
    <w:rsid w:val="00494D70"/>
    <w:rsid w:val="004A00FC"/>
    <w:rsid w:val="004B5C6E"/>
    <w:rsid w:val="004B5DEC"/>
    <w:rsid w:val="004B688B"/>
    <w:rsid w:val="004E0E5D"/>
    <w:rsid w:val="004F51D7"/>
    <w:rsid w:val="004F5756"/>
    <w:rsid w:val="00504246"/>
    <w:rsid w:val="005046F9"/>
    <w:rsid w:val="0051633B"/>
    <w:rsid w:val="005175CD"/>
    <w:rsid w:val="00522D5D"/>
    <w:rsid w:val="00523915"/>
    <w:rsid w:val="00523D48"/>
    <w:rsid w:val="00527A72"/>
    <w:rsid w:val="005434A6"/>
    <w:rsid w:val="005506CC"/>
    <w:rsid w:val="00551BF6"/>
    <w:rsid w:val="005523B5"/>
    <w:rsid w:val="00553547"/>
    <w:rsid w:val="005561FF"/>
    <w:rsid w:val="005718BB"/>
    <w:rsid w:val="00571A2F"/>
    <w:rsid w:val="0057285E"/>
    <w:rsid w:val="0057667C"/>
    <w:rsid w:val="00576F34"/>
    <w:rsid w:val="005804E8"/>
    <w:rsid w:val="00586B94"/>
    <w:rsid w:val="00590DFE"/>
    <w:rsid w:val="00595F55"/>
    <w:rsid w:val="005A54F8"/>
    <w:rsid w:val="005B175E"/>
    <w:rsid w:val="005C2622"/>
    <w:rsid w:val="005C5755"/>
    <w:rsid w:val="005D6080"/>
    <w:rsid w:val="005E7650"/>
    <w:rsid w:val="005F50AE"/>
    <w:rsid w:val="005F671D"/>
    <w:rsid w:val="005F7B93"/>
    <w:rsid w:val="00604A0B"/>
    <w:rsid w:val="006063C6"/>
    <w:rsid w:val="00607103"/>
    <w:rsid w:val="0061281B"/>
    <w:rsid w:val="006140A7"/>
    <w:rsid w:val="006249FA"/>
    <w:rsid w:val="0063129D"/>
    <w:rsid w:val="00641505"/>
    <w:rsid w:val="00641579"/>
    <w:rsid w:val="00642790"/>
    <w:rsid w:val="0064489F"/>
    <w:rsid w:val="006630B5"/>
    <w:rsid w:val="00663980"/>
    <w:rsid w:val="006646F4"/>
    <w:rsid w:val="00687135"/>
    <w:rsid w:val="00687E3E"/>
    <w:rsid w:val="006936B5"/>
    <w:rsid w:val="006942D7"/>
    <w:rsid w:val="00696FC1"/>
    <w:rsid w:val="006A08A1"/>
    <w:rsid w:val="006A14F8"/>
    <w:rsid w:val="006B221B"/>
    <w:rsid w:val="006B2A29"/>
    <w:rsid w:val="006B54C0"/>
    <w:rsid w:val="006C736C"/>
    <w:rsid w:val="006F31EB"/>
    <w:rsid w:val="006F4A19"/>
    <w:rsid w:val="006F4EB2"/>
    <w:rsid w:val="006F5077"/>
    <w:rsid w:val="00700010"/>
    <w:rsid w:val="0070052D"/>
    <w:rsid w:val="0070110A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62EE0"/>
    <w:rsid w:val="007715E9"/>
    <w:rsid w:val="00791308"/>
    <w:rsid w:val="0079153E"/>
    <w:rsid w:val="00791AF5"/>
    <w:rsid w:val="00792229"/>
    <w:rsid w:val="007A2FD9"/>
    <w:rsid w:val="007C2C70"/>
    <w:rsid w:val="007C2D51"/>
    <w:rsid w:val="007F1354"/>
    <w:rsid w:val="007F30C2"/>
    <w:rsid w:val="007F60C8"/>
    <w:rsid w:val="00806495"/>
    <w:rsid w:val="00811AA8"/>
    <w:rsid w:val="00815C90"/>
    <w:rsid w:val="00816B31"/>
    <w:rsid w:val="0081758B"/>
    <w:rsid w:val="00817B30"/>
    <w:rsid w:val="00822453"/>
    <w:rsid w:val="0084054B"/>
    <w:rsid w:val="00842C74"/>
    <w:rsid w:val="00847ABF"/>
    <w:rsid w:val="00854659"/>
    <w:rsid w:val="00866CFD"/>
    <w:rsid w:val="00870734"/>
    <w:rsid w:val="0088060F"/>
    <w:rsid w:val="008869E4"/>
    <w:rsid w:val="008878EE"/>
    <w:rsid w:val="00887D6F"/>
    <w:rsid w:val="008918AC"/>
    <w:rsid w:val="00892818"/>
    <w:rsid w:val="0089429C"/>
    <w:rsid w:val="00894BC9"/>
    <w:rsid w:val="00894E50"/>
    <w:rsid w:val="00896200"/>
    <w:rsid w:val="008A569F"/>
    <w:rsid w:val="008B7881"/>
    <w:rsid w:val="008C36D8"/>
    <w:rsid w:val="008C4605"/>
    <w:rsid w:val="008C6D2E"/>
    <w:rsid w:val="008D2151"/>
    <w:rsid w:val="008D24DA"/>
    <w:rsid w:val="008D4D25"/>
    <w:rsid w:val="008D6126"/>
    <w:rsid w:val="008F1C2B"/>
    <w:rsid w:val="008F273D"/>
    <w:rsid w:val="008F577A"/>
    <w:rsid w:val="008F74A0"/>
    <w:rsid w:val="00900441"/>
    <w:rsid w:val="00902B46"/>
    <w:rsid w:val="0091093B"/>
    <w:rsid w:val="00910B76"/>
    <w:rsid w:val="0092106E"/>
    <w:rsid w:val="0092431C"/>
    <w:rsid w:val="009268D8"/>
    <w:rsid w:val="00930F5C"/>
    <w:rsid w:val="00930F8E"/>
    <w:rsid w:val="009336D5"/>
    <w:rsid w:val="00936EC8"/>
    <w:rsid w:val="00940ACF"/>
    <w:rsid w:val="0096273E"/>
    <w:rsid w:val="00966918"/>
    <w:rsid w:val="00975493"/>
    <w:rsid w:val="009757E4"/>
    <w:rsid w:val="0099442B"/>
    <w:rsid w:val="009A3137"/>
    <w:rsid w:val="009C2BDB"/>
    <w:rsid w:val="009C6FA1"/>
    <w:rsid w:val="009D5C1C"/>
    <w:rsid w:val="009F154B"/>
    <w:rsid w:val="009F49D4"/>
    <w:rsid w:val="009F6F2A"/>
    <w:rsid w:val="00A13003"/>
    <w:rsid w:val="00A14C6C"/>
    <w:rsid w:val="00A23458"/>
    <w:rsid w:val="00A278C2"/>
    <w:rsid w:val="00A30BA9"/>
    <w:rsid w:val="00A31A00"/>
    <w:rsid w:val="00A620E8"/>
    <w:rsid w:val="00A624F5"/>
    <w:rsid w:val="00A864C8"/>
    <w:rsid w:val="00AB1AED"/>
    <w:rsid w:val="00AB2125"/>
    <w:rsid w:val="00AB3E01"/>
    <w:rsid w:val="00AC06D7"/>
    <w:rsid w:val="00AC419E"/>
    <w:rsid w:val="00AC49BD"/>
    <w:rsid w:val="00AC52E6"/>
    <w:rsid w:val="00AD2AAD"/>
    <w:rsid w:val="00AD5E04"/>
    <w:rsid w:val="00AE09D4"/>
    <w:rsid w:val="00AE61AA"/>
    <w:rsid w:val="00AF3282"/>
    <w:rsid w:val="00AF359B"/>
    <w:rsid w:val="00AF76DF"/>
    <w:rsid w:val="00B00A45"/>
    <w:rsid w:val="00B04206"/>
    <w:rsid w:val="00B06F5B"/>
    <w:rsid w:val="00B11E95"/>
    <w:rsid w:val="00B12D3B"/>
    <w:rsid w:val="00B16E27"/>
    <w:rsid w:val="00B204C6"/>
    <w:rsid w:val="00B378B0"/>
    <w:rsid w:val="00B3791D"/>
    <w:rsid w:val="00B639E0"/>
    <w:rsid w:val="00B667C4"/>
    <w:rsid w:val="00B67528"/>
    <w:rsid w:val="00B83075"/>
    <w:rsid w:val="00B8613C"/>
    <w:rsid w:val="00B90017"/>
    <w:rsid w:val="00B9752F"/>
    <w:rsid w:val="00BA4B5F"/>
    <w:rsid w:val="00BA61FF"/>
    <w:rsid w:val="00BB26E2"/>
    <w:rsid w:val="00BC1E84"/>
    <w:rsid w:val="00BC66F2"/>
    <w:rsid w:val="00BD10EB"/>
    <w:rsid w:val="00BD2A46"/>
    <w:rsid w:val="00BD3742"/>
    <w:rsid w:val="00BE2535"/>
    <w:rsid w:val="00BE652B"/>
    <w:rsid w:val="00BE751B"/>
    <w:rsid w:val="00BF3DAA"/>
    <w:rsid w:val="00C11717"/>
    <w:rsid w:val="00C2053F"/>
    <w:rsid w:val="00C2097F"/>
    <w:rsid w:val="00C20D3F"/>
    <w:rsid w:val="00C22252"/>
    <w:rsid w:val="00C5102C"/>
    <w:rsid w:val="00C556E1"/>
    <w:rsid w:val="00C57E61"/>
    <w:rsid w:val="00C63A70"/>
    <w:rsid w:val="00C67B1A"/>
    <w:rsid w:val="00C70E06"/>
    <w:rsid w:val="00C71567"/>
    <w:rsid w:val="00C73E1E"/>
    <w:rsid w:val="00C74D8C"/>
    <w:rsid w:val="00C84DF5"/>
    <w:rsid w:val="00C86D2C"/>
    <w:rsid w:val="00C92A95"/>
    <w:rsid w:val="00CA6A4D"/>
    <w:rsid w:val="00CB7259"/>
    <w:rsid w:val="00CB7BDD"/>
    <w:rsid w:val="00CC7F5F"/>
    <w:rsid w:val="00D078B8"/>
    <w:rsid w:val="00D21C78"/>
    <w:rsid w:val="00D24480"/>
    <w:rsid w:val="00D316CC"/>
    <w:rsid w:val="00D317F9"/>
    <w:rsid w:val="00D31A71"/>
    <w:rsid w:val="00D32490"/>
    <w:rsid w:val="00D50250"/>
    <w:rsid w:val="00D5241F"/>
    <w:rsid w:val="00D5327F"/>
    <w:rsid w:val="00D57E55"/>
    <w:rsid w:val="00D73524"/>
    <w:rsid w:val="00D847B6"/>
    <w:rsid w:val="00D95C98"/>
    <w:rsid w:val="00DB1C69"/>
    <w:rsid w:val="00DC034D"/>
    <w:rsid w:val="00DC0C40"/>
    <w:rsid w:val="00DC3F22"/>
    <w:rsid w:val="00DC4FB4"/>
    <w:rsid w:val="00DD7759"/>
    <w:rsid w:val="00DD7835"/>
    <w:rsid w:val="00DD7E90"/>
    <w:rsid w:val="00DD7F6D"/>
    <w:rsid w:val="00DF26B7"/>
    <w:rsid w:val="00E045E3"/>
    <w:rsid w:val="00E13B81"/>
    <w:rsid w:val="00E20050"/>
    <w:rsid w:val="00E2037B"/>
    <w:rsid w:val="00E20F07"/>
    <w:rsid w:val="00E26FD6"/>
    <w:rsid w:val="00E2728A"/>
    <w:rsid w:val="00E37ED1"/>
    <w:rsid w:val="00E45581"/>
    <w:rsid w:val="00E55E12"/>
    <w:rsid w:val="00E60230"/>
    <w:rsid w:val="00E607EA"/>
    <w:rsid w:val="00E61526"/>
    <w:rsid w:val="00E616D4"/>
    <w:rsid w:val="00E61FD1"/>
    <w:rsid w:val="00E671C2"/>
    <w:rsid w:val="00E67E10"/>
    <w:rsid w:val="00E717D1"/>
    <w:rsid w:val="00E76B64"/>
    <w:rsid w:val="00E80369"/>
    <w:rsid w:val="00E954D2"/>
    <w:rsid w:val="00EA406E"/>
    <w:rsid w:val="00EA4C0F"/>
    <w:rsid w:val="00EA4D07"/>
    <w:rsid w:val="00EB594E"/>
    <w:rsid w:val="00EC0743"/>
    <w:rsid w:val="00EC3567"/>
    <w:rsid w:val="00ED095C"/>
    <w:rsid w:val="00ED16DB"/>
    <w:rsid w:val="00ED40EB"/>
    <w:rsid w:val="00EF47EE"/>
    <w:rsid w:val="00F00493"/>
    <w:rsid w:val="00F06EA4"/>
    <w:rsid w:val="00F15130"/>
    <w:rsid w:val="00F20ABC"/>
    <w:rsid w:val="00F21083"/>
    <w:rsid w:val="00F25932"/>
    <w:rsid w:val="00F27F99"/>
    <w:rsid w:val="00F43239"/>
    <w:rsid w:val="00F56DBF"/>
    <w:rsid w:val="00F61BBC"/>
    <w:rsid w:val="00F63FC6"/>
    <w:rsid w:val="00F81194"/>
    <w:rsid w:val="00F961E3"/>
    <w:rsid w:val="00FA4967"/>
    <w:rsid w:val="00FB10B9"/>
    <w:rsid w:val="00FB3621"/>
    <w:rsid w:val="00FB3629"/>
    <w:rsid w:val="00FB7D99"/>
    <w:rsid w:val="00FD573B"/>
    <w:rsid w:val="00FE359E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AA29365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50250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4F51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B94A43E9945B43B253B32103913E5B" ma:contentTypeVersion="5" ma:contentTypeDescription="Utwórz nowy dokument." ma:contentTypeScope="" ma:versionID="c56f0e0afa2038e726290a651417b786">
  <xsd:schema xmlns:xsd="http://www.w3.org/2001/XMLSchema" xmlns:xs="http://www.w3.org/2001/XMLSchema" xmlns:p="http://schemas.microsoft.com/office/2006/metadata/properties" xmlns:ns3="8c6e93d0-df90-434b-afd8-d2fcdd3fe20a" targetNamespace="http://schemas.microsoft.com/office/2006/metadata/properties" ma:root="true" ma:fieldsID="4727232b4f880fd677d1a5ed4b975cc2" ns3:_="">
    <xsd:import namespace="8c6e93d0-df90-434b-afd8-d2fcdd3fe2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e93d0-df90-434b-afd8-d2fcdd3fe2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0B083-BA6C-4FBB-A659-53DAE4AF60E5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8c6e93d0-df90-434b-afd8-d2fcdd3fe20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46B5649-E70E-4145-9368-55B103F6BC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e93d0-df90-434b-afd8-d2fcdd3fe2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E1DD61-291D-426A-8777-1A9FFBBA45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4BF845-07A7-4FBE-B940-CEFB6A962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554</Words>
  <Characters>4915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2</cp:revision>
  <cp:lastPrinted>2014-06-05T14:00:00Z</cp:lastPrinted>
  <dcterms:created xsi:type="dcterms:W3CDTF">2024-10-11T09:33:00Z</dcterms:created>
  <dcterms:modified xsi:type="dcterms:W3CDTF">2024-10-11T09:33:00Z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0x01010055B94A43E9945B43B253B32103913E5B</vt:lpwstr>
  </property>
</Properties>
</file>