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80ABA6" w14:textId="6CBB43B7" w:rsidR="00B048DA" w:rsidRPr="00B02B2F" w:rsidRDefault="0086067A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B02B2F">
        <w:rPr>
          <w:rFonts w:ascii="Arial Narrow" w:hAnsi="Arial Narrow" w:cs="Arial"/>
          <w:sz w:val="22"/>
          <w:szCs w:val="22"/>
        </w:rPr>
        <w:t>Bydgoszcz</w:t>
      </w:r>
      <w:r w:rsidR="00B048DA" w:rsidRPr="00B02B2F">
        <w:rPr>
          <w:rFonts w:ascii="Arial Narrow" w:hAnsi="Arial Narrow" w:cs="Arial"/>
          <w:sz w:val="22"/>
          <w:szCs w:val="22"/>
        </w:rPr>
        <w:t xml:space="preserve"> dnia: </w:t>
      </w:r>
      <w:r w:rsidRPr="00B02B2F">
        <w:rPr>
          <w:rFonts w:ascii="Arial Narrow" w:hAnsi="Arial Narrow" w:cs="Arial"/>
          <w:sz w:val="22"/>
          <w:szCs w:val="22"/>
        </w:rPr>
        <w:t>2024-10-1</w:t>
      </w:r>
      <w:r w:rsidR="002E5F12">
        <w:rPr>
          <w:rFonts w:ascii="Arial Narrow" w:hAnsi="Arial Narrow" w:cs="Arial"/>
          <w:sz w:val="22"/>
          <w:szCs w:val="22"/>
        </w:rPr>
        <w:t>7</w:t>
      </w:r>
    </w:p>
    <w:p w14:paraId="3D45B195" w14:textId="77777777" w:rsidR="00B048DA" w:rsidRPr="00B02B2F" w:rsidRDefault="0086067A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B02B2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5BA7666" w14:textId="77777777" w:rsidR="00B048DA" w:rsidRPr="00B02B2F" w:rsidRDefault="0086067A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B02B2F">
        <w:rPr>
          <w:rFonts w:ascii="Arial Narrow" w:hAnsi="Arial Narrow" w:cs="Arial"/>
          <w:sz w:val="22"/>
          <w:szCs w:val="22"/>
        </w:rPr>
        <w:t>Powstańców Warszawy</w:t>
      </w:r>
      <w:r w:rsidR="00B048DA" w:rsidRPr="00B02B2F">
        <w:rPr>
          <w:rFonts w:ascii="Arial Narrow" w:hAnsi="Arial Narrow" w:cs="Arial"/>
          <w:sz w:val="22"/>
          <w:szCs w:val="22"/>
        </w:rPr>
        <w:t xml:space="preserve"> </w:t>
      </w:r>
      <w:r w:rsidRPr="00B02B2F">
        <w:rPr>
          <w:rFonts w:ascii="Arial Narrow" w:hAnsi="Arial Narrow" w:cs="Arial"/>
          <w:sz w:val="22"/>
          <w:szCs w:val="22"/>
        </w:rPr>
        <w:t>5</w:t>
      </w:r>
    </w:p>
    <w:p w14:paraId="4D5CF5A7" w14:textId="77777777" w:rsidR="00B048DA" w:rsidRPr="00B02B2F" w:rsidRDefault="0086067A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B02B2F">
        <w:rPr>
          <w:rFonts w:ascii="Arial Narrow" w:hAnsi="Arial Narrow" w:cs="Arial"/>
          <w:sz w:val="22"/>
          <w:szCs w:val="22"/>
        </w:rPr>
        <w:t>85-681</w:t>
      </w:r>
      <w:r w:rsidR="00B048DA" w:rsidRPr="00B02B2F">
        <w:rPr>
          <w:rFonts w:ascii="Arial Narrow" w:hAnsi="Arial Narrow" w:cs="Arial"/>
          <w:sz w:val="22"/>
          <w:szCs w:val="22"/>
        </w:rPr>
        <w:t xml:space="preserve"> </w:t>
      </w:r>
      <w:r w:rsidRPr="00B02B2F">
        <w:rPr>
          <w:rFonts w:ascii="Arial Narrow" w:hAnsi="Arial Narrow" w:cs="Arial"/>
          <w:sz w:val="22"/>
          <w:szCs w:val="22"/>
        </w:rPr>
        <w:t>Bydgoszcz</w:t>
      </w:r>
    </w:p>
    <w:p w14:paraId="0248F644" w14:textId="77777777" w:rsidR="00B048DA" w:rsidRPr="00B02B2F" w:rsidRDefault="00B048DA" w:rsidP="00B048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B02B2F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41C4613" w14:textId="77777777" w:rsidR="00B048DA" w:rsidRPr="00B02B2F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B02B2F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0BB929AA" w14:textId="77777777" w:rsidR="00B048DA" w:rsidRPr="00B02B2F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B02B2F" w14:paraId="5DE393DF" w14:textId="77777777" w:rsidTr="00B048DA">
        <w:tc>
          <w:tcPr>
            <w:tcW w:w="9498" w:type="dxa"/>
            <w:shd w:val="clear" w:color="auto" w:fill="F2F2F2"/>
            <w:hideMark/>
          </w:tcPr>
          <w:p w14:paraId="5980124F" w14:textId="38DF9F7A" w:rsidR="00B048DA" w:rsidRPr="00B02B2F" w:rsidRDefault="00B02B2F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02B2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214B3957" w14:textId="77777777" w:rsidR="00B048DA" w:rsidRPr="00B02B2F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B02B2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7EACC6F9" w14:textId="77777777" w:rsidR="00B048DA" w:rsidRPr="00B02B2F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455A2D0D" w14:textId="77777777" w:rsidR="00B048DA" w:rsidRPr="00B02B2F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02B2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02B2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02B2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B02B2F" w14:paraId="3C21DD40" w14:textId="77777777" w:rsidTr="00B048DA">
        <w:tc>
          <w:tcPr>
            <w:tcW w:w="2269" w:type="dxa"/>
            <w:shd w:val="clear" w:color="auto" w:fill="auto"/>
          </w:tcPr>
          <w:p w14:paraId="2F7F2976" w14:textId="77777777" w:rsidR="00B048DA" w:rsidRPr="00B02B2F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3C665043" w14:textId="77777777" w:rsidR="00B048DA" w:rsidRPr="002E5F12" w:rsidRDefault="0086067A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E5F12">
              <w:rPr>
                <w:rFonts w:ascii="Arial Narrow" w:hAnsi="Arial Narrow" w:cs="Arial"/>
                <w:b/>
                <w:sz w:val="22"/>
                <w:szCs w:val="22"/>
              </w:rPr>
              <w:t>Dostawa narzędzi chirurgicznych</w:t>
            </w:r>
          </w:p>
        </w:tc>
      </w:tr>
      <w:tr w:rsidR="0086067A" w:rsidRPr="00B02B2F" w14:paraId="024D1288" w14:textId="77777777" w:rsidTr="00A8710E">
        <w:tc>
          <w:tcPr>
            <w:tcW w:w="2269" w:type="dxa"/>
            <w:shd w:val="clear" w:color="auto" w:fill="auto"/>
          </w:tcPr>
          <w:p w14:paraId="7A31C1F4" w14:textId="77777777" w:rsidR="0086067A" w:rsidRPr="00B02B2F" w:rsidRDefault="0086067A" w:rsidP="00A8710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61EAA872" w14:textId="77777777" w:rsidR="0086067A" w:rsidRPr="002E5F12" w:rsidRDefault="0086067A" w:rsidP="00A8710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E5F12">
              <w:rPr>
                <w:rFonts w:ascii="Arial Narrow" w:hAnsi="Arial Narrow" w:cs="Arial"/>
                <w:b/>
                <w:sz w:val="22"/>
                <w:szCs w:val="22"/>
              </w:rPr>
              <w:t>105/2024</w:t>
            </w:r>
          </w:p>
        </w:tc>
      </w:tr>
    </w:tbl>
    <w:p w14:paraId="61CC9B35" w14:textId="77777777" w:rsidR="00B048DA" w:rsidRPr="00B02B2F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016B3C1E" w14:textId="77777777" w:rsidR="008642B3" w:rsidRPr="00B02B2F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B02B2F">
        <w:rPr>
          <w:rFonts w:ascii="Arial Narrow" w:hAnsi="Arial Narrow" w:cs="Arial"/>
          <w:sz w:val="22"/>
          <w:szCs w:val="22"/>
        </w:rPr>
        <w:t xml:space="preserve">Zamawiający, </w:t>
      </w:r>
      <w:r w:rsidR="0086067A" w:rsidRPr="00B02B2F">
        <w:rPr>
          <w:rFonts w:ascii="Arial Narrow" w:hAnsi="Arial Narrow" w:cs="Arial"/>
          <w:b/>
          <w:sz w:val="22"/>
          <w:szCs w:val="22"/>
        </w:rPr>
        <w:t>10WSzKzP SPZOZ</w:t>
      </w:r>
      <w:r w:rsidRPr="00B02B2F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B02B2F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B02B2F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B02B2F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86067A" w:rsidRPr="00B02B2F">
        <w:rPr>
          <w:rFonts w:ascii="Arial Narrow" w:hAnsi="Arial Narrow" w:cs="Arial"/>
          <w:sz w:val="22"/>
          <w:szCs w:val="22"/>
        </w:rPr>
        <w:t>(</w:t>
      </w:r>
      <w:proofErr w:type="spellStart"/>
      <w:r w:rsidR="0086067A" w:rsidRPr="00B02B2F">
        <w:rPr>
          <w:rFonts w:ascii="Arial Narrow" w:hAnsi="Arial Narrow" w:cs="Arial"/>
          <w:sz w:val="22"/>
          <w:szCs w:val="22"/>
        </w:rPr>
        <w:t>t.j</w:t>
      </w:r>
      <w:proofErr w:type="spellEnd"/>
      <w:r w:rsidR="0086067A" w:rsidRPr="00B02B2F">
        <w:rPr>
          <w:rFonts w:ascii="Arial Narrow" w:hAnsi="Arial Narrow" w:cs="Arial"/>
          <w:sz w:val="22"/>
          <w:szCs w:val="22"/>
        </w:rPr>
        <w:t>. Dz. U. z 2024 poz. 1320)</w:t>
      </w:r>
      <w:r w:rsidR="00C65E53" w:rsidRPr="00B02B2F">
        <w:rPr>
          <w:rFonts w:ascii="Arial Narrow" w:hAnsi="Arial Narrow" w:cs="Arial"/>
          <w:sz w:val="22"/>
          <w:szCs w:val="22"/>
        </w:rPr>
        <w:t>, zwanej dalej „ustawą Pzp”</w:t>
      </w:r>
      <w:r w:rsidR="00D26ED6" w:rsidRPr="00B02B2F">
        <w:rPr>
          <w:rFonts w:ascii="Arial Narrow" w:hAnsi="Arial Narrow" w:cs="Arial"/>
          <w:sz w:val="22"/>
          <w:szCs w:val="22"/>
        </w:rPr>
        <w:t xml:space="preserve">, </w:t>
      </w:r>
      <w:r w:rsidR="00C65E53" w:rsidRPr="00B02B2F">
        <w:rPr>
          <w:rFonts w:ascii="Arial Narrow" w:hAnsi="Arial Narrow" w:cs="Arial"/>
          <w:sz w:val="22"/>
          <w:szCs w:val="22"/>
        </w:rPr>
        <w:t>informuje</w:t>
      </w:r>
      <w:r w:rsidR="00D26ED6" w:rsidRPr="00B02B2F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B02B2F">
        <w:rPr>
          <w:rFonts w:ascii="Arial Narrow" w:hAnsi="Arial Narrow" w:cs="Arial"/>
          <w:sz w:val="22"/>
          <w:szCs w:val="22"/>
        </w:rPr>
        <w:t>najkorzystniejsz</w:t>
      </w:r>
      <w:r w:rsidR="00D26ED6" w:rsidRPr="00B02B2F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B02B2F">
        <w:rPr>
          <w:rFonts w:ascii="Arial Narrow" w:hAnsi="Arial Narrow" w:cs="Arial"/>
          <w:sz w:val="22"/>
          <w:szCs w:val="22"/>
        </w:rPr>
        <w:t>ofer</w:t>
      </w:r>
      <w:r w:rsidR="00D26ED6" w:rsidRPr="00B02B2F">
        <w:rPr>
          <w:rFonts w:ascii="Arial Narrow" w:hAnsi="Arial Narrow" w:cs="Arial"/>
          <w:sz w:val="22"/>
          <w:szCs w:val="22"/>
        </w:rPr>
        <w:t>t</w:t>
      </w:r>
      <w:r w:rsidR="009F0E5C" w:rsidRPr="00B02B2F">
        <w:rPr>
          <w:rFonts w:ascii="Arial Narrow" w:hAnsi="Arial Narrow" w:cs="Arial"/>
          <w:sz w:val="22"/>
          <w:szCs w:val="22"/>
        </w:rPr>
        <w:t>a</w:t>
      </w:r>
      <w:r w:rsidRPr="00B02B2F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B02B2F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6067A" w:rsidRPr="00B02B2F" w14:paraId="0AF94B2A" w14:textId="77777777" w:rsidTr="00A8710E">
        <w:trPr>
          <w:cantSplit/>
        </w:trPr>
        <w:tc>
          <w:tcPr>
            <w:tcW w:w="9498" w:type="dxa"/>
          </w:tcPr>
          <w:p w14:paraId="09EDF8AF" w14:textId="77777777" w:rsidR="0086067A" w:rsidRPr="00B02B2F" w:rsidRDefault="0086067A" w:rsidP="00A8710E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B02B2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1</w:t>
            </w:r>
            <w:r w:rsidRPr="00B02B2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B02B2F">
              <w:rPr>
                <w:rFonts w:ascii="Arial Narrow" w:hAnsi="Arial Narrow" w:cs="Arial"/>
                <w:color w:val="000000"/>
                <w:sz w:val="22"/>
                <w:szCs w:val="22"/>
              </w:rPr>
              <w:t>Zestaw narzędzi dla Chirurgii</w:t>
            </w:r>
          </w:p>
          <w:p w14:paraId="096A0461" w14:textId="77777777" w:rsidR="0086067A" w:rsidRPr="00B02B2F" w:rsidRDefault="0086067A" w:rsidP="00A8710E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b/>
                <w:sz w:val="22"/>
                <w:szCs w:val="22"/>
              </w:rPr>
              <w:t xml:space="preserve">Aesculap </w:t>
            </w:r>
            <w:proofErr w:type="spellStart"/>
            <w:r w:rsidRPr="00B02B2F">
              <w:rPr>
                <w:rFonts w:ascii="Arial Narrow" w:hAnsi="Arial Narrow" w:cs="Arial"/>
                <w:b/>
                <w:sz w:val="22"/>
                <w:szCs w:val="22"/>
              </w:rPr>
              <w:t>Chifa</w:t>
            </w:r>
            <w:proofErr w:type="spellEnd"/>
            <w:r w:rsidRPr="00B02B2F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4336C20F" w14:textId="77777777" w:rsidR="0086067A" w:rsidRPr="00B02B2F" w:rsidRDefault="0086067A" w:rsidP="00A8710E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bCs/>
                <w:sz w:val="22"/>
                <w:szCs w:val="22"/>
              </w:rPr>
              <w:t xml:space="preserve">Tysiąclecia 14  </w:t>
            </w:r>
          </w:p>
          <w:p w14:paraId="26BFA037" w14:textId="77777777" w:rsidR="0086067A" w:rsidRPr="00B02B2F" w:rsidRDefault="0086067A" w:rsidP="00A8710E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bCs/>
                <w:sz w:val="22"/>
                <w:szCs w:val="22"/>
              </w:rPr>
              <w:t>64-300 Nowy Tomyśl</w:t>
            </w:r>
          </w:p>
          <w:p w14:paraId="20722936" w14:textId="77777777" w:rsidR="0086067A" w:rsidRPr="00B02B2F" w:rsidRDefault="0086067A" w:rsidP="00A8710E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B02B2F">
              <w:rPr>
                <w:rFonts w:ascii="Arial Narrow" w:hAnsi="Arial Narrow" w:cs="Arial"/>
                <w:b/>
                <w:sz w:val="22"/>
                <w:szCs w:val="22"/>
              </w:rPr>
              <w:t xml:space="preserve"> 77 104.44 zł brutto</w:t>
            </w:r>
            <w:r w:rsidRPr="00B02B2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6A3BE2E" w14:textId="77777777" w:rsidR="0086067A" w:rsidRPr="00B02B2F" w:rsidRDefault="0086067A" w:rsidP="00A8710E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B02B2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2015367" w14:textId="77777777" w:rsidR="00C179BE" w:rsidRPr="00F21356" w:rsidRDefault="00C179BE" w:rsidP="00C179BE">
            <w:pPr>
              <w:spacing w:line="276" w:lineRule="auto"/>
              <w:jc w:val="both"/>
              <w:rPr>
                <w:rFonts w:ascii="Arial Narrow" w:hAnsi="Arial Narrow"/>
                <w:i/>
                <w:sz w:val="22"/>
              </w:rPr>
            </w:pPr>
            <w:r w:rsidRPr="00F21356">
              <w:rPr>
                <w:rFonts w:ascii="Arial Narrow" w:hAnsi="Arial Narrow" w:cs="Arial"/>
                <w:bCs/>
                <w:sz w:val="22"/>
                <w:szCs w:val="22"/>
              </w:rPr>
              <w:t xml:space="preserve">Wybrana oferta nie podlega </w:t>
            </w:r>
            <w:proofErr w:type="gramStart"/>
            <w:r w:rsidRPr="00F21356">
              <w:rPr>
                <w:rFonts w:ascii="Arial Narrow" w:hAnsi="Arial Narrow" w:cs="Arial"/>
                <w:bCs/>
                <w:sz w:val="22"/>
                <w:szCs w:val="22"/>
              </w:rPr>
              <w:t>wykluczeniu,</w:t>
            </w:r>
            <w:proofErr w:type="gramEnd"/>
            <w:r w:rsidRPr="00F21356">
              <w:rPr>
                <w:rFonts w:ascii="Arial Narrow" w:hAnsi="Arial Narrow" w:cs="Arial"/>
                <w:bCs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  <w:r w:rsidRPr="00F21356">
              <w:rPr>
                <w:rFonts w:ascii="Arial Narrow" w:hAnsi="Arial Narrow" w:cs="Arial"/>
                <w:bCs/>
              </w:rPr>
              <w:t>.</w:t>
            </w:r>
          </w:p>
          <w:p w14:paraId="62C3C213" w14:textId="6753B987" w:rsidR="0086067A" w:rsidRPr="00B02B2F" w:rsidRDefault="0086067A" w:rsidP="00A8710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86067A" w:rsidRPr="00B02B2F" w14:paraId="45E589B5" w14:textId="77777777" w:rsidTr="00A8710E">
        <w:trPr>
          <w:cantSplit/>
        </w:trPr>
        <w:tc>
          <w:tcPr>
            <w:tcW w:w="9498" w:type="dxa"/>
          </w:tcPr>
          <w:p w14:paraId="18C55231" w14:textId="77777777" w:rsidR="0086067A" w:rsidRPr="00B02B2F" w:rsidRDefault="0086067A" w:rsidP="00A8710E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B02B2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2</w:t>
            </w:r>
            <w:r w:rsidRPr="00B02B2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B02B2F">
              <w:rPr>
                <w:rFonts w:ascii="Arial Narrow" w:hAnsi="Arial Narrow" w:cs="Arial"/>
                <w:color w:val="000000"/>
                <w:sz w:val="22"/>
                <w:szCs w:val="22"/>
              </w:rPr>
              <w:t>Zestaw narzędzi dla Neurochirurgii</w:t>
            </w:r>
          </w:p>
          <w:p w14:paraId="64EEE3A9" w14:textId="77777777" w:rsidR="0086067A" w:rsidRPr="00B02B2F" w:rsidRDefault="0086067A" w:rsidP="00A8710E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b/>
                <w:sz w:val="22"/>
                <w:szCs w:val="22"/>
              </w:rPr>
              <w:t xml:space="preserve">Aesculap </w:t>
            </w:r>
            <w:proofErr w:type="spellStart"/>
            <w:r w:rsidRPr="00B02B2F">
              <w:rPr>
                <w:rFonts w:ascii="Arial Narrow" w:hAnsi="Arial Narrow" w:cs="Arial"/>
                <w:b/>
                <w:sz w:val="22"/>
                <w:szCs w:val="22"/>
              </w:rPr>
              <w:t>Chifa</w:t>
            </w:r>
            <w:proofErr w:type="spellEnd"/>
            <w:r w:rsidRPr="00B02B2F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3BA0BDA3" w14:textId="77777777" w:rsidR="0086067A" w:rsidRPr="00B02B2F" w:rsidRDefault="0086067A" w:rsidP="00A8710E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bCs/>
                <w:sz w:val="22"/>
                <w:szCs w:val="22"/>
              </w:rPr>
              <w:t xml:space="preserve">Tysiąclecia 14  </w:t>
            </w:r>
          </w:p>
          <w:p w14:paraId="2097D7A1" w14:textId="77777777" w:rsidR="0086067A" w:rsidRPr="00B02B2F" w:rsidRDefault="0086067A" w:rsidP="00A8710E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bCs/>
                <w:sz w:val="22"/>
                <w:szCs w:val="22"/>
              </w:rPr>
              <w:t>64-300 Nowy Tomyśl</w:t>
            </w:r>
          </w:p>
          <w:p w14:paraId="7C3804EA" w14:textId="77777777" w:rsidR="0086067A" w:rsidRPr="00B02B2F" w:rsidRDefault="0086067A" w:rsidP="00A8710E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B02B2F">
              <w:rPr>
                <w:rFonts w:ascii="Arial Narrow" w:hAnsi="Arial Narrow" w:cs="Arial"/>
                <w:b/>
                <w:sz w:val="22"/>
                <w:szCs w:val="22"/>
              </w:rPr>
              <w:t xml:space="preserve"> 130 688.42 zł brutto</w:t>
            </w:r>
            <w:r w:rsidRPr="00B02B2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C218583" w14:textId="77777777" w:rsidR="0086067A" w:rsidRPr="00B02B2F" w:rsidRDefault="0086067A" w:rsidP="00A8710E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B02B2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D0BB9D8" w14:textId="07D1F999" w:rsidR="0086067A" w:rsidRPr="00B02B2F" w:rsidRDefault="00F21356" w:rsidP="00A8710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F21356">
              <w:rPr>
                <w:rFonts w:ascii="Arial Narrow" w:hAnsi="Arial Narrow" w:cs="Arial"/>
                <w:bCs/>
                <w:sz w:val="22"/>
                <w:szCs w:val="22"/>
              </w:rPr>
              <w:t xml:space="preserve">Wybrana oferta nie podlega </w:t>
            </w:r>
            <w:proofErr w:type="gramStart"/>
            <w:r w:rsidRPr="00F21356">
              <w:rPr>
                <w:rFonts w:ascii="Arial Narrow" w:hAnsi="Arial Narrow" w:cs="Arial"/>
                <w:bCs/>
                <w:sz w:val="22"/>
                <w:szCs w:val="22"/>
              </w:rPr>
              <w:t>wykluczeniu,</w:t>
            </w:r>
            <w:proofErr w:type="gramEnd"/>
            <w:r w:rsidRPr="00F21356">
              <w:rPr>
                <w:rFonts w:ascii="Arial Narrow" w:hAnsi="Arial Narrow" w:cs="Arial"/>
                <w:bCs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86067A" w:rsidRPr="00B02B2F" w14:paraId="3A9AE1E7" w14:textId="77777777" w:rsidTr="00A8710E">
        <w:trPr>
          <w:cantSplit/>
        </w:trPr>
        <w:tc>
          <w:tcPr>
            <w:tcW w:w="9498" w:type="dxa"/>
          </w:tcPr>
          <w:p w14:paraId="11E0B082" w14:textId="77777777" w:rsidR="0086067A" w:rsidRPr="00B02B2F" w:rsidRDefault="0086067A" w:rsidP="00A8710E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B02B2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</w:t>
            </w:r>
            <w:r w:rsidRPr="00B02B2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B02B2F">
              <w:rPr>
                <w:rFonts w:ascii="Arial Narrow" w:hAnsi="Arial Narrow" w:cs="Arial"/>
                <w:color w:val="000000"/>
                <w:sz w:val="22"/>
                <w:szCs w:val="22"/>
              </w:rPr>
              <w:t>Zestaw narzędzi dla Ginekologii I</w:t>
            </w:r>
          </w:p>
          <w:p w14:paraId="73E03733" w14:textId="77777777" w:rsidR="0086067A" w:rsidRPr="00B02B2F" w:rsidRDefault="0086067A" w:rsidP="00A8710E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b/>
                <w:sz w:val="22"/>
                <w:szCs w:val="22"/>
              </w:rPr>
              <w:t xml:space="preserve">Karl </w:t>
            </w:r>
            <w:proofErr w:type="spellStart"/>
            <w:r w:rsidRPr="00B02B2F">
              <w:rPr>
                <w:rFonts w:ascii="Arial Narrow" w:hAnsi="Arial Narrow" w:cs="Arial"/>
                <w:b/>
                <w:sz w:val="22"/>
                <w:szCs w:val="22"/>
              </w:rPr>
              <w:t>Storz</w:t>
            </w:r>
            <w:proofErr w:type="spellEnd"/>
            <w:r w:rsidRPr="00B02B2F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7BB2A6C5" w14:textId="77777777" w:rsidR="0086067A" w:rsidRPr="00B02B2F" w:rsidRDefault="0086067A" w:rsidP="00A8710E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B02B2F">
              <w:rPr>
                <w:rFonts w:ascii="Arial Narrow" w:hAnsi="Arial Narrow" w:cs="Arial"/>
                <w:bCs/>
                <w:sz w:val="22"/>
                <w:szCs w:val="22"/>
              </w:rPr>
              <w:t>Hołubcowa</w:t>
            </w:r>
            <w:proofErr w:type="spellEnd"/>
            <w:r w:rsidRPr="00B02B2F">
              <w:rPr>
                <w:rFonts w:ascii="Arial Narrow" w:hAnsi="Arial Narrow" w:cs="Arial"/>
                <w:bCs/>
                <w:sz w:val="22"/>
                <w:szCs w:val="22"/>
              </w:rPr>
              <w:t xml:space="preserve"> 123  </w:t>
            </w:r>
          </w:p>
          <w:p w14:paraId="0FB4CE87" w14:textId="77777777" w:rsidR="0086067A" w:rsidRPr="00B02B2F" w:rsidRDefault="0086067A" w:rsidP="00A8710E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bCs/>
                <w:sz w:val="22"/>
                <w:szCs w:val="22"/>
              </w:rPr>
              <w:t>02-854 Warszawa</w:t>
            </w:r>
          </w:p>
          <w:p w14:paraId="2663C75E" w14:textId="77777777" w:rsidR="0086067A" w:rsidRPr="00B02B2F" w:rsidRDefault="0086067A" w:rsidP="00A8710E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B02B2F">
              <w:rPr>
                <w:rFonts w:ascii="Arial Narrow" w:hAnsi="Arial Narrow" w:cs="Arial"/>
                <w:b/>
                <w:sz w:val="22"/>
                <w:szCs w:val="22"/>
              </w:rPr>
              <w:t xml:space="preserve"> 117 747.86 zł brutto</w:t>
            </w:r>
            <w:r w:rsidRPr="00B02B2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CE42F13" w14:textId="77777777" w:rsidR="0086067A" w:rsidRPr="00B02B2F" w:rsidRDefault="0086067A" w:rsidP="00A8710E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B02B2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8EEC225" w14:textId="30980F1F" w:rsidR="0086067A" w:rsidRPr="00B02B2F" w:rsidRDefault="00F21356" w:rsidP="00A8710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F21356">
              <w:rPr>
                <w:rFonts w:ascii="Arial Narrow" w:hAnsi="Arial Narrow" w:cs="Arial"/>
                <w:bCs/>
                <w:sz w:val="22"/>
                <w:szCs w:val="22"/>
              </w:rPr>
              <w:t xml:space="preserve">Wybrana oferta nie podlega </w:t>
            </w:r>
            <w:proofErr w:type="gramStart"/>
            <w:r w:rsidRPr="00F21356">
              <w:rPr>
                <w:rFonts w:ascii="Arial Narrow" w:hAnsi="Arial Narrow" w:cs="Arial"/>
                <w:bCs/>
                <w:sz w:val="22"/>
                <w:szCs w:val="22"/>
              </w:rPr>
              <w:t>wykluczeniu,</w:t>
            </w:r>
            <w:proofErr w:type="gramEnd"/>
            <w:r w:rsidRPr="00F21356">
              <w:rPr>
                <w:rFonts w:ascii="Arial Narrow" w:hAnsi="Arial Narrow" w:cs="Arial"/>
                <w:bCs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86067A" w:rsidRPr="00B02B2F" w14:paraId="10D7C586" w14:textId="77777777" w:rsidTr="00A8710E">
        <w:trPr>
          <w:cantSplit/>
        </w:trPr>
        <w:tc>
          <w:tcPr>
            <w:tcW w:w="9498" w:type="dxa"/>
          </w:tcPr>
          <w:p w14:paraId="62D93A4D" w14:textId="77777777" w:rsidR="0086067A" w:rsidRPr="00B02B2F" w:rsidRDefault="0086067A" w:rsidP="00A8710E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B02B2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4</w:t>
            </w:r>
            <w:r w:rsidRPr="00B02B2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B02B2F">
              <w:rPr>
                <w:rFonts w:ascii="Arial Narrow" w:hAnsi="Arial Narrow" w:cs="Arial"/>
                <w:color w:val="000000"/>
                <w:sz w:val="22"/>
                <w:szCs w:val="22"/>
              </w:rPr>
              <w:t>Zestaw narzędzi dla Ortopedii</w:t>
            </w:r>
          </w:p>
          <w:p w14:paraId="429E7E94" w14:textId="77777777" w:rsidR="0086067A" w:rsidRPr="00B02B2F" w:rsidRDefault="0086067A" w:rsidP="00A8710E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b/>
                <w:sz w:val="22"/>
                <w:szCs w:val="22"/>
              </w:rPr>
              <w:t xml:space="preserve">Aesculap </w:t>
            </w:r>
            <w:proofErr w:type="spellStart"/>
            <w:r w:rsidRPr="00B02B2F">
              <w:rPr>
                <w:rFonts w:ascii="Arial Narrow" w:hAnsi="Arial Narrow" w:cs="Arial"/>
                <w:b/>
                <w:sz w:val="22"/>
                <w:szCs w:val="22"/>
              </w:rPr>
              <w:t>Chifa</w:t>
            </w:r>
            <w:proofErr w:type="spellEnd"/>
            <w:r w:rsidRPr="00B02B2F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556ACF1A" w14:textId="77777777" w:rsidR="0086067A" w:rsidRPr="00B02B2F" w:rsidRDefault="0086067A" w:rsidP="00A8710E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bCs/>
                <w:sz w:val="22"/>
                <w:szCs w:val="22"/>
              </w:rPr>
              <w:t xml:space="preserve">Tysiąclecia 14  </w:t>
            </w:r>
          </w:p>
          <w:p w14:paraId="7D980264" w14:textId="77777777" w:rsidR="0086067A" w:rsidRPr="00B02B2F" w:rsidRDefault="0086067A" w:rsidP="00A8710E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bCs/>
                <w:sz w:val="22"/>
                <w:szCs w:val="22"/>
              </w:rPr>
              <w:t>64-300 Nowy Tomyśl</w:t>
            </w:r>
          </w:p>
          <w:p w14:paraId="4BA0B063" w14:textId="77777777" w:rsidR="0086067A" w:rsidRPr="00B02B2F" w:rsidRDefault="0086067A" w:rsidP="00A8710E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B02B2F">
              <w:rPr>
                <w:rFonts w:ascii="Arial Narrow" w:hAnsi="Arial Narrow" w:cs="Arial"/>
                <w:b/>
                <w:sz w:val="22"/>
                <w:szCs w:val="22"/>
              </w:rPr>
              <w:t xml:space="preserve"> 32 805.65 zł brutto</w:t>
            </w:r>
            <w:r w:rsidRPr="00B02B2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E9B9BC1" w14:textId="77777777" w:rsidR="0086067A" w:rsidRPr="00B02B2F" w:rsidRDefault="0086067A" w:rsidP="00A8710E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B02B2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2B33A7D" w14:textId="24AB61E5" w:rsidR="0086067A" w:rsidRPr="00B02B2F" w:rsidRDefault="00F21356" w:rsidP="00A8710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F21356">
              <w:rPr>
                <w:rFonts w:ascii="Arial Narrow" w:hAnsi="Arial Narrow" w:cs="Arial"/>
                <w:bCs/>
                <w:sz w:val="22"/>
                <w:szCs w:val="22"/>
              </w:rPr>
              <w:t xml:space="preserve">Wybrana oferta nie podlega </w:t>
            </w:r>
            <w:proofErr w:type="gramStart"/>
            <w:r w:rsidRPr="00F21356">
              <w:rPr>
                <w:rFonts w:ascii="Arial Narrow" w:hAnsi="Arial Narrow" w:cs="Arial"/>
                <w:bCs/>
                <w:sz w:val="22"/>
                <w:szCs w:val="22"/>
              </w:rPr>
              <w:t>wykluczeniu,</w:t>
            </w:r>
            <w:proofErr w:type="gramEnd"/>
            <w:r w:rsidRPr="00F21356">
              <w:rPr>
                <w:rFonts w:ascii="Arial Narrow" w:hAnsi="Arial Narrow" w:cs="Arial"/>
                <w:bCs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86067A" w:rsidRPr="00B02B2F" w14:paraId="52A3B100" w14:textId="77777777" w:rsidTr="00A8710E">
        <w:trPr>
          <w:cantSplit/>
        </w:trPr>
        <w:tc>
          <w:tcPr>
            <w:tcW w:w="9498" w:type="dxa"/>
          </w:tcPr>
          <w:p w14:paraId="40C15FAD" w14:textId="77777777" w:rsidR="0086067A" w:rsidRPr="00B02B2F" w:rsidRDefault="0086067A" w:rsidP="00A8710E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B02B2F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5</w:t>
            </w:r>
            <w:r w:rsidRPr="00B02B2F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B02B2F">
              <w:rPr>
                <w:rFonts w:ascii="Arial Narrow" w:hAnsi="Arial Narrow" w:cs="Arial"/>
                <w:color w:val="000000"/>
                <w:sz w:val="22"/>
                <w:szCs w:val="22"/>
              </w:rPr>
              <w:t>Szczękorozwieracz</w:t>
            </w:r>
            <w:proofErr w:type="spellEnd"/>
          </w:p>
          <w:p w14:paraId="558039F3" w14:textId="77777777" w:rsidR="0086067A" w:rsidRPr="00B02B2F" w:rsidRDefault="0086067A" w:rsidP="00A8710E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b/>
                <w:sz w:val="22"/>
                <w:szCs w:val="22"/>
              </w:rPr>
              <w:t xml:space="preserve">Aesculap </w:t>
            </w:r>
            <w:proofErr w:type="spellStart"/>
            <w:r w:rsidRPr="00B02B2F">
              <w:rPr>
                <w:rFonts w:ascii="Arial Narrow" w:hAnsi="Arial Narrow" w:cs="Arial"/>
                <w:b/>
                <w:sz w:val="22"/>
                <w:szCs w:val="22"/>
              </w:rPr>
              <w:t>Chifa</w:t>
            </w:r>
            <w:proofErr w:type="spellEnd"/>
            <w:r w:rsidRPr="00B02B2F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333C11C5" w14:textId="77777777" w:rsidR="0086067A" w:rsidRPr="00B02B2F" w:rsidRDefault="0086067A" w:rsidP="00A8710E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bCs/>
                <w:sz w:val="22"/>
                <w:szCs w:val="22"/>
              </w:rPr>
              <w:t xml:space="preserve">Tysiąclecia 14  </w:t>
            </w:r>
          </w:p>
          <w:p w14:paraId="22827B06" w14:textId="77777777" w:rsidR="0086067A" w:rsidRPr="00B02B2F" w:rsidRDefault="0086067A" w:rsidP="00A8710E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bCs/>
                <w:sz w:val="22"/>
                <w:szCs w:val="22"/>
              </w:rPr>
              <w:t>64-300 Nowy Tomyśl</w:t>
            </w:r>
          </w:p>
          <w:p w14:paraId="02B66176" w14:textId="77777777" w:rsidR="0086067A" w:rsidRPr="00B02B2F" w:rsidRDefault="0086067A" w:rsidP="00A8710E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B02B2F">
              <w:rPr>
                <w:rFonts w:ascii="Arial Narrow" w:hAnsi="Arial Narrow" w:cs="Arial"/>
                <w:b/>
                <w:sz w:val="22"/>
                <w:szCs w:val="22"/>
              </w:rPr>
              <w:t xml:space="preserve"> 7 214.40 zł brutto</w:t>
            </w:r>
            <w:r w:rsidRPr="00B02B2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9C59BE6" w14:textId="77777777" w:rsidR="0086067A" w:rsidRPr="00B02B2F" w:rsidRDefault="0086067A" w:rsidP="00A8710E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B02B2F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CFA8A98" w14:textId="29A264E5" w:rsidR="0086067A" w:rsidRPr="00B02B2F" w:rsidRDefault="00F21356" w:rsidP="00A8710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 w:rsidRPr="00F21356">
              <w:rPr>
                <w:rFonts w:ascii="Arial Narrow" w:hAnsi="Arial Narrow" w:cs="Arial"/>
                <w:bCs/>
                <w:sz w:val="22"/>
                <w:szCs w:val="22"/>
              </w:rPr>
              <w:t xml:space="preserve">Wybrana oferta nie podlega </w:t>
            </w:r>
            <w:proofErr w:type="gramStart"/>
            <w:r w:rsidRPr="00F21356">
              <w:rPr>
                <w:rFonts w:ascii="Arial Narrow" w:hAnsi="Arial Narrow" w:cs="Arial"/>
                <w:bCs/>
                <w:sz w:val="22"/>
                <w:szCs w:val="22"/>
              </w:rPr>
              <w:t>wykluczeniu,</w:t>
            </w:r>
            <w:proofErr w:type="gramEnd"/>
            <w:r w:rsidRPr="00F21356">
              <w:rPr>
                <w:rFonts w:ascii="Arial Narrow" w:hAnsi="Arial Narrow" w:cs="Arial"/>
                <w:bCs/>
                <w:sz w:val="22"/>
                <w:szCs w:val="22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14:paraId="6CCA2749" w14:textId="77777777" w:rsidR="00992FF5" w:rsidRPr="00B02B2F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B02B2F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B02B2F" w14:paraId="388F5F7D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521701" w14:textId="77777777" w:rsidR="00992FF5" w:rsidRPr="00B02B2F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494207" w14:textId="77777777" w:rsidR="00992FF5" w:rsidRPr="00B02B2F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76D705" w14:textId="77777777" w:rsidR="00992FF5" w:rsidRPr="00B02B2F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239170" w14:textId="77777777" w:rsidR="00992FF5" w:rsidRPr="00B02B2F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B02B2F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86067A" w:rsidRPr="00B02B2F" w14:paraId="732EE040" w14:textId="77777777" w:rsidTr="00A8710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F042A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1 - Zestaw narzędzi dla Chirurgii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FC395" w14:textId="77777777" w:rsidR="0086067A" w:rsidRPr="00B02B2F" w:rsidRDefault="0086067A" w:rsidP="00A8710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B02B2F">
              <w:rPr>
                <w:rFonts w:ascii="Arial Narrow" w:hAnsi="Arial Narrow" w:cs="Arial"/>
                <w:b/>
                <w:bCs/>
                <w:sz w:val="20"/>
                <w:szCs w:val="20"/>
              </w:rPr>
              <w:t>Hebu</w:t>
            </w:r>
            <w:proofErr w:type="spellEnd"/>
            <w:r w:rsidRPr="00B02B2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Medical Polska </w:t>
            </w:r>
            <w:proofErr w:type="spellStart"/>
            <w:r w:rsidRPr="00B02B2F">
              <w:rPr>
                <w:rFonts w:ascii="Arial Narrow" w:hAnsi="Arial Narrow" w:cs="Arial"/>
                <w:b/>
                <w:bCs/>
                <w:sz w:val="20"/>
                <w:szCs w:val="20"/>
              </w:rPr>
              <w:t>Sp.z</w:t>
            </w:r>
            <w:proofErr w:type="spellEnd"/>
            <w:r w:rsidRPr="00B02B2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o.o.</w:t>
            </w:r>
          </w:p>
          <w:p w14:paraId="05DEFC94" w14:textId="77777777" w:rsidR="0086067A" w:rsidRPr="00B02B2F" w:rsidRDefault="0086067A" w:rsidP="00A8710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ul. Kobylnicka 2/a</w:t>
            </w:r>
          </w:p>
          <w:p w14:paraId="568C7E40" w14:textId="77777777" w:rsidR="0086067A" w:rsidRPr="00B02B2F" w:rsidRDefault="0086067A" w:rsidP="00A8710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62-080 Sady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437D6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766EFDBB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  <w:p w14:paraId="1B08EBD7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3 - Długość okresu gwarancji - 0.00</w:t>
            </w:r>
          </w:p>
          <w:p w14:paraId="404C6927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 xml:space="preserve">4 - Oznakowanie </w:t>
            </w:r>
            <w:proofErr w:type="gramStart"/>
            <w:r w:rsidRPr="00B02B2F">
              <w:rPr>
                <w:rFonts w:ascii="Arial Narrow" w:hAnsi="Arial Narrow" w:cs="Arial"/>
                <w:sz w:val="20"/>
                <w:szCs w:val="20"/>
              </w:rPr>
              <w:t>narzędzi  -</w:t>
            </w:r>
            <w:proofErr w:type="gramEnd"/>
            <w:r w:rsidRPr="00B02B2F">
              <w:rPr>
                <w:rFonts w:ascii="Arial Narrow" w:hAnsi="Arial Narrow" w:cs="Arial"/>
                <w:sz w:val="20"/>
                <w:szCs w:val="20"/>
              </w:rPr>
              <w:t xml:space="preserve">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AD309" w14:textId="77777777" w:rsidR="0086067A" w:rsidRPr="00B02B2F" w:rsidRDefault="0086067A" w:rsidP="00A8710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86067A" w:rsidRPr="00B02B2F" w14:paraId="206BA76A" w14:textId="77777777" w:rsidTr="00A8710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DEB3D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1 - Zestaw narzędzi dla Chirurgii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663E4" w14:textId="77777777" w:rsidR="0086067A" w:rsidRPr="00B02B2F" w:rsidRDefault="0086067A" w:rsidP="00A8710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Aesculap </w:t>
            </w:r>
            <w:proofErr w:type="spellStart"/>
            <w:r w:rsidRPr="00B02B2F">
              <w:rPr>
                <w:rFonts w:ascii="Arial Narrow" w:hAnsi="Arial Narrow" w:cs="Arial"/>
                <w:b/>
                <w:bCs/>
                <w:sz w:val="20"/>
                <w:szCs w:val="20"/>
              </w:rPr>
              <w:t>Chifa</w:t>
            </w:r>
            <w:proofErr w:type="spellEnd"/>
            <w:r w:rsidRPr="00B02B2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54030EC6" w14:textId="77777777" w:rsidR="0086067A" w:rsidRPr="00B02B2F" w:rsidRDefault="0086067A" w:rsidP="00A8710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Tysiąclecia 14</w:t>
            </w:r>
          </w:p>
          <w:p w14:paraId="145A9FF8" w14:textId="77777777" w:rsidR="0086067A" w:rsidRPr="00B02B2F" w:rsidRDefault="0086067A" w:rsidP="00A8710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79EFE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65B756D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2 - Termin dostawy - 20.00</w:t>
            </w:r>
          </w:p>
          <w:p w14:paraId="5DB4B9E0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3 - Długość okresu gwarancji - 10.00</w:t>
            </w:r>
          </w:p>
          <w:p w14:paraId="794BBA10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 xml:space="preserve">4 - Oznakowanie </w:t>
            </w:r>
            <w:proofErr w:type="gramStart"/>
            <w:r w:rsidRPr="00B02B2F">
              <w:rPr>
                <w:rFonts w:ascii="Arial Narrow" w:hAnsi="Arial Narrow" w:cs="Arial"/>
                <w:sz w:val="20"/>
                <w:szCs w:val="20"/>
              </w:rPr>
              <w:t>narzędzi  -</w:t>
            </w:r>
            <w:proofErr w:type="gramEnd"/>
            <w:r w:rsidRPr="00B02B2F">
              <w:rPr>
                <w:rFonts w:ascii="Arial Narrow" w:hAnsi="Arial Narrow" w:cs="Arial"/>
                <w:sz w:val="20"/>
                <w:szCs w:val="20"/>
              </w:rPr>
              <w:t xml:space="preserve">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DE308" w14:textId="77777777" w:rsidR="0086067A" w:rsidRPr="00B02B2F" w:rsidRDefault="0086067A" w:rsidP="00A8710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86067A" w:rsidRPr="00B02B2F" w14:paraId="6D3A1F0A" w14:textId="77777777" w:rsidTr="00A8710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24A7F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2 - Zestaw narzędzi dla Neurochirurgii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0E4CB" w14:textId="77777777" w:rsidR="0086067A" w:rsidRPr="00B02B2F" w:rsidRDefault="0086067A" w:rsidP="00A8710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Aesculap </w:t>
            </w:r>
            <w:proofErr w:type="spellStart"/>
            <w:r w:rsidRPr="00B02B2F">
              <w:rPr>
                <w:rFonts w:ascii="Arial Narrow" w:hAnsi="Arial Narrow" w:cs="Arial"/>
                <w:b/>
                <w:bCs/>
                <w:sz w:val="20"/>
                <w:szCs w:val="20"/>
              </w:rPr>
              <w:t>Chifa</w:t>
            </w:r>
            <w:proofErr w:type="spellEnd"/>
            <w:r w:rsidRPr="00B02B2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238626D9" w14:textId="77777777" w:rsidR="0086067A" w:rsidRPr="00B02B2F" w:rsidRDefault="0086067A" w:rsidP="00A8710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Tysiąclecia 14</w:t>
            </w:r>
          </w:p>
          <w:p w14:paraId="6C8D2A45" w14:textId="77777777" w:rsidR="0086067A" w:rsidRPr="00B02B2F" w:rsidRDefault="0086067A" w:rsidP="00A8710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B984B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322E5F92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2 - Termin dostawy - 20.00</w:t>
            </w:r>
          </w:p>
          <w:p w14:paraId="3815344A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3 - Długość okresu gwarancji - 10.00</w:t>
            </w:r>
          </w:p>
          <w:p w14:paraId="2083C2F7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4 - Oznakowanie narzędzi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B4D87" w14:textId="77777777" w:rsidR="0086067A" w:rsidRPr="00B02B2F" w:rsidRDefault="0086067A" w:rsidP="00A8710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86067A" w:rsidRPr="00B02B2F" w14:paraId="16A8DA85" w14:textId="77777777" w:rsidTr="00A8710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5AB28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3 - Zestaw narzędzi dla Ginekologii 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4065B" w14:textId="77777777" w:rsidR="0086067A" w:rsidRPr="00B02B2F" w:rsidRDefault="0086067A" w:rsidP="00A8710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Karl </w:t>
            </w:r>
            <w:proofErr w:type="spellStart"/>
            <w:r w:rsidRPr="00B02B2F">
              <w:rPr>
                <w:rFonts w:ascii="Arial Narrow" w:hAnsi="Arial Narrow" w:cs="Arial"/>
                <w:b/>
                <w:bCs/>
                <w:sz w:val="20"/>
                <w:szCs w:val="20"/>
              </w:rPr>
              <w:t>Storz</w:t>
            </w:r>
            <w:proofErr w:type="spellEnd"/>
            <w:r w:rsidRPr="00B02B2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14:paraId="4FB4AF51" w14:textId="77777777" w:rsidR="0086067A" w:rsidRPr="00B02B2F" w:rsidRDefault="0086067A" w:rsidP="00A8710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B02B2F">
              <w:rPr>
                <w:rFonts w:ascii="Arial Narrow" w:hAnsi="Arial Narrow" w:cs="Arial"/>
                <w:sz w:val="20"/>
                <w:szCs w:val="20"/>
              </w:rPr>
              <w:t>Hołubcowa</w:t>
            </w:r>
            <w:proofErr w:type="spellEnd"/>
            <w:r w:rsidRPr="00B02B2F">
              <w:rPr>
                <w:rFonts w:ascii="Arial Narrow" w:hAnsi="Arial Narrow" w:cs="Arial"/>
                <w:sz w:val="20"/>
                <w:szCs w:val="20"/>
              </w:rPr>
              <w:t xml:space="preserve"> 123</w:t>
            </w:r>
          </w:p>
          <w:p w14:paraId="61B6A398" w14:textId="77777777" w:rsidR="0086067A" w:rsidRPr="00B02B2F" w:rsidRDefault="0086067A" w:rsidP="00A8710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02-854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EF103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7060BE0E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2 - Termin dostawy - 20.00</w:t>
            </w:r>
          </w:p>
          <w:p w14:paraId="4A68013E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3 - Długość okresu gwarancji - 10.00</w:t>
            </w:r>
          </w:p>
          <w:p w14:paraId="13047F91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4 - Oznakowanie narzędzi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EA190" w14:textId="77777777" w:rsidR="0086067A" w:rsidRPr="00B02B2F" w:rsidRDefault="0086067A" w:rsidP="00A8710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 xml:space="preserve">  90,00</w:t>
            </w:r>
          </w:p>
        </w:tc>
      </w:tr>
      <w:tr w:rsidR="0086067A" w:rsidRPr="00B02B2F" w14:paraId="00C29379" w14:textId="77777777" w:rsidTr="00A8710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3E58C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4 - Zestaw narzędzi dla Ortopedii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A25C4" w14:textId="77777777" w:rsidR="0086067A" w:rsidRPr="00B02B2F" w:rsidRDefault="0086067A" w:rsidP="00A8710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B02B2F">
              <w:rPr>
                <w:rFonts w:ascii="Arial Narrow" w:hAnsi="Arial Narrow" w:cs="Arial"/>
                <w:b/>
                <w:bCs/>
                <w:sz w:val="20"/>
                <w:szCs w:val="20"/>
              </w:rPr>
              <w:t>Hebu</w:t>
            </w:r>
            <w:proofErr w:type="spellEnd"/>
            <w:r w:rsidRPr="00B02B2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Medical Polska </w:t>
            </w:r>
            <w:proofErr w:type="spellStart"/>
            <w:r w:rsidRPr="00B02B2F">
              <w:rPr>
                <w:rFonts w:ascii="Arial Narrow" w:hAnsi="Arial Narrow" w:cs="Arial"/>
                <w:b/>
                <w:bCs/>
                <w:sz w:val="20"/>
                <w:szCs w:val="20"/>
              </w:rPr>
              <w:t>Sp.z</w:t>
            </w:r>
            <w:proofErr w:type="spellEnd"/>
            <w:r w:rsidRPr="00B02B2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o.o.</w:t>
            </w:r>
          </w:p>
          <w:p w14:paraId="0827BE5A" w14:textId="77777777" w:rsidR="0086067A" w:rsidRPr="00B02B2F" w:rsidRDefault="0086067A" w:rsidP="00A8710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ul. Kobylnicka 2/a</w:t>
            </w:r>
          </w:p>
          <w:p w14:paraId="77BE369E" w14:textId="77777777" w:rsidR="0086067A" w:rsidRPr="00B02B2F" w:rsidRDefault="0086067A" w:rsidP="00A8710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62-080 Sady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246E1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24A60CC4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  <w:p w14:paraId="11448BAE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3 - Długość okresu gwarancji - 0.00</w:t>
            </w:r>
          </w:p>
          <w:p w14:paraId="0DAF48D6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4 - Oznakowanie narzędzi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9FD2E" w14:textId="77777777" w:rsidR="0086067A" w:rsidRPr="00B02B2F" w:rsidRDefault="0086067A" w:rsidP="00A8710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86067A" w:rsidRPr="00B02B2F" w14:paraId="05EEC66A" w14:textId="77777777" w:rsidTr="00A8710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0408E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4 - Zestaw narzędzi dla Ortopedii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958E2" w14:textId="77777777" w:rsidR="0086067A" w:rsidRPr="00B02B2F" w:rsidRDefault="0086067A" w:rsidP="00A8710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Aesculap </w:t>
            </w:r>
            <w:proofErr w:type="spellStart"/>
            <w:r w:rsidRPr="00B02B2F">
              <w:rPr>
                <w:rFonts w:ascii="Arial Narrow" w:hAnsi="Arial Narrow" w:cs="Arial"/>
                <w:b/>
                <w:bCs/>
                <w:sz w:val="20"/>
                <w:szCs w:val="20"/>
              </w:rPr>
              <w:t>Chifa</w:t>
            </w:r>
            <w:proofErr w:type="spellEnd"/>
            <w:r w:rsidRPr="00B02B2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2E33BE7A" w14:textId="77777777" w:rsidR="0086067A" w:rsidRPr="00B02B2F" w:rsidRDefault="0086067A" w:rsidP="00A8710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Tysiąclecia 14</w:t>
            </w:r>
          </w:p>
          <w:p w14:paraId="121F2936" w14:textId="77777777" w:rsidR="0086067A" w:rsidRPr="00B02B2F" w:rsidRDefault="0086067A" w:rsidP="00A8710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CBCC1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C622488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2 - Termin dostawy - 20.00</w:t>
            </w:r>
          </w:p>
          <w:p w14:paraId="3C206F3D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3 - Długość okresu gwarancji - 10.00</w:t>
            </w:r>
          </w:p>
          <w:p w14:paraId="43585E56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4 - Oznakowanie narzędzi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7E7A7" w14:textId="77777777" w:rsidR="0086067A" w:rsidRPr="00B02B2F" w:rsidRDefault="0086067A" w:rsidP="00A8710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86067A" w:rsidRPr="00B02B2F" w14:paraId="18B3C7A6" w14:textId="77777777" w:rsidTr="00A8710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E94B2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 xml:space="preserve">5 - </w:t>
            </w:r>
            <w:proofErr w:type="spellStart"/>
            <w:r w:rsidRPr="00B02B2F">
              <w:rPr>
                <w:rFonts w:ascii="Arial Narrow" w:hAnsi="Arial Narrow" w:cs="Arial"/>
                <w:sz w:val="20"/>
                <w:szCs w:val="20"/>
              </w:rPr>
              <w:t>Szczękorozwieracz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B2F61" w14:textId="77777777" w:rsidR="0086067A" w:rsidRPr="00B02B2F" w:rsidRDefault="0086067A" w:rsidP="00A8710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b/>
                <w:bCs/>
                <w:sz w:val="20"/>
                <w:szCs w:val="20"/>
              </w:rPr>
              <w:t>DAR-MED Dariusz Wolski</w:t>
            </w:r>
          </w:p>
          <w:p w14:paraId="76B57759" w14:textId="77777777" w:rsidR="0086067A" w:rsidRPr="00B02B2F" w:rsidRDefault="0086067A" w:rsidP="00A8710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1 Sierpnia 34A/51</w:t>
            </w:r>
          </w:p>
          <w:p w14:paraId="2AB08CBE" w14:textId="77777777" w:rsidR="0086067A" w:rsidRPr="00B02B2F" w:rsidRDefault="0086067A" w:rsidP="00A8710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02-134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40ECB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66885D4E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  <w:p w14:paraId="18707831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3 - Długość okresu gwarancji - 0.00</w:t>
            </w:r>
          </w:p>
          <w:p w14:paraId="2DBFB722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4 - Oznakowanie narzędzi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16A32" w14:textId="77777777" w:rsidR="0086067A" w:rsidRPr="00B02B2F" w:rsidRDefault="0086067A" w:rsidP="00A8710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86067A" w:rsidRPr="00B02B2F" w14:paraId="4810E3A2" w14:textId="77777777" w:rsidTr="00A8710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EE9B8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 xml:space="preserve">5 - </w:t>
            </w:r>
            <w:proofErr w:type="spellStart"/>
            <w:r w:rsidRPr="00B02B2F">
              <w:rPr>
                <w:rFonts w:ascii="Arial Narrow" w:hAnsi="Arial Narrow" w:cs="Arial"/>
                <w:sz w:val="20"/>
                <w:szCs w:val="20"/>
              </w:rPr>
              <w:t>Szczękorozwieracz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91D73" w14:textId="77777777" w:rsidR="0086067A" w:rsidRPr="00B02B2F" w:rsidRDefault="0086067A" w:rsidP="00A8710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B02B2F">
              <w:rPr>
                <w:rFonts w:ascii="Arial Narrow" w:hAnsi="Arial Narrow" w:cs="Arial"/>
                <w:b/>
                <w:bCs/>
                <w:sz w:val="20"/>
                <w:szCs w:val="20"/>
              </w:rPr>
              <w:t>Hebu</w:t>
            </w:r>
            <w:proofErr w:type="spellEnd"/>
            <w:r w:rsidRPr="00B02B2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Medical Polska </w:t>
            </w:r>
            <w:proofErr w:type="spellStart"/>
            <w:r w:rsidRPr="00B02B2F">
              <w:rPr>
                <w:rFonts w:ascii="Arial Narrow" w:hAnsi="Arial Narrow" w:cs="Arial"/>
                <w:b/>
                <w:bCs/>
                <w:sz w:val="20"/>
                <w:szCs w:val="20"/>
              </w:rPr>
              <w:t>Sp.z</w:t>
            </w:r>
            <w:proofErr w:type="spellEnd"/>
            <w:r w:rsidRPr="00B02B2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o.o.</w:t>
            </w:r>
          </w:p>
          <w:p w14:paraId="66CB83F1" w14:textId="77777777" w:rsidR="0086067A" w:rsidRPr="00B02B2F" w:rsidRDefault="0086067A" w:rsidP="00A8710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ul. Kobylnicka 2/a</w:t>
            </w:r>
          </w:p>
          <w:p w14:paraId="2891931D" w14:textId="77777777" w:rsidR="0086067A" w:rsidRPr="00B02B2F" w:rsidRDefault="0086067A" w:rsidP="00A8710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62-080 Sady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57BD9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7A2D3C7F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  <w:p w14:paraId="3476E054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3 - Długość okresu gwarancji - 0.00</w:t>
            </w:r>
          </w:p>
          <w:p w14:paraId="4F88CAA9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4 - Oznakowanie narzędzi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38E8F" w14:textId="77777777" w:rsidR="0086067A" w:rsidRPr="00B02B2F" w:rsidRDefault="0086067A" w:rsidP="00A8710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86067A" w:rsidRPr="00B02B2F" w14:paraId="75AA1F2A" w14:textId="77777777" w:rsidTr="00A8710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995F8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5 - </w:t>
            </w:r>
            <w:proofErr w:type="spellStart"/>
            <w:r w:rsidRPr="00B02B2F">
              <w:rPr>
                <w:rFonts w:ascii="Arial Narrow" w:hAnsi="Arial Narrow" w:cs="Arial"/>
                <w:sz w:val="20"/>
                <w:szCs w:val="20"/>
              </w:rPr>
              <w:t>Szczękorozwieracz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B15F2" w14:textId="77777777" w:rsidR="0086067A" w:rsidRPr="00B02B2F" w:rsidRDefault="0086067A" w:rsidP="00A8710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Aesculap </w:t>
            </w:r>
            <w:proofErr w:type="spellStart"/>
            <w:r w:rsidRPr="00B02B2F">
              <w:rPr>
                <w:rFonts w:ascii="Arial Narrow" w:hAnsi="Arial Narrow" w:cs="Arial"/>
                <w:b/>
                <w:bCs/>
                <w:sz w:val="20"/>
                <w:szCs w:val="20"/>
              </w:rPr>
              <w:t>Chifa</w:t>
            </w:r>
            <w:proofErr w:type="spellEnd"/>
            <w:r w:rsidRPr="00B02B2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3285D05D" w14:textId="77777777" w:rsidR="0086067A" w:rsidRPr="00B02B2F" w:rsidRDefault="0086067A" w:rsidP="00A8710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Tysiąclecia 14</w:t>
            </w:r>
          </w:p>
          <w:p w14:paraId="52974565" w14:textId="77777777" w:rsidR="0086067A" w:rsidRPr="00B02B2F" w:rsidRDefault="0086067A" w:rsidP="00A8710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E03B8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BF15D06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2 - Termin dostawy - 20.00</w:t>
            </w:r>
          </w:p>
          <w:p w14:paraId="158A64FB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3 - Długość okresu gwarancji - 10.00</w:t>
            </w:r>
          </w:p>
          <w:p w14:paraId="7950B4B1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4 - Oznakowanie narzędzi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0DD64" w14:textId="77777777" w:rsidR="0086067A" w:rsidRPr="00B02B2F" w:rsidRDefault="0086067A" w:rsidP="00A8710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86067A" w:rsidRPr="00B02B2F" w14:paraId="7EC5DE64" w14:textId="77777777" w:rsidTr="00A8710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A864C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 xml:space="preserve">5 - </w:t>
            </w:r>
            <w:proofErr w:type="spellStart"/>
            <w:r w:rsidRPr="00B02B2F">
              <w:rPr>
                <w:rFonts w:ascii="Arial Narrow" w:hAnsi="Arial Narrow" w:cs="Arial"/>
                <w:sz w:val="20"/>
                <w:szCs w:val="20"/>
              </w:rPr>
              <w:t>Szczękorozwieracz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EC4C8" w14:textId="77777777" w:rsidR="0086067A" w:rsidRPr="00B02B2F" w:rsidRDefault="0086067A" w:rsidP="00A8710E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B02B2F">
              <w:rPr>
                <w:rFonts w:ascii="Arial Narrow" w:hAnsi="Arial Narrow" w:cs="Arial"/>
                <w:b/>
                <w:bCs/>
                <w:sz w:val="20"/>
                <w:szCs w:val="20"/>
              </w:rPr>
              <w:t>Advance</w:t>
            </w:r>
            <w:proofErr w:type="spellEnd"/>
            <w:r w:rsidRPr="00B02B2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Europe Sp. z o.o. Biuro Techniczno-Handlowe</w:t>
            </w:r>
          </w:p>
          <w:p w14:paraId="3F502F2F" w14:textId="77777777" w:rsidR="0086067A" w:rsidRPr="00B02B2F" w:rsidRDefault="0086067A" w:rsidP="00A8710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Fasolowa 31A</w:t>
            </w:r>
          </w:p>
          <w:p w14:paraId="022EE197" w14:textId="77777777" w:rsidR="0086067A" w:rsidRPr="00B02B2F" w:rsidRDefault="0086067A" w:rsidP="00A8710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02-482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10438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1 - Cena - 42.09</w:t>
            </w:r>
          </w:p>
          <w:p w14:paraId="655BB22F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2 - Termin dostawy - 4.00</w:t>
            </w:r>
          </w:p>
          <w:p w14:paraId="09CF9DC1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3 - Długość okresu gwarancji - 6.67</w:t>
            </w:r>
          </w:p>
          <w:p w14:paraId="7CE39F12" w14:textId="77777777" w:rsidR="0086067A" w:rsidRPr="00B02B2F" w:rsidRDefault="0086067A" w:rsidP="00A8710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>4 - Oznakowanie narzędzi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A6AF4" w14:textId="77777777" w:rsidR="0086067A" w:rsidRPr="00B02B2F" w:rsidRDefault="0086067A" w:rsidP="00A8710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02B2F">
              <w:rPr>
                <w:rFonts w:ascii="Arial Narrow" w:hAnsi="Arial Narrow" w:cs="Arial"/>
                <w:sz w:val="20"/>
                <w:szCs w:val="20"/>
              </w:rPr>
              <w:t xml:space="preserve">  62,76</w:t>
            </w:r>
          </w:p>
        </w:tc>
      </w:tr>
    </w:tbl>
    <w:p w14:paraId="46997340" w14:textId="7D8CCB99" w:rsidR="00B464D3" w:rsidRDefault="002E5F12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02B2F">
        <w:rPr>
          <w:rFonts w:ascii="Arial Narrow" w:hAnsi="Arial Narrow" w:cs="Arial"/>
          <w:i/>
          <w:sz w:val="22"/>
          <w:szCs w:val="22"/>
        </w:rPr>
        <w:t>ZAMAWIAJĄCY</w:t>
      </w:r>
    </w:p>
    <w:p w14:paraId="74B1D534" w14:textId="77777777" w:rsidR="002E5F12" w:rsidRDefault="002E5F12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B19CCA1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  <w:bookmarkStart w:id="1" w:name="_Hlk150849539"/>
      <w:bookmarkStart w:id="2" w:name="_Hlk157765245"/>
    </w:p>
    <w:p w14:paraId="79103250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78829712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759180AA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66865F37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2C80A6CF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41BA150A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3799EBF7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03D94E08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2640E49C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63F8F719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7F625676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47C0A14B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321C6440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31E50BFA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6C33FB3E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56CD9AD3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6AF823CC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3CC1F9B4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1311E4D3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577B5FE3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14F44BF1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0330BDDA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354F2F93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057706AA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4894C6AC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42268915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68B39256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7C36772D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63B07885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6F1B934A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47E9EBE2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6AC372F8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167A6F58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25AA8C55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2A479037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08361231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384684E1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1BD33991" w14:textId="77777777" w:rsidR="002E5F12" w:rsidRDefault="002E5F12" w:rsidP="002E5F12">
      <w:pPr>
        <w:rPr>
          <w:rFonts w:ascii="Arial Narrow" w:hAnsi="Arial Narrow"/>
          <w:i/>
          <w:iCs/>
          <w:sz w:val="18"/>
          <w:szCs w:val="20"/>
        </w:rPr>
      </w:pPr>
    </w:p>
    <w:p w14:paraId="5F3655D8" w14:textId="115428D9" w:rsidR="002E5F12" w:rsidRPr="00681E50" w:rsidRDefault="002E5F12" w:rsidP="002E5F12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2</w:t>
      </w:r>
      <w:r w:rsidRPr="00681E50">
        <w:rPr>
          <w:rFonts w:ascii="Arial Narrow" w:hAnsi="Arial Narrow"/>
          <w:i/>
          <w:iCs/>
          <w:sz w:val="18"/>
          <w:szCs w:val="20"/>
        </w:rPr>
        <w:t>.ark</w:t>
      </w:r>
    </w:p>
    <w:p w14:paraId="4288176F" w14:textId="77777777" w:rsidR="002E5F12" w:rsidRPr="00681E50" w:rsidRDefault="002E5F12" w:rsidP="002E5F12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2E5F12">
        <w:rPr>
          <w:rFonts w:ascii="Arial Narrow" w:hAnsi="Arial Narrow"/>
          <w:b/>
          <w:bCs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>, SZPubl.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79F7E09A" w14:textId="77777777" w:rsidR="002E5F12" w:rsidRPr="00681E50" w:rsidRDefault="002E5F12" w:rsidP="002E5F12">
      <w:pPr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Wyk. B</w:t>
      </w:r>
      <w:r>
        <w:rPr>
          <w:rFonts w:ascii="Arial Narrow" w:hAnsi="Arial Narrow"/>
          <w:i/>
          <w:iCs/>
          <w:sz w:val="18"/>
          <w:szCs w:val="20"/>
        </w:rPr>
        <w:t>arbara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</w:t>
      </w:r>
      <w:r>
        <w:rPr>
          <w:rFonts w:ascii="Arial Narrow" w:hAnsi="Arial Narrow"/>
          <w:i/>
          <w:iCs/>
          <w:sz w:val="18"/>
          <w:szCs w:val="20"/>
        </w:rPr>
        <w:t> </w:t>
      </w:r>
      <w:r w:rsidRPr="00681E50">
        <w:rPr>
          <w:rFonts w:ascii="Arial Narrow" w:hAnsi="Arial Narrow"/>
          <w:i/>
          <w:iCs/>
          <w:sz w:val="18"/>
          <w:szCs w:val="20"/>
        </w:rPr>
        <w:t>449</w:t>
      </w:r>
      <w:r>
        <w:rPr>
          <w:rFonts w:ascii="Arial Narrow" w:hAnsi="Arial Narrow"/>
          <w:i/>
          <w:iCs/>
          <w:sz w:val="18"/>
          <w:szCs w:val="20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2A4658BA" w14:textId="06088D47" w:rsidR="002E5F12" w:rsidRPr="00B02B2F" w:rsidRDefault="002E5F12" w:rsidP="006E01A0">
      <w:pPr>
        <w:rPr>
          <w:rFonts w:ascii="Arial Narrow" w:hAnsi="Arial Narrow" w:cs="Arial"/>
          <w:i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1"/>
      <w:bookmarkEnd w:id="2"/>
      <w:r>
        <w:rPr>
          <w:rFonts w:ascii="Arial Narrow" w:hAnsi="Arial Narrow"/>
          <w:i/>
          <w:iCs/>
          <w:sz w:val="18"/>
          <w:szCs w:val="20"/>
        </w:rPr>
        <w:t>: 17.10.2024 r.</w:t>
      </w:r>
    </w:p>
    <w:bookmarkEnd w:id="0"/>
    <w:sectPr w:rsidR="002E5F12" w:rsidRPr="00B02B2F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385A0B" w14:textId="77777777" w:rsidR="00844576" w:rsidRDefault="00844576">
      <w:r>
        <w:separator/>
      </w:r>
    </w:p>
  </w:endnote>
  <w:endnote w:type="continuationSeparator" w:id="0">
    <w:p w14:paraId="2CEC7796" w14:textId="77777777" w:rsidR="00844576" w:rsidRDefault="00844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608731" w14:textId="77777777" w:rsidR="0086067A" w:rsidRDefault="008606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8ABE12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CAA8A97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593725D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27868A" w14:textId="77777777" w:rsidR="0086067A" w:rsidRDefault="008606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019074" w14:textId="77777777" w:rsidR="00844576" w:rsidRDefault="00844576">
      <w:r>
        <w:separator/>
      </w:r>
    </w:p>
  </w:footnote>
  <w:footnote w:type="continuationSeparator" w:id="0">
    <w:p w14:paraId="120F6722" w14:textId="77777777" w:rsidR="00844576" w:rsidRDefault="008445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6187C2" w14:textId="77777777" w:rsidR="0086067A" w:rsidRDefault="008606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E6688" w14:textId="77777777" w:rsidR="0086067A" w:rsidRDefault="008606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D04A68" w14:textId="77777777" w:rsidR="0086067A" w:rsidRDefault="008606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576"/>
    <w:rsid w:val="00022322"/>
    <w:rsid w:val="00042497"/>
    <w:rsid w:val="00053222"/>
    <w:rsid w:val="000C1E6F"/>
    <w:rsid w:val="000E4E56"/>
    <w:rsid w:val="001A1468"/>
    <w:rsid w:val="001B7815"/>
    <w:rsid w:val="001D1EEC"/>
    <w:rsid w:val="00211A34"/>
    <w:rsid w:val="002B1E4F"/>
    <w:rsid w:val="002B6761"/>
    <w:rsid w:val="002E5F12"/>
    <w:rsid w:val="00307235"/>
    <w:rsid w:val="003445A0"/>
    <w:rsid w:val="00357293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01A0"/>
    <w:rsid w:val="006E3089"/>
    <w:rsid w:val="00712C39"/>
    <w:rsid w:val="00756CDA"/>
    <w:rsid w:val="007E2ACC"/>
    <w:rsid w:val="007E68C5"/>
    <w:rsid w:val="00832144"/>
    <w:rsid w:val="00836DAF"/>
    <w:rsid w:val="00844576"/>
    <w:rsid w:val="008567C7"/>
    <w:rsid w:val="0086067A"/>
    <w:rsid w:val="008642B3"/>
    <w:rsid w:val="008A6C10"/>
    <w:rsid w:val="008B5FDD"/>
    <w:rsid w:val="008E5102"/>
    <w:rsid w:val="008E7641"/>
    <w:rsid w:val="00915B9E"/>
    <w:rsid w:val="00952256"/>
    <w:rsid w:val="0097748A"/>
    <w:rsid w:val="00992FF5"/>
    <w:rsid w:val="009F0E5C"/>
    <w:rsid w:val="00A029B8"/>
    <w:rsid w:val="00A91321"/>
    <w:rsid w:val="00AA02AC"/>
    <w:rsid w:val="00B02B2F"/>
    <w:rsid w:val="00B048DA"/>
    <w:rsid w:val="00B32D12"/>
    <w:rsid w:val="00B464D3"/>
    <w:rsid w:val="00B51A2B"/>
    <w:rsid w:val="00B8185B"/>
    <w:rsid w:val="00BC6F7F"/>
    <w:rsid w:val="00BD2174"/>
    <w:rsid w:val="00C179BE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074C5"/>
    <w:rsid w:val="00F21356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88EDB8"/>
  <w15:chartTrackingRefBased/>
  <w15:docId w15:val="{1FE6BB7B-31C2-477C-84BF-363784181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E5F12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2E5F12"/>
    <w:rPr>
      <w:b/>
      <w:bCs/>
    </w:rPr>
  </w:style>
  <w:style w:type="character" w:styleId="Hipercze">
    <w:name w:val="Hyperlink"/>
    <w:uiPriority w:val="99"/>
    <w:unhideWhenUsed/>
    <w:rsid w:val="002E5F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844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2024-10-17T11:26:00Z</cp:lastPrinted>
  <dcterms:created xsi:type="dcterms:W3CDTF">2024-10-17T11:26:00Z</dcterms:created>
  <dcterms:modified xsi:type="dcterms:W3CDTF">2024-10-17T11:26:00Z</dcterms:modified>
</cp:coreProperties>
</file>