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F4473" w:rsidRPr="008F447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F4473" w:rsidRPr="008F4473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8F447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4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papierów ręcznikowych w roli wraz z dzierżawą dozowników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4473" w:rsidRPr="00A2540E" w:rsidTr="00A677FA">
        <w:tc>
          <w:tcPr>
            <w:tcW w:w="2269" w:type="dxa"/>
            <w:shd w:val="clear" w:color="auto" w:fill="auto"/>
          </w:tcPr>
          <w:p w:rsidR="008F4473" w:rsidRPr="00A2540E" w:rsidRDefault="008F4473" w:rsidP="00A677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4473" w:rsidRPr="00A2540E" w:rsidRDefault="008F4473" w:rsidP="00A677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4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NZ-26-2024-70-D-P-AC</w:t>
            </w:r>
          </w:p>
        </w:tc>
      </w:tr>
    </w:tbl>
    <w:p w:rsidR="00DC652A" w:rsidRPr="00053927" w:rsidRDefault="008F447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8F447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F447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373" w:rsidRDefault="007B0373" w:rsidP="00025386">
      <w:pPr>
        <w:spacing w:after="0" w:line="240" w:lineRule="auto"/>
      </w:pPr>
      <w:r>
        <w:separator/>
      </w:r>
    </w:p>
  </w:endnote>
  <w:endnote w:type="continuationSeparator" w:id="0">
    <w:p w:rsidR="007B0373" w:rsidRDefault="007B03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473" w:rsidRDefault="008F44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4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44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473" w:rsidRDefault="008F44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373" w:rsidRDefault="007B0373" w:rsidP="00025386">
      <w:pPr>
        <w:spacing w:after="0" w:line="240" w:lineRule="auto"/>
      </w:pPr>
      <w:r>
        <w:separator/>
      </w:r>
    </w:p>
  </w:footnote>
  <w:footnote w:type="continuationSeparator" w:id="0">
    <w:p w:rsidR="007B0373" w:rsidRDefault="007B03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473" w:rsidRDefault="008F44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473" w:rsidRDefault="008F44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473" w:rsidRDefault="008F44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37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0373"/>
    <w:rsid w:val="007D6755"/>
    <w:rsid w:val="007F49C7"/>
    <w:rsid w:val="00824D73"/>
    <w:rsid w:val="00830970"/>
    <w:rsid w:val="008833CF"/>
    <w:rsid w:val="008B797E"/>
    <w:rsid w:val="008F2498"/>
    <w:rsid w:val="008F4473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C04A1F5-1358-4F8E-858A-27FA9CC96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2024-10-16T12:00:00Z</dcterms:created>
  <dcterms:modified xsi:type="dcterms:W3CDTF">2024-10-16T12:00:00Z</dcterms:modified>
</cp:coreProperties>
</file>