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C5D6C" w:rsidRPr="008C5D6C">
        <w:rPr>
          <w:b/>
        </w:rPr>
        <w:t>NZ-26-2024-70-D-P-AC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C5D6C" w:rsidRPr="008C5D6C">
        <w:rPr>
          <w:rFonts w:ascii="Arial Narrow" w:hAnsi="Arial Narrow"/>
          <w:b/>
        </w:rPr>
        <w:t>Dostawy papierów ręcznikowych w roli wraz z dzierżawą dozowników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E82" w:rsidRDefault="00FA1E82" w:rsidP="0038231F">
      <w:pPr>
        <w:spacing w:after="0" w:line="240" w:lineRule="auto"/>
      </w:pPr>
      <w:r>
        <w:separator/>
      </w:r>
    </w:p>
  </w:endnote>
  <w:endnote w:type="continuationSeparator" w:id="0">
    <w:p w:rsidR="00FA1E82" w:rsidRDefault="00FA1E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C" w:rsidRDefault="008C5D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5D6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5D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C" w:rsidRDefault="008C5D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E82" w:rsidRDefault="00FA1E82" w:rsidP="0038231F">
      <w:pPr>
        <w:spacing w:after="0" w:line="240" w:lineRule="auto"/>
      </w:pPr>
      <w:r>
        <w:separator/>
      </w:r>
    </w:p>
  </w:footnote>
  <w:footnote w:type="continuationSeparator" w:id="0">
    <w:p w:rsidR="00FA1E82" w:rsidRDefault="00FA1E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C" w:rsidRDefault="008C5D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C" w:rsidRDefault="008C5D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C" w:rsidRDefault="008C5D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E8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5D6C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A1E8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D2E1F4-665D-45AE-9F7F-0E9877BE0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270F4-1D15-4C26-94D3-ADC2DDB1E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2024-10-16T11:59:00Z</dcterms:created>
  <dcterms:modified xsi:type="dcterms:W3CDTF">2024-10-16T11:59:00Z</dcterms:modified>
</cp:coreProperties>
</file>