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86E1A" w:rsidRPr="00D86E1A">
        <w:rPr>
          <w:rFonts w:ascii="Tahoma" w:hAnsi="Tahoma" w:cs="Tahoma"/>
          <w:bCs/>
          <w:sz w:val="20"/>
        </w:rPr>
        <w:t>NZ-26-2024-70-D-P-AC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86E1A" w:rsidRPr="00D86E1A">
        <w:rPr>
          <w:rFonts w:ascii="Tahoma" w:hAnsi="Tahoma" w:cs="Tahoma"/>
          <w:b/>
          <w:bCs/>
          <w:sz w:val="18"/>
        </w:rPr>
        <w:t>Dostawy papierów ręcznikowych w roli wraz z dzierżawą dozowników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E30630" w:rsidRDefault="00E30630" w:rsidP="000D4867">
      <w:pPr>
        <w:pStyle w:val="Nagwek4"/>
        <w:spacing w:line="480" w:lineRule="auto"/>
        <w:rPr>
          <w:rFonts w:ascii="Georgia" w:hAnsi="Georgia"/>
        </w:rPr>
      </w:pPr>
      <w:r w:rsidRPr="00E30630">
        <w:rPr>
          <w:rFonts w:ascii="Georgia" w:hAnsi="Georgia"/>
        </w:rPr>
        <w:t xml:space="preserve">Temat: Papier ręcznikowy w roli wraz z dzierżawą dozowników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6A73" w:rsidRDefault="00956A73" w:rsidP="000D4867">
      <w:pPr>
        <w:spacing w:line="480" w:lineRule="auto"/>
        <w:rPr>
          <w:rFonts w:ascii="Georgia" w:hAnsi="Georgia"/>
          <w:sz w:val="20"/>
        </w:rPr>
      </w:pPr>
    </w:p>
    <w:p w:rsidR="00C30991" w:rsidRDefault="000D4867" w:rsidP="00C30991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 w:rsidRPr="00094133">
        <w:rPr>
          <w:rFonts w:ascii="Georgia" w:hAnsi="Georgia"/>
          <w:b/>
          <w:sz w:val="18"/>
          <w:szCs w:val="18"/>
        </w:rPr>
        <w:t>O</w:t>
      </w:r>
      <w:r w:rsidR="00C30991" w:rsidRPr="00C30991">
        <w:rPr>
          <w:rFonts w:ascii="Georgia" w:hAnsi="Georgia"/>
          <w:b/>
          <w:sz w:val="18"/>
          <w:szCs w:val="18"/>
        </w:rPr>
        <w:t xml:space="preserve"> </w:t>
      </w:r>
      <w:r w:rsidR="00C30991" w:rsidRPr="00094133">
        <w:rPr>
          <w:rFonts w:ascii="Georgia" w:hAnsi="Georgia"/>
          <w:b/>
          <w:sz w:val="18"/>
          <w:szCs w:val="18"/>
        </w:rPr>
        <w:t>KRES NIEZMIENNOŚCI CEN</w:t>
      </w:r>
      <w:r w:rsidR="00181472">
        <w:rPr>
          <w:rFonts w:ascii="Georgia" w:hAnsi="Georgia"/>
          <w:b/>
          <w:sz w:val="18"/>
          <w:szCs w:val="18"/>
        </w:rPr>
        <w:t xml:space="preserve"> </w:t>
      </w:r>
      <w:r w:rsidR="00C30991">
        <w:rPr>
          <w:rFonts w:ascii="Georgia" w:hAnsi="Georgia"/>
          <w:b/>
          <w:sz w:val="20"/>
        </w:rPr>
        <w:t>______</w:t>
      </w:r>
      <w:r w:rsidR="00C30991">
        <w:rPr>
          <w:rFonts w:ascii="Georgia" w:hAnsi="Georgia"/>
          <w:b/>
          <w:sz w:val="18"/>
          <w:szCs w:val="18"/>
        </w:rPr>
        <w:t>(min 6 miesięcy, max 24 miesiące *)</w:t>
      </w:r>
    </w:p>
    <w:p w:rsidR="00C30991" w:rsidRDefault="00C30991" w:rsidP="00C30991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</w:t>
      </w:r>
      <w:bookmarkStart w:id="0" w:name="_GoBack"/>
      <w:bookmarkEnd w:id="0"/>
      <w:r>
        <w:rPr>
          <w:rFonts w:ascii="Tahoma" w:hAnsi="Tahoma" w:cs="Tahoma"/>
          <w:sz w:val="18"/>
          <w:szCs w:val="20"/>
        </w:rPr>
        <w:t>aksymalny okres niezmienności tj. 24 miesięcy od daty zawarcia umowy.</w:t>
      </w:r>
    </w:p>
    <w:p w:rsidR="00C30991" w:rsidRDefault="00C30991" w:rsidP="00C30991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C30991" w:rsidRDefault="00C30991" w:rsidP="00C3099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C30991" w:rsidRDefault="00C30991" w:rsidP="00C3099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C30991" w:rsidRDefault="00C30991" w:rsidP="00C30991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C30991" w:rsidRDefault="00C30991" w:rsidP="00C30991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C30991" w:rsidRDefault="00C30991" w:rsidP="00C30991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C30991" w:rsidTr="00EB601F">
        <w:trPr>
          <w:trHeight w:val="360"/>
        </w:trPr>
        <w:tc>
          <w:tcPr>
            <w:tcW w:w="2755" w:type="dxa"/>
          </w:tcPr>
          <w:p w:rsidR="00C30991" w:rsidRDefault="00C30991" w:rsidP="00EB601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30991" w:rsidRDefault="00C30991" w:rsidP="00EB601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30991" w:rsidRDefault="00C30991" w:rsidP="00EB601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30991" w:rsidRDefault="00C30991" w:rsidP="00EB601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C30991" w:rsidRDefault="00C30991" w:rsidP="00EB601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  <w:p w:rsidR="00C30991" w:rsidRPr="0066302F" w:rsidRDefault="00C30991" w:rsidP="00EB601F">
            <w:pPr>
              <w:rPr>
                <w:sz w:val="20"/>
                <w:szCs w:val="20"/>
              </w:rPr>
            </w:pPr>
          </w:p>
          <w:p w:rsidR="00C30991" w:rsidRPr="0066302F" w:rsidRDefault="00C30991" w:rsidP="00EB601F">
            <w:pPr>
              <w:rPr>
                <w:sz w:val="20"/>
                <w:szCs w:val="20"/>
              </w:rPr>
            </w:pPr>
          </w:p>
          <w:p w:rsidR="00C30991" w:rsidRDefault="00C30991" w:rsidP="00EB601F">
            <w:pPr>
              <w:rPr>
                <w:sz w:val="20"/>
                <w:szCs w:val="20"/>
              </w:rPr>
            </w:pPr>
          </w:p>
          <w:p w:rsidR="00C30991" w:rsidRPr="0066302F" w:rsidRDefault="00C30991" w:rsidP="00EB601F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C30991" w:rsidTr="00EB601F">
        <w:trPr>
          <w:trHeight w:val="80"/>
        </w:trPr>
        <w:tc>
          <w:tcPr>
            <w:tcW w:w="2755" w:type="dxa"/>
            <w:hideMark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</w:tc>
      </w:tr>
      <w:tr w:rsidR="00C30991" w:rsidTr="00EB601F">
        <w:trPr>
          <w:trHeight w:val="80"/>
        </w:trPr>
        <w:tc>
          <w:tcPr>
            <w:tcW w:w="2755" w:type="dxa"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C30991" w:rsidRDefault="00C30991" w:rsidP="00EB601F">
            <w:pPr>
              <w:rPr>
                <w:sz w:val="20"/>
                <w:szCs w:val="20"/>
              </w:rPr>
            </w:pPr>
          </w:p>
        </w:tc>
      </w:tr>
      <w:tr w:rsidR="00C30991" w:rsidTr="00EB601F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991" w:rsidRDefault="00C30991" w:rsidP="00EB601F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C30991" w:rsidTr="00EB601F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C30991" w:rsidTr="00EB601F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91" w:rsidRDefault="00C30991" w:rsidP="00EB601F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C30991" w:rsidTr="00EB601F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91" w:rsidRDefault="00C30991" w:rsidP="00EB601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C30991" w:rsidTr="00EB601F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0991" w:rsidRDefault="00C30991" w:rsidP="00EB601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91" w:rsidRDefault="00C30991" w:rsidP="00EB601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C30991" w:rsidRDefault="00C30991" w:rsidP="00C3099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C30991" w:rsidRDefault="00C30991" w:rsidP="00C3099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C30991" w:rsidRDefault="00C30991" w:rsidP="00C3099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C30991" w:rsidRDefault="00C30991" w:rsidP="00C3099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C30991" w:rsidRDefault="00C30991" w:rsidP="00C3099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C30991" w:rsidRDefault="00C30991" w:rsidP="00C3099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C30991" w:rsidRDefault="00C30991" w:rsidP="00C3099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C30991" w:rsidRDefault="00C30991" w:rsidP="00C3099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C30991" w:rsidRDefault="00C30991" w:rsidP="00C3099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C30991" w:rsidRDefault="00C30991" w:rsidP="00C3099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C30991" w:rsidRDefault="00C30991" w:rsidP="00C3099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C30991" w:rsidRDefault="00C30991" w:rsidP="00C30991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C30991" w:rsidRPr="00965DBB" w:rsidRDefault="00C30991" w:rsidP="00C30991">
      <w:pPr>
        <w:rPr>
          <w:rFonts w:eastAsia="MS Mincho"/>
        </w:rPr>
      </w:pPr>
    </w:p>
    <w:p w:rsidR="00C30991" w:rsidRDefault="00C30991" w:rsidP="00C30991"/>
    <w:p w:rsidR="00C30991" w:rsidRPr="00BD2BBB" w:rsidRDefault="00C30991" w:rsidP="00C30991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C30991" w:rsidRDefault="00C30991" w:rsidP="00C30991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C30991" w:rsidRDefault="00C30991" w:rsidP="00C30991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C30991" w:rsidRPr="00BD2BBB" w:rsidRDefault="00C30991" w:rsidP="00C30991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C30991">
      <w:pPr>
        <w:spacing w:line="480" w:lineRule="auto"/>
        <w:ind w:left="720"/>
      </w:pPr>
    </w:p>
    <w:sectPr w:rsidR="00606FAB" w:rsidRPr="000D4867" w:rsidSect="00C30991">
      <w:headerReference w:type="default" r:id="rId7"/>
      <w:footerReference w:type="default" r:id="rId8"/>
      <w:pgSz w:w="11906" w:h="16838"/>
      <w:pgMar w:top="48" w:right="851" w:bottom="1560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E6B" w:rsidRDefault="00524E6B">
      <w:r>
        <w:separator/>
      </w:r>
    </w:p>
  </w:endnote>
  <w:endnote w:type="continuationSeparator" w:id="0">
    <w:p w:rsidR="00524E6B" w:rsidRDefault="00524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E6B" w:rsidRDefault="00524E6B">
      <w:r>
        <w:separator/>
      </w:r>
    </w:p>
  </w:footnote>
  <w:footnote w:type="continuationSeparator" w:id="0">
    <w:p w:rsidR="00524E6B" w:rsidRDefault="00524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E6B"/>
    <w:rsid w:val="00020F7D"/>
    <w:rsid w:val="000867FD"/>
    <w:rsid w:val="000D4867"/>
    <w:rsid w:val="00101BF2"/>
    <w:rsid w:val="00156BE1"/>
    <w:rsid w:val="00181472"/>
    <w:rsid w:val="00203C73"/>
    <w:rsid w:val="002346CB"/>
    <w:rsid w:val="002827B1"/>
    <w:rsid w:val="003F5AA9"/>
    <w:rsid w:val="00446A72"/>
    <w:rsid w:val="00460999"/>
    <w:rsid w:val="00524E6B"/>
    <w:rsid w:val="00606FAB"/>
    <w:rsid w:val="00741AC8"/>
    <w:rsid w:val="009200B1"/>
    <w:rsid w:val="0094548B"/>
    <w:rsid w:val="00956A73"/>
    <w:rsid w:val="009C19AD"/>
    <w:rsid w:val="00A02D66"/>
    <w:rsid w:val="00C30991"/>
    <w:rsid w:val="00C446A2"/>
    <w:rsid w:val="00C8648B"/>
    <w:rsid w:val="00D3160B"/>
    <w:rsid w:val="00D86E1A"/>
    <w:rsid w:val="00E30630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645B80C-F251-44C1-A2C6-DC5E1B524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627</Words>
  <Characters>6814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7</cp:revision>
  <cp:lastPrinted>2001-01-24T12:21:00Z</cp:lastPrinted>
  <dcterms:created xsi:type="dcterms:W3CDTF">2024-10-16T12:27:00Z</dcterms:created>
  <dcterms:modified xsi:type="dcterms:W3CDTF">2024-10-17T08:00:00Z</dcterms:modified>
</cp:coreProperties>
</file>