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BA7404" w14:textId="77777777" w:rsidR="009432A1" w:rsidRPr="00DB0519" w:rsidRDefault="00A238B5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DB0519">
        <w:rPr>
          <w:rFonts w:ascii="Arial Narrow" w:hAnsi="Arial Narrow" w:cs="Arial"/>
          <w:sz w:val="22"/>
          <w:szCs w:val="22"/>
        </w:rPr>
        <w:t>Bydgoszcz</w:t>
      </w:r>
      <w:r w:rsidR="009432A1" w:rsidRPr="00DB0519">
        <w:rPr>
          <w:rFonts w:ascii="Arial Narrow" w:hAnsi="Arial Narrow" w:cs="Arial"/>
          <w:sz w:val="22"/>
          <w:szCs w:val="22"/>
        </w:rPr>
        <w:t xml:space="preserve"> dnia: </w:t>
      </w:r>
      <w:r w:rsidRPr="00DB0519">
        <w:rPr>
          <w:rFonts w:ascii="Arial Narrow" w:hAnsi="Arial Narrow" w:cs="Arial"/>
          <w:sz w:val="22"/>
          <w:szCs w:val="22"/>
        </w:rPr>
        <w:t>2024-10-18</w:t>
      </w:r>
    </w:p>
    <w:p w14:paraId="12018B75" w14:textId="77777777" w:rsidR="009432A1" w:rsidRPr="00DB0519" w:rsidRDefault="00A238B5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B051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04FBE5A" w14:textId="77777777" w:rsidR="009432A1" w:rsidRPr="00DB0519" w:rsidRDefault="00A238B5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B0519">
        <w:rPr>
          <w:rFonts w:ascii="Arial Narrow" w:hAnsi="Arial Narrow" w:cs="Arial"/>
          <w:sz w:val="22"/>
          <w:szCs w:val="22"/>
        </w:rPr>
        <w:t>Powstańców Warszawy</w:t>
      </w:r>
      <w:r w:rsidR="009432A1" w:rsidRPr="00DB0519">
        <w:rPr>
          <w:rFonts w:ascii="Arial Narrow" w:hAnsi="Arial Narrow" w:cs="Arial"/>
          <w:sz w:val="22"/>
          <w:szCs w:val="22"/>
        </w:rPr>
        <w:t xml:space="preserve"> </w:t>
      </w:r>
      <w:r w:rsidRPr="00DB0519">
        <w:rPr>
          <w:rFonts w:ascii="Arial Narrow" w:hAnsi="Arial Narrow" w:cs="Arial"/>
          <w:sz w:val="22"/>
          <w:szCs w:val="22"/>
        </w:rPr>
        <w:t>5</w:t>
      </w:r>
    </w:p>
    <w:p w14:paraId="6E465B09" w14:textId="77777777" w:rsidR="009432A1" w:rsidRPr="00DB0519" w:rsidRDefault="00A238B5" w:rsidP="009432A1">
      <w:pPr>
        <w:rPr>
          <w:rFonts w:ascii="Arial Narrow" w:hAnsi="Arial Narrow" w:cs="Arial"/>
          <w:sz w:val="22"/>
          <w:szCs w:val="22"/>
        </w:rPr>
      </w:pPr>
      <w:r w:rsidRPr="00DB0519">
        <w:rPr>
          <w:rFonts w:ascii="Arial Narrow" w:hAnsi="Arial Narrow" w:cs="Arial"/>
          <w:sz w:val="22"/>
          <w:szCs w:val="22"/>
        </w:rPr>
        <w:t>85-681</w:t>
      </w:r>
      <w:r w:rsidR="009432A1" w:rsidRPr="00DB0519">
        <w:rPr>
          <w:rFonts w:ascii="Arial Narrow" w:hAnsi="Arial Narrow" w:cs="Arial"/>
          <w:sz w:val="22"/>
          <w:szCs w:val="22"/>
        </w:rPr>
        <w:t xml:space="preserve"> </w:t>
      </w:r>
      <w:r w:rsidRPr="00DB0519">
        <w:rPr>
          <w:rFonts w:ascii="Arial Narrow" w:hAnsi="Arial Narrow" w:cs="Arial"/>
          <w:sz w:val="22"/>
          <w:szCs w:val="22"/>
        </w:rPr>
        <w:t>Bydgoszcz</w:t>
      </w:r>
    </w:p>
    <w:p w14:paraId="1C1F4808" w14:textId="77777777" w:rsidR="009432A1" w:rsidRPr="00DB0519" w:rsidRDefault="009432A1" w:rsidP="009432A1">
      <w:pPr>
        <w:jc w:val="both"/>
        <w:rPr>
          <w:rFonts w:ascii="Arial Narrow" w:hAnsi="Arial Narrow" w:cs="Arial"/>
          <w:bCs/>
          <w:sz w:val="16"/>
          <w:szCs w:val="16"/>
        </w:rPr>
      </w:pPr>
      <w:r w:rsidRPr="00DB0519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71B13C6" w14:textId="77777777" w:rsidR="009432A1" w:rsidRPr="00DB0519" w:rsidRDefault="009432A1" w:rsidP="009432A1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DB0519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DB0519" w14:paraId="2D3361DB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D28DF6" w14:textId="77777777" w:rsidR="009432A1" w:rsidRPr="00DB0519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DB0519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7C9CFA18" w14:textId="77777777" w:rsidR="009432A1" w:rsidRPr="00DB0519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DB0519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273DE135" w14:textId="77777777" w:rsidR="00A80738" w:rsidRPr="00DB0519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DB0519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0BF56F25" w14:textId="77777777" w:rsidR="009432A1" w:rsidRPr="00DB0519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B051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B051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B051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DB0519" w14:paraId="65CF508C" w14:textId="77777777" w:rsidTr="00A652DF">
        <w:tc>
          <w:tcPr>
            <w:tcW w:w="2269" w:type="dxa"/>
            <w:shd w:val="clear" w:color="auto" w:fill="auto"/>
          </w:tcPr>
          <w:p w14:paraId="61B59D74" w14:textId="77777777" w:rsidR="009432A1" w:rsidRPr="00DB0519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B051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F666221" w14:textId="77777777" w:rsidR="009432A1" w:rsidRPr="00DB0519" w:rsidRDefault="00A238B5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B0519">
              <w:rPr>
                <w:rFonts w:ascii="Arial Narrow" w:hAnsi="Arial Narrow" w:cs="Arial"/>
                <w:b/>
                <w:sz w:val="22"/>
                <w:szCs w:val="22"/>
              </w:rPr>
              <w:t>Dostawy sukcesywne różnych materiałów biurowych</w:t>
            </w:r>
            <w:r w:rsidR="009432A1" w:rsidRPr="00DB0519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A238B5" w:rsidRPr="00DB0519" w14:paraId="0FDADF29" w14:textId="77777777" w:rsidTr="00A6132B">
        <w:tc>
          <w:tcPr>
            <w:tcW w:w="2269" w:type="dxa"/>
            <w:shd w:val="clear" w:color="auto" w:fill="auto"/>
          </w:tcPr>
          <w:p w14:paraId="5D51EC6A" w14:textId="77777777" w:rsidR="00A238B5" w:rsidRPr="00DB0519" w:rsidRDefault="00A238B5" w:rsidP="00A6132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B051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AE78B61" w14:textId="77777777" w:rsidR="00A238B5" w:rsidRPr="00DB0519" w:rsidRDefault="00A238B5" w:rsidP="00A6132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B0519">
              <w:rPr>
                <w:rFonts w:ascii="Arial Narrow" w:hAnsi="Arial Narrow" w:cs="Arial"/>
                <w:b/>
                <w:sz w:val="22"/>
                <w:szCs w:val="22"/>
              </w:rPr>
              <w:t>134/2024</w:t>
            </w:r>
          </w:p>
        </w:tc>
      </w:tr>
    </w:tbl>
    <w:p w14:paraId="5AAFCFFB" w14:textId="77777777" w:rsidR="00890B92" w:rsidRPr="00DB0519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B0519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DB0519">
        <w:rPr>
          <w:rFonts w:ascii="Arial Narrow" w:hAnsi="Arial Narrow" w:cs="Arial"/>
          <w:sz w:val="22"/>
          <w:szCs w:val="22"/>
        </w:rPr>
        <w:t>22</w:t>
      </w:r>
      <w:r w:rsidR="0043158A" w:rsidRPr="00DB0519">
        <w:rPr>
          <w:rFonts w:ascii="Arial Narrow" w:hAnsi="Arial Narrow" w:cs="Arial"/>
          <w:sz w:val="22"/>
          <w:szCs w:val="22"/>
        </w:rPr>
        <w:t>2</w:t>
      </w:r>
      <w:r w:rsidRPr="00DB0519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DB0519">
        <w:rPr>
          <w:rFonts w:ascii="Arial Narrow" w:hAnsi="Arial Narrow" w:cs="Arial"/>
          <w:sz w:val="22"/>
          <w:szCs w:val="22"/>
        </w:rPr>
        <w:t>4</w:t>
      </w:r>
      <w:r w:rsidRPr="00DB0519">
        <w:rPr>
          <w:rFonts w:ascii="Arial Narrow" w:hAnsi="Arial Narrow" w:cs="Arial"/>
          <w:sz w:val="22"/>
          <w:szCs w:val="22"/>
        </w:rPr>
        <w:t xml:space="preserve"> </w:t>
      </w:r>
      <w:r w:rsidR="00890B92" w:rsidRPr="00DB0519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DB0519">
        <w:rPr>
          <w:rFonts w:ascii="Arial Narrow" w:hAnsi="Arial Narrow" w:cs="Arial"/>
          <w:sz w:val="22"/>
          <w:szCs w:val="22"/>
        </w:rPr>
        <w:t xml:space="preserve"> </w:t>
      </w:r>
      <w:r w:rsidR="00A238B5" w:rsidRPr="00DB0519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DB0519">
        <w:rPr>
          <w:rFonts w:ascii="Arial Narrow" w:hAnsi="Arial Narrow" w:cs="Arial"/>
          <w:sz w:val="22"/>
          <w:szCs w:val="22"/>
        </w:rPr>
        <w:t xml:space="preserve"> </w:t>
      </w:r>
      <w:r w:rsidR="00890B92" w:rsidRPr="00DB0519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25CAB0D8" w14:textId="77777777" w:rsidR="0069085C" w:rsidRPr="00DB0519" w:rsidRDefault="00A238B5" w:rsidP="00A80738">
      <w:pPr>
        <w:spacing w:before="120" w:after="120"/>
        <w:jc w:val="both"/>
        <w:rPr>
          <w:rFonts w:ascii="Arial Narrow" w:hAnsi="Arial Narrow" w:cs="Arial"/>
        </w:rPr>
      </w:pPr>
      <w:r w:rsidRPr="00DB0519">
        <w:rPr>
          <w:rFonts w:ascii="Arial Narrow" w:hAnsi="Arial Narrow" w:cs="Arial"/>
          <w:b/>
          <w:sz w:val="22"/>
          <w:szCs w:val="22"/>
        </w:rPr>
        <w:t>49 200.00</w:t>
      </w:r>
      <w:r w:rsidR="00890B92" w:rsidRPr="00DB0519">
        <w:rPr>
          <w:rFonts w:ascii="Arial Narrow" w:hAnsi="Arial Narrow" w:cs="Arial"/>
          <w:sz w:val="22"/>
          <w:szCs w:val="22"/>
        </w:rPr>
        <w:t xml:space="preserve"> zł brutto.</w:t>
      </w:r>
    </w:p>
    <w:p w14:paraId="6BEF0E15" w14:textId="77777777" w:rsidR="00890B92" w:rsidRPr="00DB0519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4CFC1DA2" w14:textId="77777777" w:rsidR="00890B92" w:rsidRPr="00DB0519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7F09C02A" w14:textId="77777777" w:rsidR="00890B92" w:rsidRPr="00DB0519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341E162D" w14:textId="2DAADCE6" w:rsidR="00A80738" w:rsidRPr="00DB0519" w:rsidRDefault="00DB0519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B0519">
        <w:rPr>
          <w:rFonts w:ascii="Arial Narrow" w:hAnsi="Arial Narrow" w:cs="Arial"/>
          <w:i/>
          <w:sz w:val="22"/>
          <w:szCs w:val="22"/>
        </w:rPr>
        <w:t>ZAMAWIAJĄCY</w:t>
      </w:r>
    </w:p>
    <w:p w14:paraId="14220EC2" w14:textId="77777777" w:rsidR="00DB0519" w:rsidRDefault="00DB0519" w:rsidP="00DB051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bookmarkStart w:id="0" w:name="_Hlk155848857"/>
    </w:p>
    <w:p w14:paraId="423E2C32" w14:textId="77777777" w:rsidR="00DB0519" w:rsidRDefault="00DB0519" w:rsidP="00DB051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36BC06F" w14:textId="77777777" w:rsidR="00DB0519" w:rsidRDefault="00DB0519" w:rsidP="00DB051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F7A00B9" w14:textId="77777777" w:rsidR="00DB0519" w:rsidRDefault="00DB0519" w:rsidP="00DB051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BBD9330" w14:textId="77777777" w:rsidR="00DB0519" w:rsidRDefault="00DB0519" w:rsidP="00DB051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3AED2FE" w14:textId="77777777" w:rsidR="00DB0519" w:rsidRDefault="00DB0519" w:rsidP="00DB051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FCCA05F" w14:textId="77777777" w:rsidR="00DB0519" w:rsidRDefault="00DB0519" w:rsidP="00DB051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0166DDD" w14:textId="77777777" w:rsidR="00DB0519" w:rsidRDefault="00DB0519" w:rsidP="00DB051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F9276D8" w14:textId="77777777" w:rsidR="00DB0519" w:rsidRDefault="00DB0519" w:rsidP="00DB051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28BAD8F" w14:textId="77777777" w:rsidR="00DB0519" w:rsidRDefault="00DB0519" w:rsidP="00DB051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BE38135" w14:textId="77777777" w:rsidR="00DB0519" w:rsidRDefault="00DB0519" w:rsidP="00DB051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1A1EDAB" w14:textId="77777777" w:rsidR="00DB0519" w:rsidRDefault="00DB0519" w:rsidP="00DB051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6F2A562" w14:textId="77777777" w:rsidR="00DB0519" w:rsidRDefault="00DB0519" w:rsidP="00DB051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BD4E939" w14:textId="77777777" w:rsidR="00DB0519" w:rsidRDefault="00DB0519" w:rsidP="00DB051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3D76487" w14:textId="77777777" w:rsidR="00DB0519" w:rsidRDefault="00DB0519" w:rsidP="00DB051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1D7D1E6" w14:textId="77777777" w:rsidR="00DB0519" w:rsidRDefault="00DB0519" w:rsidP="00DB051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A61577C" w14:textId="393859BF" w:rsidR="00DB0519" w:rsidRPr="00681E50" w:rsidRDefault="00DB0519" w:rsidP="00DB051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1 a</w:t>
      </w:r>
      <w:r w:rsidRPr="00681E50">
        <w:rPr>
          <w:rFonts w:ascii="Arial Narrow" w:hAnsi="Arial Narrow"/>
          <w:i/>
          <w:iCs/>
          <w:sz w:val="18"/>
          <w:szCs w:val="20"/>
        </w:rPr>
        <w:t>rk.</w:t>
      </w:r>
    </w:p>
    <w:p w14:paraId="13661308" w14:textId="77777777" w:rsidR="00DB0519" w:rsidRPr="00681E50" w:rsidRDefault="00DB0519" w:rsidP="00DB051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 a/a SZPubl.  str. int. 10wsk.mil.pl i platforma: e-propublico.pl, </w:t>
      </w:r>
      <w:r w:rsidRPr="00681E50"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4DF4CB5C" w14:textId="20A14EEF" w:rsidR="00DB0519" w:rsidRPr="0053003D" w:rsidRDefault="00DB0519" w:rsidP="00DB0519">
      <w:pPr>
        <w:rPr>
          <w:rFonts w:ascii="Arial Narrow" w:hAnsi="Arial Narrow"/>
          <w:i/>
          <w:iCs/>
          <w:sz w:val="18"/>
        </w:rPr>
      </w:pPr>
      <w:r w:rsidRPr="0053003D">
        <w:rPr>
          <w:rFonts w:ascii="Arial Narrow" w:hAnsi="Arial Narrow"/>
          <w:i/>
          <w:iCs/>
          <w:sz w:val="18"/>
        </w:rPr>
        <w:t xml:space="preserve">Wyk. </w:t>
      </w:r>
      <w:r w:rsidR="0053003D">
        <w:rPr>
          <w:rFonts w:ascii="Arial Narrow" w:hAnsi="Arial Narrow"/>
          <w:i/>
          <w:iCs/>
          <w:sz w:val="18"/>
        </w:rPr>
        <w:t xml:space="preserve">Paulina Kucharska </w:t>
      </w:r>
      <w:r w:rsidRPr="0053003D">
        <w:rPr>
          <w:rFonts w:ascii="Arial Narrow" w:hAnsi="Arial Narrow"/>
          <w:i/>
          <w:iCs/>
          <w:sz w:val="18"/>
        </w:rPr>
        <w:t xml:space="preserve"> tel. 261 417 449, e-mail: </w:t>
      </w:r>
      <w:hyperlink r:id="rId6" w:history="1">
        <w:r w:rsidR="0053003D" w:rsidRPr="00D5681C">
          <w:rPr>
            <w:rStyle w:val="Hipercze"/>
            <w:rFonts w:ascii="Arial Narrow" w:hAnsi="Arial Narrow"/>
            <w:i/>
            <w:iCs/>
            <w:sz w:val="18"/>
          </w:rPr>
          <w:t>paulina.kucharska@10wsk.mil.pl</w:t>
        </w:r>
      </w:hyperlink>
    </w:p>
    <w:p w14:paraId="432A5DC4" w14:textId="68DC6B9D" w:rsidR="00DB0519" w:rsidRPr="00DB0519" w:rsidRDefault="00DB0519" w:rsidP="00DB0519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F60D92">
        <w:rPr>
          <w:rFonts w:ascii="Arial Narrow" w:hAnsi="Arial Narrow"/>
          <w:sz w:val="18"/>
        </w:rPr>
        <w:t xml:space="preserve">: </w:t>
      </w:r>
      <w:r>
        <w:rPr>
          <w:rFonts w:ascii="Arial Narrow" w:hAnsi="Arial Narrow"/>
          <w:i/>
          <w:iCs/>
          <w:sz w:val="18"/>
        </w:rPr>
        <w:t>1</w:t>
      </w:r>
      <w:r w:rsidR="0053003D">
        <w:rPr>
          <w:rFonts w:ascii="Arial Narrow" w:hAnsi="Arial Narrow"/>
          <w:i/>
          <w:iCs/>
          <w:sz w:val="18"/>
        </w:rPr>
        <w:t>8</w:t>
      </w:r>
      <w:r>
        <w:rPr>
          <w:rFonts w:ascii="Arial Narrow" w:hAnsi="Arial Narrow"/>
          <w:i/>
          <w:iCs/>
          <w:sz w:val="18"/>
        </w:rPr>
        <w:t>.10.2024 r.</w:t>
      </w:r>
    </w:p>
    <w:bookmarkEnd w:id="0"/>
    <w:p w14:paraId="01458D33" w14:textId="4B5BFDC5" w:rsidR="00C236D3" w:rsidRPr="00DB0519" w:rsidRDefault="00C236D3" w:rsidP="00DB0519">
      <w:pPr>
        <w:rPr>
          <w:rFonts w:ascii="Arial Narrow" w:hAnsi="Arial Narrow" w:cs="Arial"/>
        </w:rPr>
      </w:pPr>
    </w:p>
    <w:p w14:paraId="66784142" w14:textId="77777777" w:rsidR="00DB0519" w:rsidRPr="00DB0519" w:rsidRDefault="00DB0519">
      <w:pPr>
        <w:jc w:val="right"/>
        <w:rPr>
          <w:rFonts w:ascii="Arial Narrow" w:hAnsi="Arial Narrow" w:cs="Arial"/>
        </w:rPr>
      </w:pPr>
    </w:p>
    <w:sectPr w:rsidR="00DB0519" w:rsidRPr="00DB0519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6E0009" w14:textId="77777777" w:rsidR="007B2A08" w:rsidRDefault="007B2A08">
      <w:r>
        <w:separator/>
      </w:r>
    </w:p>
  </w:endnote>
  <w:endnote w:type="continuationSeparator" w:id="0">
    <w:p w14:paraId="2212095A" w14:textId="77777777" w:rsidR="007B2A08" w:rsidRDefault="007B2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E9F5C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8706A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72E1EA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D518F92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96124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490749" w14:textId="77777777" w:rsidR="009F189D" w:rsidRDefault="009F189D">
    <w:pPr>
      <w:pStyle w:val="Stopka"/>
      <w:tabs>
        <w:tab w:val="clear" w:pos="4536"/>
      </w:tabs>
      <w:jc w:val="center"/>
    </w:pPr>
  </w:p>
  <w:p w14:paraId="6AA96A5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EA07DE" w14:textId="77777777" w:rsidR="007B2A08" w:rsidRDefault="007B2A08">
      <w:r>
        <w:separator/>
      </w:r>
    </w:p>
  </w:footnote>
  <w:footnote w:type="continuationSeparator" w:id="0">
    <w:p w14:paraId="22D9FF97" w14:textId="77777777" w:rsidR="007B2A08" w:rsidRDefault="007B2A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793FAA" w14:textId="77777777" w:rsidR="00A238B5" w:rsidRDefault="00A238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4586B1" w14:textId="77777777" w:rsidR="00A238B5" w:rsidRDefault="00A238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A586AE" w14:textId="77777777" w:rsidR="00A238B5" w:rsidRDefault="00A238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2A08"/>
    <w:rsid w:val="00007727"/>
    <w:rsid w:val="00017720"/>
    <w:rsid w:val="00035488"/>
    <w:rsid w:val="000D7F25"/>
    <w:rsid w:val="000E00E5"/>
    <w:rsid w:val="00173B20"/>
    <w:rsid w:val="001C69FF"/>
    <w:rsid w:val="0023318D"/>
    <w:rsid w:val="0024502A"/>
    <w:rsid w:val="00382A4A"/>
    <w:rsid w:val="003D72FD"/>
    <w:rsid w:val="00423179"/>
    <w:rsid w:val="0043158A"/>
    <w:rsid w:val="00490DC0"/>
    <w:rsid w:val="00493F8C"/>
    <w:rsid w:val="004C7E9B"/>
    <w:rsid w:val="00524583"/>
    <w:rsid w:val="0053003D"/>
    <w:rsid w:val="0069085C"/>
    <w:rsid w:val="007B2916"/>
    <w:rsid w:val="007B2A08"/>
    <w:rsid w:val="00843263"/>
    <w:rsid w:val="00861E75"/>
    <w:rsid w:val="00890B92"/>
    <w:rsid w:val="009432A1"/>
    <w:rsid w:val="009D19BD"/>
    <w:rsid w:val="009F189D"/>
    <w:rsid w:val="00A238B5"/>
    <w:rsid w:val="00A652DF"/>
    <w:rsid w:val="00A80738"/>
    <w:rsid w:val="00B426D2"/>
    <w:rsid w:val="00BE30C4"/>
    <w:rsid w:val="00C236D3"/>
    <w:rsid w:val="00C659E2"/>
    <w:rsid w:val="00CB0802"/>
    <w:rsid w:val="00D7128F"/>
    <w:rsid w:val="00DB051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F97786"/>
  <w15:chartTrackingRefBased/>
  <w15:docId w15:val="{496A230B-164C-4261-88C8-6094DD7BB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B051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B0519"/>
    <w:rPr>
      <w:b/>
      <w:bCs/>
    </w:rPr>
  </w:style>
  <w:style w:type="character" w:styleId="Hipercze">
    <w:name w:val="Hyperlink"/>
    <w:uiPriority w:val="99"/>
    <w:unhideWhenUsed/>
    <w:rsid w:val="00DB0519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300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108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2024-10-18T04:53:00Z</dcterms:created>
  <dcterms:modified xsi:type="dcterms:W3CDTF">2024-10-18T04:58:00Z</dcterms:modified>
</cp:coreProperties>
</file>