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1928A" w14:textId="77777777" w:rsidR="00CF7835" w:rsidRPr="00732912" w:rsidRDefault="004A6D51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32912">
        <w:rPr>
          <w:rFonts w:ascii="Arial Narrow" w:hAnsi="Arial Narrow" w:cs="Arial"/>
          <w:sz w:val="24"/>
          <w:szCs w:val="24"/>
        </w:rPr>
        <w:t>Bydgoszcz</w:t>
      </w:r>
      <w:r w:rsidR="00CF7835" w:rsidRPr="00732912">
        <w:rPr>
          <w:rFonts w:ascii="Arial Narrow" w:hAnsi="Arial Narrow" w:cs="Arial"/>
          <w:sz w:val="24"/>
          <w:szCs w:val="24"/>
        </w:rPr>
        <w:t xml:space="preserve"> dnia: </w:t>
      </w:r>
      <w:r w:rsidRPr="00732912">
        <w:rPr>
          <w:rFonts w:ascii="Arial Narrow" w:hAnsi="Arial Narrow" w:cs="Arial"/>
          <w:sz w:val="24"/>
          <w:szCs w:val="24"/>
        </w:rPr>
        <w:t>2024-10-18</w:t>
      </w:r>
    </w:p>
    <w:p w14:paraId="47CF8E73" w14:textId="77777777" w:rsidR="00CF7835" w:rsidRPr="00732912" w:rsidRDefault="004A6D51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3291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098B536" w14:textId="77777777" w:rsidR="00CF7835" w:rsidRPr="00732912" w:rsidRDefault="004A6D51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32912">
        <w:rPr>
          <w:rFonts w:ascii="Arial Narrow" w:hAnsi="Arial Narrow" w:cs="Arial"/>
          <w:sz w:val="24"/>
          <w:szCs w:val="24"/>
        </w:rPr>
        <w:t>Powstańców Warszawy</w:t>
      </w:r>
      <w:r w:rsidR="00CF7835" w:rsidRPr="00732912">
        <w:rPr>
          <w:rFonts w:ascii="Arial Narrow" w:hAnsi="Arial Narrow" w:cs="Arial"/>
          <w:sz w:val="24"/>
          <w:szCs w:val="24"/>
        </w:rPr>
        <w:t xml:space="preserve"> </w:t>
      </w:r>
      <w:r w:rsidRPr="00732912">
        <w:rPr>
          <w:rFonts w:ascii="Arial Narrow" w:hAnsi="Arial Narrow" w:cs="Arial"/>
          <w:sz w:val="24"/>
          <w:szCs w:val="24"/>
        </w:rPr>
        <w:t>5</w:t>
      </w:r>
    </w:p>
    <w:p w14:paraId="7D6C8D83" w14:textId="77777777" w:rsidR="00CF7835" w:rsidRPr="00732912" w:rsidRDefault="004A6D51" w:rsidP="00CF7835">
      <w:pPr>
        <w:rPr>
          <w:rFonts w:ascii="Arial Narrow" w:hAnsi="Arial Narrow" w:cs="Arial"/>
          <w:sz w:val="24"/>
          <w:szCs w:val="24"/>
        </w:rPr>
      </w:pPr>
      <w:r w:rsidRPr="00732912">
        <w:rPr>
          <w:rFonts w:ascii="Arial Narrow" w:hAnsi="Arial Narrow" w:cs="Arial"/>
          <w:sz w:val="24"/>
          <w:szCs w:val="24"/>
        </w:rPr>
        <w:t>85-681</w:t>
      </w:r>
      <w:r w:rsidR="00CF7835" w:rsidRPr="00732912">
        <w:rPr>
          <w:rFonts w:ascii="Arial Narrow" w:hAnsi="Arial Narrow" w:cs="Arial"/>
          <w:sz w:val="24"/>
          <w:szCs w:val="24"/>
        </w:rPr>
        <w:t xml:space="preserve"> </w:t>
      </w:r>
      <w:r w:rsidRPr="00732912">
        <w:rPr>
          <w:rFonts w:ascii="Arial Narrow" w:hAnsi="Arial Narrow" w:cs="Arial"/>
          <w:sz w:val="24"/>
          <w:szCs w:val="24"/>
        </w:rPr>
        <w:t>Bydgoszcz</w:t>
      </w:r>
    </w:p>
    <w:p w14:paraId="487DE3EF" w14:textId="77777777" w:rsidR="00CF7835" w:rsidRPr="00732912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3291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09E2B42" w14:textId="77777777" w:rsidR="00CF7835" w:rsidRPr="00732912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3291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32912" w14:paraId="43E26F5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EE37E0" w14:textId="77777777" w:rsidR="00CF7835" w:rsidRPr="00732912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3291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0D6CDF3" w14:textId="77777777" w:rsidR="00CF7835" w:rsidRPr="00732912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3291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BA7BF97" w14:textId="77777777" w:rsidR="00CF7835" w:rsidRPr="00732912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3291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3291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3291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32912" w14:paraId="70C3B3E0" w14:textId="77777777" w:rsidTr="000C1C6D">
        <w:tc>
          <w:tcPr>
            <w:tcW w:w="2269" w:type="dxa"/>
            <w:shd w:val="clear" w:color="auto" w:fill="auto"/>
          </w:tcPr>
          <w:p w14:paraId="5D6DD54D" w14:textId="77777777" w:rsidR="00CF7835" w:rsidRPr="0073291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9CD5D2" w14:textId="77777777" w:rsidR="00CF7835" w:rsidRPr="00732912" w:rsidRDefault="004A6D5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bCs/>
                <w:sz w:val="24"/>
                <w:szCs w:val="24"/>
              </w:rPr>
              <w:t>Dostawy sukcesywne różnych materiałów biurowych</w:t>
            </w:r>
            <w:r w:rsidR="00CF7835" w:rsidRPr="0073291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A6D51" w:rsidRPr="00732912" w14:paraId="3F1FA546" w14:textId="77777777" w:rsidTr="003E7F2E">
        <w:tc>
          <w:tcPr>
            <w:tcW w:w="2269" w:type="dxa"/>
            <w:shd w:val="clear" w:color="auto" w:fill="auto"/>
          </w:tcPr>
          <w:p w14:paraId="1ED8895F" w14:textId="77777777" w:rsidR="004A6D51" w:rsidRPr="00732912" w:rsidRDefault="004A6D51" w:rsidP="003E7F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1AB1B0" w14:textId="77777777" w:rsidR="004A6D51" w:rsidRPr="00732912" w:rsidRDefault="004A6D51" w:rsidP="003E7F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bCs/>
                <w:sz w:val="24"/>
                <w:szCs w:val="24"/>
              </w:rPr>
              <w:t>134/2024</w:t>
            </w:r>
          </w:p>
        </w:tc>
      </w:tr>
    </w:tbl>
    <w:p w14:paraId="3C143D7B" w14:textId="77777777" w:rsidR="00D665F5" w:rsidRPr="00732912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732912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732912">
        <w:rPr>
          <w:rFonts w:ascii="Arial Narrow" w:hAnsi="Arial Narrow" w:cs="Arial"/>
          <w:sz w:val="24"/>
          <w:szCs w:val="24"/>
        </w:rPr>
        <w:t>2</w:t>
      </w:r>
      <w:r w:rsidRPr="00732912">
        <w:rPr>
          <w:rFonts w:ascii="Arial Narrow" w:hAnsi="Arial Narrow" w:cs="Arial"/>
          <w:sz w:val="24"/>
          <w:szCs w:val="24"/>
        </w:rPr>
        <w:t xml:space="preserve"> ust. 5 </w:t>
      </w:r>
      <w:r w:rsidRPr="00732912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732912">
        <w:rPr>
          <w:rFonts w:ascii="Arial Narrow" w:hAnsi="Arial Narrow" w:cs="Arial"/>
          <w:sz w:val="24"/>
          <w:szCs w:val="24"/>
        </w:rPr>
        <w:t xml:space="preserve"> </w:t>
      </w:r>
      <w:r w:rsidR="004A6D51" w:rsidRPr="00732912">
        <w:rPr>
          <w:rFonts w:ascii="Arial Narrow" w:hAnsi="Arial Narrow" w:cs="Arial"/>
          <w:sz w:val="24"/>
          <w:szCs w:val="24"/>
        </w:rPr>
        <w:t>(</w:t>
      </w:r>
      <w:proofErr w:type="spellStart"/>
      <w:r w:rsidR="004A6D51" w:rsidRPr="00732912">
        <w:rPr>
          <w:rFonts w:ascii="Arial Narrow" w:hAnsi="Arial Narrow" w:cs="Arial"/>
          <w:sz w:val="24"/>
          <w:szCs w:val="24"/>
        </w:rPr>
        <w:t>t.j</w:t>
      </w:r>
      <w:proofErr w:type="spellEnd"/>
      <w:r w:rsidR="004A6D51" w:rsidRPr="00732912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32912">
        <w:rPr>
          <w:rFonts w:ascii="Arial Narrow" w:hAnsi="Arial Narrow" w:cs="Arial"/>
          <w:sz w:val="24"/>
          <w:szCs w:val="24"/>
        </w:rPr>
        <w:t xml:space="preserve"> </w:t>
      </w:r>
      <w:r w:rsidRPr="00732912">
        <w:rPr>
          <w:rFonts w:ascii="Arial Narrow" w:hAnsi="Arial Narrow" w:cs="Arial"/>
          <w:sz w:val="24"/>
          <w:szCs w:val="24"/>
        </w:rPr>
        <w:t>udostępnia</w:t>
      </w:r>
      <w:r w:rsidR="00F95C33" w:rsidRPr="00732912">
        <w:rPr>
          <w:rFonts w:ascii="Arial Narrow" w:hAnsi="Arial Narrow" w:cs="Arial"/>
          <w:sz w:val="24"/>
          <w:szCs w:val="24"/>
        </w:rPr>
        <w:t xml:space="preserve"> </w:t>
      </w:r>
      <w:r w:rsidR="004C7E9B" w:rsidRPr="00732912">
        <w:rPr>
          <w:rFonts w:ascii="Arial Narrow" w:hAnsi="Arial Narrow" w:cs="Arial"/>
          <w:sz w:val="24"/>
          <w:szCs w:val="24"/>
        </w:rPr>
        <w:t>informacj</w:t>
      </w:r>
      <w:r w:rsidR="00577BC6" w:rsidRPr="00732912">
        <w:rPr>
          <w:rFonts w:ascii="Arial Narrow" w:hAnsi="Arial Narrow" w:cs="Arial"/>
          <w:sz w:val="24"/>
          <w:szCs w:val="24"/>
        </w:rPr>
        <w:t>ę</w:t>
      </w:r>
      <w:r w:rsidR="00035488" w:rsidRPr="0073291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32912">
        <w:rPr>
          <w:rFonts w:ascii="Arial Narrow" w:hAnsi="Arial Narrow" w:cs="Arial"/>
          <w:sz w:val="24"/>
          <w:szCs w:val="24"/>
        </w:rPr>
        <w:t>.</w:t>
      </w:r>
    </w:p>
    <w:p w14:paraId="6F87635C" w14:textId="77777777" w:rsidR="00A80738" w:rsidRPr="00732912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3291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32912">
        <w:rPr>
          <w:rFonts w:ascii="Arial Narrow" w:hAnsi="Arial Narrow" w:cs="Arial"/>
          <w:sz w:val="24"/>
          <w:szCs w:val="24"/>
        </w:rPr>
        <w:t xml:space="preserve"> w dniu </w:t>
      </w:r>
      <w:r w:rsidR="004A6D51" w:rsidRPr="00732912">
        <w:rPr>
          <w:rFonts w:ascii="Arial Narrow" w:hAnsi="Arial Narrow" w:cs="Arial"/>
          <w:sz w:val="24"/>
          <w:szCs w:val="24"/>
        </w:rPr>
        <w:t>18/10/2024</w:t>
      </w:r>
      <w:r w:rsidR="00FF4AB1" w:rsidRPr="00732912">
        <w:rPr>
          <w:rFonts w:ascii="Arial Narrow" w:hAnsi="Arial Narrow" w:cs="Arial"/>
          <w:sz w:val="24"/>
          <w:szCs w:val="24"/>
        </w:rPr>
        <w:t xml:space="preserve"> o godz. </w:t>
      </w:r>
      <w:r w:rsidR="004A6D51" w:rsidRPr="00732912">
        <w:rPr>
          <w:rFonts w:ascii="Arial Narrow" w:hAnsi="Arial Narrow" w:cs="Arial"/>
          <w:sz w:val="24"/>
          <w:szCs w:val="24"/>
        </w:rPr>
        <w:t>08:30</w:t>
      </w:r>
      <w:r w:rsidRPr="00732912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32912" w14:paraId="39DC503F" w14:textId="77777777" w:rsidTr="000C1C6D">
        <w:tc>
          <w:tcPr>
            <w:tcW w:w="1276" w:type="dxa"/>
            <w:shd w:val="clear" w:color="auto" w:fill="F2F2F2"/>
            <w:vAlign w:val="center"/>
          </w:tcPr>
          <w:p w14:paraId="37FBABCC" w14:textId="77777777" w:rsidR="00D665F5" w:rsidRPr="00732912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732912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732912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CFA6FD3" w14:textId="77777777" w:rsidR="00D665F5" w:rsidRPr="0073291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73291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32912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EA0CCC4" w14:textId="77777777" w:rsidR="00D665F5" w:rsidRPr="0073291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4A6D51" w:rsidRPr="00732912" w14:paraId="04F73C70" w14:textId="77777777" w:rsidTr="003E7F2E">
        <w:tc>
          <w:tcPr>
            <w:tcW w:w="1276" w:type="dxa"/>
            <w:shd w:val="clear" w:color="auto" w:fill="auto"/>
            <w:vAlign w:val="center"/>
          </w:tcPr>
          <w:p w14:paraId="53FF60F2" w14:textId="77777777" w:rsidR="004A6D51" w:rsidRPr="00732912" w:rsidRDefault="004A6D51" w:rsidP="003E7F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736F883" w14:textId="0D473D81" w:rsidR="004A6D51" w:rsidRPr="00732912" w:rsidRDefault="004A6D51" w:rsidP="003E7F2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 xml:space="preserve">LIBELI </w:t>
            </w:r>
            <w:r w:rsidR="00732912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62E86FD6" w14:textId="77777777" w:rsidR="004A6D51" w:rsidRPr="00732912" w:rsidRDefault="004A6D51" w:rsidP="003E7F2E">
            <w:pPr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Nasienna</w:t>
            </w:r>
            <w:r w:rsidRPr="0073291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32912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73291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A175211" w14:textId="77777777" w:rsidR="004A6D51" w:rsidRPr="00732912" w:rsidRDefault="004A6D51" w:rsidP="003E7F2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44-120</w:t>
            </w:r>
            <w:r w:rsidRPr="0073291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32912">
              <w:rPr>
                <w:rFonts w:ascii="Arial Narrow" w:hAnsi="Arial Narrow" w:cs="Arial"/>
                <w:sz w:val="24"/>
                <w:szCs w:val="24"/>
              </w:rPr>
              <w:t>Pyskowice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B40A2D" w14:textId="77777777" w:rsidR="004A6D51" w:rsidRPr="00732912" w:rsidRDefault="004A6D51" w:rsidP="003E7F2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2912">
              <w:rPr>
                <w:rFonts w:ascii="Arial Narrow" w:hAnsi="Arial Narrow" w:cs="Arial"/>
                <w:sz w:val="24"/>
                <w:szCs w:val="24"/>
              </w:rPr>
              <w:t>48 648.96 zł</w:t>
            </w:r>
          </w:p>
        </w:tc>
      </w:tr>
    </w:tbl>
    <w:p w14:paraId="1BD6513B" w14:textId="77777777" w:rsidR="0069085C" w:rsidRPr="00732912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7F71549" w14:textId="77777777" w:rsidR="00577BC6" w:rsidRPr="00732912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CF8449F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32912">
        <w:rPr>
          <w:rFonts w:ascii="Arial Narrow" w:hAnsi="Arial Narrow" w:cs="Arial"/>
          <w:i/>
          <w:szCs w:val="24"/>
        </w:rPr>
        <w:t>Zamawiający</w:t>
      </w:r>
    </w:p>
    <w:p w14:paraId="5ABC451D" w14:textId="77777777" w:rsidR="00732912" w:rsidRDefault="0073291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9FCB931" w14:textId="77777777" w:rsidR="00732912" w:rsidRDefault="00732912" w:rsidP="007329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677764" w14:textId="77777777" w:rsidR="00732912" w:rsidRDefault="00732912" w:rsidP="007329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4FB3F5" w14:textId="4F59643E" w:rsidR="00732912" w:rsidRPr="000605ED" w:rsidRDefault="00732912" w:rsidP="007329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01B7A52F" w14:textId="77777777" w:rsidR="00732912" w:rsidRPr="000605ED" w:rsidRDefault="00732912" w:rsidP="007329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7D48B431" w14:textId="77777777" w:rsidR="00732912" w:rsidRPr="000605ED" w:rsidRDefault="00732912" w:rsidP="0073291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935BDE0" w14:textId="7D0CA240" w:rsidR="00732912" w:rsidRPr="000605ED" w:rsidRDefault="00732912" w:rsidP="0073291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18.10.2024 r.</w:t>
      </w:r>
    </w:p>
    <w:p w14:paraId="2EE69618" w14:textId="77777777" w:rsidR="00732912" w:rsidRPr="00732912" w:rsidRDefault="0073291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732912" w:rsidRPr="00732912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143F75" w14:textId="77777777" w:rsidR="001B5AD7" w:rsidRDefault="001B5AD7">
      <w:r>
        <w:separator/>
      </w:r>
    </w:p>
  </w:endnote>
  <w:endnote w:type="continuationSeparator" w:id="0">
    <w:p w14:paraId="5C9B9EBA" w14:textId="77777777" w:rsidR="001B5AD7" w:rsidRDefault="001B5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538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C393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C5BB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CFA1F5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D799A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435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88497" w14:textId="77777777" w:rsidR="009F189D" w:rsidRDefault="009F189D">
    <w:pPr>
      <w:pStyle w:val="Stopka"/>
      <w:tabs>
        <w:tab w:val="clear" w:pos="4536"/>
      </w:tabs>
      <w:jc w:val="center"/>
    </w:pPr>
  </w:p>
  <w:p w14:paraId="25B38A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9C4B7" w14:textId="77777777" w:rsidR="001B5AD7" w:rsidRDefault="001B5AD7">
      <w:r>
        <w:separator/>
      </w:r>
    </w:p>
  </w:footnote>
  <w:footnote w:type="continuationSeparator" w:id="0">
    <w:p w14:paraId="04798EAF" w14:textId="77777777" w:rsidR="001B5AD7" w:rsidRDefault="001B5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EB1BA" w14:textId="77777777" w:rsidR="004A6D51" w:rsidRDefault="004A6D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5AF3C" w14:textId="77777777" w:rsidR="004A6D51" w:rsidRDefault="004A6D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B508B" w14:textId="77777777" w:rsidR="004A6D51" w:rsidRDefault="004A6D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AD7"/>
    <w:rsid w:val="00007727"/>
    <w:rsid w:val="00017720"/>
    <w:rsid w:val="00035488"/>
    <w:rsid w:val="000C1C6D"/>
    <w:rsid w:val="000D7F25"/>
    <w:rsid w:val="000E00E5"/>
    <w:rsid w:val="001146A4"/>
    <w:rsid w:val="00173B20"/>
    <w:rsid w:val="001B5AD7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6D51"/>
    <w:rsid w:val="004C7E9B"/>
    <w:rsid w:val="00577BC6"/>
    <w:rsid w:val="00601802"/>
    <w:rsid w:val="0069085C"/>
    <w:rsid w:val="00732912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BA806F"/>
  <w15:chartTrackingRefBased/>
  <w15:docId w15:val="{E74D422D-9BE3-404D-8E67-F13C2AC6E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3291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32912"/>
    <w:rPr>
      <w:b/>
      <w:bCs/>
    </w:rPr>
  </w:style>
  <w:style w:type="character" w:styleId="Hipercze">
    <w:name w:val="Hyperlink"/>
    <w:uiPriority w:val="99"/>
    <w:unhideWhenUsed/>
    <w:rsid w:val="007329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2024-10-18T06:59:00Z</dcterms:created>
  <dcterms:modified xsi:type="dcterms:W3CDTF">2024-10-18T06:59:00Z</dcterms:modified>
</cp:coreProperties>
</file>