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447E2" w14:textId="02D1CEDD" w:rsidR="006676AE" w:rsidRPr="00971C98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971C9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71C98" w:rsidRPr="00971C98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971C9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C565AB5" w14:textId="77777777" w:rsidR="005103B9" w:rsidRPr="00971C98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67E28EAB" w14:textId="77777777" w:rsidR="006676AE" w:rsidRPr="00971C98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971C98">
        <w:rPr>
          <w:rFonts w:ascii="Arial Narrow" w:hAnsi="Arial Narrow" w:cs="Arial"/>
        </w:rPr>
        <w:t>Znak sprawy:</w:t>
      </w:r>
      <w:r w:rsidRPr="00971C98">
        <w:rPr>
          <w:rFonts w:ascii="Arial Narrow" w:hAnsi="Arial Narrow" w:cs="Arial"/>
          <w:b/>
        </w:rPr>
        <w:t xml:space="preserve"> </w:t>
      </w:r>
      <w:r w:rsidR="005F6BF2" w:rsidRPr="00971C98">
        <w:rPr>
          <w:rFonts w:ascii="Arial Narrow" w:hAnsi="Arial Narrow" w:cs="Arial"/>
          <w:b/>
        </w:rPr>
        <w:t>113/2024</w:t>
      </w:r>
    </w:p>
    <w:p w14:paraId="798829CF" w14:textId="77777777" w:rsidR="00C4103F" w:rsidRPr="00971C9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971C98">
        <w:rPr>
          <w:rFonts w:ascii="Arial Narrow" w:hAnsi="Arial Narrow" w:cs="Arial"/>
          <w:b/>
        </w:rPr>
        <w:t xml:space="preserve"> </w:t>
      </w:r>
      <w:r w:rsidR="007118F0" w:rsidRPr="00971C98">
        <w:rPr>
          <w:rFonts w:ascii="Arial Narrow" w:hAnsi="Arial Narrow" w:cs="Arial"/>
          <w:b/>
        </w:rPr>
        <w:t>Zamawiający</w:t>
      </w:r>
      <w:r w:rsidR="007936D6" w:rsidRPr="00971C98">
        <w:rPr>
          <w:rFonts w:ascii="Arial Narrow" w:hAnsi="Arial Narrow" w:cs="Arial"/>
          <w:b/>
        </w:rPr>
        <w:t>:</w:t>
      </w:r>
    </w:p>
    <w:p w14:paraId="77B8D56B" w14:textId="77777777" w:rsidR="006676AE" w:rsidRPr="00971C9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971C98">
        <w:rPr>
          <w:rFonts w:ascii="Arial Narrow" w:hAnsi="Arial Narrow" w:cs="Arial"/>
          <w:sz w:val="22"/>
          <w:szCs w:val="22"/>
        </w:rPr>
        <w:t xml:space="preserve"> </w:t>
      </w:r>
      <w:r w:rsidR="005F6BF2" w:rsidRPr="00971C9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8E06761" w14:textId="77777777" w:rsidR="006676AE" w:rsidRPr="00971C9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71C98">
        <w:rPr>
          <w:rFonts w:ascii="Arial Narrow" w:hAnsi="Arial Narrow" w:cs="Arial"/>
          <w:sz w:val="22"/>
          <w:szCs w:val="22"/>
        </w:rPr>
        <w:t xml:space="preserve"> </w:t>
      </w:r>
      <w:r w:rsidR="005F6BF2" w:rsidRPr="00971C98">
        <w:rPr>
          <w:rFonts w:ascii="Arial Narrow" w:hAnsi="Arial Narrow" w:cs="Arial"/>
          <w:sz w:val="22"/>
          <w:szCs w:val="22"/>
        </w:rPr>
        <w:t>ul. Powstańców Warszawy</w:t>
      </w:r>
      <w:r w:rsidRPr="00971C98">
        <w:rPr>
          <w:rFonts w:ascii="Arial Narrow" w:hAnsi="Arial Narrow" w:cs="Arial"/>
          <w:sz w:val="22"/>
          <w:szCs w:val="22"/>
        </w:rPr>
        <w:t xml:space="preserve"> </w:t>
      </w:r>
      <w:r w:rsidR="005F6BF2" w:rsidRPr="00971C98">
        <w:rPr>
          <w:rFonts w:ascii="Arial Narrow" w:hAnsi="Arial Narrow" w:cs="Arial"/>
          <w:sz w:val="22"/>
          <w:szCs w:val="22"/>
        </w:rPr>
        <w:t>5</w:t>
      </w:r>
      <w:r w:rsidRPr="00971C98">
        <w:rPr>
          <w:rFonts w:ascii="Arial Narrow" w:hAnsi="Arial Narrow" w:cs="Arial"/>
          <w:sz w:val="22"/>
          <w:szCs w:val="22"/>
        </w:rPr>
        <w:t xml:space="preserve"> </w:t>
      </w:r>
    </w:p>
    <w:p w14:paraId="23EAB14F" w14:textId="77777777" w:rsidR="00F90CD1" w:rsidRPr="00971C9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71C98">
        <w:rPr>
          <w:rFonts w:ascii="Arial Narrow" w:hAnsi="Arial Narrow" w:cs="Arial"/>
          <w:sz w:val="22"/>
          <w:szCs w:val="22"/>
        </w:rPr>
        <w:t xml:space="preserve"> </w:t>
      </w:r>
      <w:r w:rsidR="005F6BF2" w:rsidRPr="00971C98">
        <w:rPr>
          <w:rFonts w:ascii="Arial Narrow" w:hAnsi="Arial Narrow" w:cs="Arial"/>
          <w:sz w:val="22"/>
          <w:szCs w:val="22"/>
        </w:rPr>
        <w:t>85-681</w:t>
      </w:r>
      <w:r w:rsidRPr="00971C98">
        <w:rPr>
          <w:rFonts w:ascii="Arial Narrow" w:hAnsi="Arial Narrow" w:cs="Arial"/>
          <w:sz w:val="22"/>
          <w:szCs w:val="22"/>
        </w:rPr>
        <w:t xml:space="preserve"> </w:t>
      </w:r>
      <w:r w:rsidR="005F6BF2" w:rsidRPr="00971C98">
        <w:rPr>
          <w:rFonts w:ascii="Arial Narrow" w:hAnsi="Arial Narrow" w:cs="Arial"/>
          <w:sz w:val="22"/>
          <w:szCs w:val="22"/>
        </w:rPr>
        <w:t>Bydgoszcz</w:t>
      </w:r>
    </w:p>
    <w:p w14:paraId="7DA0D898" w14:textId="77777777" w:rsidR="009169D4" w:rsidRPr="00971C9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71C98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EA24891" w14:textId="77777777" w:rsidR="009169D4" w:rsidRPr="00971C9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71C98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52C69434" w14:textId="77777777" w:rsidR="00C4103F" w:rsidRPr="00971C9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971C98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27306B34" w14:textId="77777777" w:rsidR="00C4103F" w:rsidRPr="00971C98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971C98">
        <w:rPr>
          <w:rFonts w:ascii="Arial Narrow" w:hAnsi="Arial Narrow" w:cs="Arial"/>
          <w:b/>
        </w:rPr>
        <w:t>Wykonawca</w:t>
      </w:r>
      <w:r w:rsidR="007936D6" w:rsidRPr="00971C98">
        <w:rPr>
          <w:rFonts w:ascii="Arial Narrow" w:hAnsi="Arial Narrow" w:cs="Arial"/>
          <w:b/>
        </w:rPr>
        <w:t>:</w:t>
      </w:r>
    </w:p>
    <w:p w14:paraId="078D7B57" w14:textId="77777777" w:rsidR="00757EFB" w:rsidRPr="00971C9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971C9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971C98">
        <w:rPr>
          <w:rFonts w:ascii="Arial Narrow" w:hAnsi="Arial Narrow" w:cs="Arial"/>
          <w:sz w:val="20"/>
          <w:szCs w:val="20"/>
        </w:rPr>
        <w:t>…………………………</w:t>
      </w:r>
      <w:r w:rsidRPr="00971C98">
        <w:rPr>
          <w:rFonts w:ascii="Arial Narrow" w:hAnsi="Arial Narrow" w:cs="Arial"/>
          <w:sz w:val="20"/>
          <w:szCs w:val="20"/>
        </w:rPr>
        <w:t>…</w:t>
      </w:r>
    </w:p>
    <w:p w14:paraId="59C17D17" w14:textId="77777777" w:rsidR="007118F0" w:rsidRPr="00971C98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971C98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971C98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971C98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971C98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971C98">
        <w:rPr>
          <w:rFonts w:ascii="Arial Narrow" w:hAnsi="Arial Narrow" w:cs="Arial"/>
          <w:i/>
          <w:sz w:val="14"/>
          <w:szCs w:val="14"/>
        </w:rPr>
        <w:t>KRS/CEiDG)</w:t>
      </w:r>
    </w:p>
    <w:p w14:paraId="6EE8B5F1" w14:textId="77777777" w:rsidR="00C4103F" w:rsidRPr="00971C98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971C98">
        <w:rPr>
          <w:rFonts w:ascii="Arial Narrow" w:hAnsi="Arial Narrow" w:cs="Arial"/>
          <w:u w:val="single"/>
        </w:rPr>
        <w:t>reprezentowany przez:</w:t>
      </w:r>
    </w:p>
    <w:p w14:paraId="7098CF8A" w14:textId="77777777" w:rsidR="00757EFB" w:rsidRPr="00971C9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971C9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971C98">
        <w:rPr>
          <w:rFonts w:ascii="Arial Narrow" w:hAnsi="Arial Narrow" w:cs="Arial"/>
          <w:sz w:val="20"/>
          <w:szCs w:val="20"/>
        </w:rPr>
        <w:t>……</w:t>
      </w:r>
      <w:r w:rsidRPr="00971C98">
        <w:rPr>
          <w:rFonts w:ascii="Arial Narrow" w:hAnsi="Arial Narrow" w:cs="Arial"/>
          <w:sz w:val="20"/>
          <w:szCs w:val="20"/>
        </w:rPr>
        <w:t>…</w:t>
      </w:r>
    </w:p>
    <w:p w14:paraId="315EDE0A" w14:textId="77777777" w:rsidR="00484F88" w:rsidRPr="00971C9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971C98">
        <w:rPr>
          <w:rFonts w:ascii="Arial Narrow" w:hAnsi="Arial Narrow" w:cs="Arial"/>
          <w:i/>
          <w:sz w:val="14"/>
          <w:szCs w:val="14"/>
        </w:rPr>
        <w:t>(imię, n</w:t>
      </w:r>
      <w:r w:rsidR="00825A09" w:rsidRPr="00971C98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971C98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971C98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971C98">
        <w:rPr>
          <w:rFonts w:ascii="Arial Narrow" w:hAnsi="Arial Narrow" w:cs="Arial"/>
          <w:i/>
          <w:sz w:val="14"/>
          <w:szCs w:val="14"/>
        </w:rPr>
        <w:t>reprezentacji</w:t>
      </w:r>
      <w:r w:rsidRPr="00971C98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6BF2" w:rsidRPr="00971C98" w14:paraId="3DF68FA5" w14:textId="77777777" w:rsidTr="00CC5D2C">
        <w:tc>
          <w:tcPr>
            <w:tcW w:w="9104" w:type="dxa"/>
            <w:shd w:val="clear" w:color="auto" w:fill="D9D9D9"/>
          </w:tcPr>
          <w:p w14:paraId="1F78F7AE" w14:textId="77777777" w:rsidR="005F6BF2" w:rsidRPr="00971C98" w:rsidRDefault="005F6BF2" w:rsidP="00CC5D2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71C9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EC2A413" w14:textId="77777777" w:rsidR="005F6BF2" w:rsidRPr="00971C98" w:rsidRDefault="005F6BF2" w:rsidP="00CC5D2C">
            <w:pPr>
              <w:jc w:val="both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971C98">
              <w:rPr>
                <w:rFonts w:ascii="Arial Narrow" w:hAnsi="Arial Narrow" w:cs="Arial"/>
              </w:rPr>
              <w:t>(</w:t>
            </w:r>
            <w:proofErr w:type="spellStart"/>
            <w:r w:rsidRPr="00971C98">
              <w:rPr>
                <w:rFonts w:ascii="Arial Narrow" w:hAnsi="Arial Narrow" w:cs="Arial"/>
              </w:rPr>
              <w:t>t.j</w:t>
            </w:r>
            <w:proofErr w:type="spellEnd"/>
            <w:r w:rsidRPr="00971C98">
              <w:rPr>
                <w:rFonts w:ascii="Arial Narrow" w:hAnsi="Arial Narrow" w:cs="Arial"/>
              </w:rPr>
              <w:t>. Dz. U. z 2024 poz. 1320)</w:t>
            </w:r>
            <w:r w:rsidRPr="00971C98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0C1D7341" w14:textId="77777777" w:rsidR="005F6BF2" w:rsidRPr="00971C98" w:rsidRDefault="005F6BF2" w:rsidP="00CC5D2C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71C98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60DB2BF3" w14:textId="77777777" w:rsidR="005F6BF2" w:rsidRPr="00971C98" w:rsidRDefault="005F6BF2" w:rsidP="00CC5D2C">
            <w:pPr>
              <w:jc w:val="center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</w:rPr>
              <w:t>oraz</w:t>
            </w:r>
          </w:p>
          <w:p w14:paraId="5331F0FA" w14:textId="77777777" w:rsidR="005F6BF2" w:rsidRPr="00971C98" w:rsidRDefault="005F6BF2" w:rsidP="00CC5D2C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71C98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71C98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971C98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36F18B34" w14:textId="77777777" w:rsidR="00E50194" w:rsidRPr="00971C98" w:rsidRDefault="005F6BF2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 xml:space="preserve"> </w:t>
      </w:r>
      <w:r w:rsidR="001F027E" w:rsidRPr="00971C98">
        <w:rPr>
          <w:rFonts w:ascii="Arial Narrow" w:hAnsi="Arial Narrow" w:cs="Arial"/>
        </w:rPr>
        <w:t>Na potrzeby postę</w:t>
      </w:r>
      <w:r w:rsidR="008D0487" w:rsidRPr="00971C98">
        <w:rPr>
          <w:rFonts w:ascii="Arial Narrow" w:hAnsi="Arial Narrow" w:cs="Arial"/>
        </w:rPr>
        <w:t xml:space="preserve">powania o udzielenie </w:t>
      </w:r>
      <w:r w:rsidR="007936D6" w:rsidRPr="00971C98">
        <w:rPr>
          <w:rFonts w:ascii="Arial Narrow" w:hAnsi="Arial Narrow" w:cs="Arial"/>
        </w:rPr>
        <w:t>zamówienia publicznego</w:t>
      </w:r>
      <w:r w:rsidR="00E50194" w:rsidRPr="00971C98">
        <w:rPr>
          <w:rFonts w:ascii="Arial Narrow" w:hAnsi="Arial Narrow" w:cs="Arial"/>
        </w:rPr>
        <w:t xml:space="preserve"> pn.:</w:t>
      </w:r>
    </w:p>
    <w:p w14:paraId="6B7610B2" w14:textId="77777777" w:rsidR="00E50194" w:rsidRPr="00971C98" w:rsidRDefault="005F6BF2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971C98">
        <w:rPr>
          <w:rFonts w:ascii="Arial Narrow" w:hAnsi="Arial Narrow" w:cs="Arial"/>
          <w:b/>
        </w:rPr>
        <w:t>Sukcesywne dostawy  gazów medycznych i technicznych, dzierżawę zbiorników oraz dostawa mieszanki azot/tlen i azotu ciekłego na 24 miesiące</w:t>
      </w:r>
    </w:p>
    <w:p w14:paraId="2B6B6F75" w14:textId="77777777" w:rsidR="00F90CD1" w:rsidRPr="00971C98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 xml:space="preserve">prowadzonego przez </w:t>
      </w:r>
      <w:r w:rsidR="005F6BF2" w:rsidRPr="00971C98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971C98">
        <w:rPr>
          <w:rFonts w:ascii="Arial Narrow" w:hAnsi="Arial Narrow" w:cs="Arial"/>
          <w:b/>
        </w:rPr>
        <w:t>,</w:t>
      </w:r>
      <w:r w:rsidR="002B2AD9" w:rsidRPr="00971C98">
        <w:rPr>
          <w:rFonts w:ascii="Arial Narrow" w:hAnsi="Arial Narrow" w:cs="Arial"/>
        </w:rPr>
        <w:t xml:space="preserve"> </w:t>
      </w:r>
      <w:r w:rsidR="00E65685" w:rsidRPr="00971C98">
        <w:rPr>
          <w:rFonts w:ascii="Arial Narrow" w:hAnsi="Arial Narrow" w:cs="Arial"/>
        </w:rPr>
        <w:t>oświa</w:t>
      </w:r>
      <w:r w:rsidR="00825A09" w:rsidRPr="00971C98">
        <w:rPr>
          <w:rFonts w:ascii="Arial Narrow" w:hAnsi="Arial Narrow" w:cs="Arial"/>
        </w:rPr>
        <w:t>dczam</w:t>
      </w:r>
      <w:r w:rsidR="00E65685" w:rsidRPr="00971C98">
        <w:rPr>
          <w:rFonts w:ascii="Arial Narrow" w:hAnsi="Arial Narrow" w:cs="Arial"/>
        </w:rPr>
        <w:t>,</w:t>
      </w:r>
      <w:r w:rsidR="002B2AD9" w:rsidRPr="00971C98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71C98" w14:paraId="2CCF72C0" w14:textId="77777777" w:rsidTr="00650D6C">
        <w:tc>
          <w:tcPr>
            <w:tcW w:w="9104" w:type="dxa"/>
            <w:shd w:val="clear" w:color="auto" w:fill="D9D9D9"/>
          </w:tcPr>
          <w:p w14:paraId="539F9978" w14:textId="77777777" w:rsidR="00E50194" w:rsidRPr="00971C98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971C98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2D7207A4" w14:textId="77777777" w:rsidR="0032618A" w:rsidRPr="00971C98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71C98">
        <w:rPr>
          <w:rFonts w:ascii="Arial Narrow" w:hAnsi="Arial Narrow" w:cs="Arial"/>
          <w:i/>
          <w:iCs/>
        </w:rPr>
        <w:t>dalej: rozporządzenie 833/2014</w:t>
      </w:r>
      <w:r w:rsidRPr="00971C98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971C98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971C98">
        <w:rPr>
          <w:rFonts w:ascii="Arial Narrow" w:hAnsi="Arial Narrow" w:cs="Arial"/>
          <w:i/>
          <w:iCs/>
        </w:rPr>
        <w:t>dalej: rozporządzenie 2022/576</w:t>
      </w:r>
      <w:r w:rsidR="0032618A" w:rsidRPr="00971C98">
        <w:rPr>
          <w:rFonts w:ascii="Arial Narrow" w:hAnsi="Arial Narrow" w:cs="Arial"/>
          <w:i/>
          <w:iCs/>
        </w:rPr>
        <w:t xml:space="preserve"> </w:t>
      </w:r>
      <w:r w:rsidR="0032618A" w:rsidRPr="00971C98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971C98">
        <w:rPr>
          <w:rFonts w:ascii="Arial Narrow" w:hAnsi="Arial Narrow" w:cs="Arial"/>
        </w:rPr>
        <w:t>.</w:t>
      </w:r>
    </w:p>
    <w:p w14:paraId="0A9BFAE5" w14:textId="77777777" w:rsidR="0011306C" w:rsidRPr="00971C98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971C98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971C98">
        <w:rPr>
          <w:rFonts w:ascii="Arial Narrow" w:hAnsi="Arial Narrow" w:cs="Arial"/>
        </w:rPr>
        <w:t xml:space="preserve"> (</w:t>
      </w:r>
      <w:r w:rsidR="00486223" w:rsidRPr="00971C98">
        <w:rPr>
          <w:rFonts w:ascii="Arial Narrow" w:hAnsi="Arial Narrow" w:cs="Arial"/>
        </w:rPr>
        <w:t>t.j. Dz.U. z 2023r. poz. 1497</w:t>
      </w:r>
      <w:r w:rsidRPr="00971C98">
        <w:rPr>
          <w:rFonts w:ascii="Arial Narrow" w:hAnsi="Arial Narrow" w:cs="Arial"/>
        </w:rPr>
        <w:t>)</w:t>
      </w:r>
      <w:r w:rsidR="0032618A" w:rsidRPr="00971C98">
        <w:rPr>
          <w:rFonts w:ascii="Arial Narrow" w:hAnsi="Arial Narrow" w:cs="Arial"/>
        </w:rPr>
        <w:t xml:space="preserve"> </w:t>
      </w:r>
      <w:r w:rsidR="0011306C" w:rsidRPr="00971C98">
        <w:rPr>
          <w:rStyle w:val="Odwoanieprzypisudolnego"/>
          <w:rFonts w:ascii="Arial Narrow" w:hAnsi="Arial Narrow" w:cs="Arial"/>
        </w:rPr>
        <w:footnoteReference w:id="2"/>
      </w:r>
      <w:r w:rsidRPr="00971C98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71C98" w14:paraId="769A3E46" w14:textId="77777777" w:rsidTr="00CD4DD1">
        <w:tc>
          <w:tcPr>
            <w:tcW w:w="9104" w:type="dxa"/>
            <w:shd w:val="clear" w:color="auto" w:fill="D9D9D9"/>
          </w:tcPr>
          <w:p w14:paraId="1CF4CE47" w14:textId="77777777" w:rsidR="0011306C" w:rsidRPr="00971C9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6540462" w14:textId="77777777" w:rsidR="00103D09" w:rsidRPr="00971C98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038EE4E" w14:textId="77777777" w:rsidR="00D2702A" w:rsidRPr="00971C98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71C98" w14:paraId="63362DD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03D9" w14:textId="77777777" w:rsidR="00D2702A" w:rsidRPr="00971C9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971C98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F69B0" w14:textId="77777777" w:rsidR="00D2702A" w:rsidRPr="00971C98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5F6BF2" w:rsidRPr="00971C98" w14:paraId="102C25D1" w14:textId="77777777" w:rsidTr="00CC5D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9BE6A" w14:textId="77777777" w:rsidR="005F6BF2" w:rsidRPr="00971C98" w:rsidRDefault="005F6BF2" w:rsidP="00CC5D2C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AC785" w14:textId="77777777" w:rsidR="005F6BF2" w:rsidRPr="00971C98" w:rsidRDefault="005F6BF2" w:rsidP="00CC5D2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971C98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48A4F915" w14:textId="77777777" w:rsidR="005F6BF2" w:rsidRPr="00971C98" w:rsidRDefault="005F6BF2" w:rsidP="00CC5D2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7BF46435" w14:textId="77777777" w:rsidR="005F6BF2" w:rsidRPr="00971C98" w:rsidRDefault="005F6BF2" w:rsidP="00CC5D2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</w:rPr>
              <w:t>Na potwierdzenie spełnienia warunku należy przedłożyć:</w:t>
            </w:r>
          </w:p>
          <w:p w14:paraId="69B52D54" w14:textId="77777777" w:rsidR="005F6BF2" w:rsidRPr="00971C98" w:rsidRDefault="005F6BF2" w:rsidP="00CC5D2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</w:rPr>
              <w:t>a) Dla zadań 1- 4 koncesję na dystrybucję gazów medycznych.</w:t>
            </w:r>
          </w:p>
          <w:p w14:paraId="6698D4E4" w14:textId="5F1CBB4D" w:rsidR="005F6BF2" w:rsidRPr="00971C98" w:rsidRDefault="005F6BF2" w:rsidP="00CC5D2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</w:rPr>
              <w:t>b) W przypadku złożenia oferty na produkt leczniczy należy złożyć koncesje GIF na prowadzenie hurtowni farmaceutycznej lub składu konsygnacyjnego</w:t>
            </w:r>
          </w:p>
        </w:tc>
      </w:tr>
    </w:tbl>
    <w:p w14:paraId="08B3877D" w14:textId="77777777" w:rsidR="00122954" w:rsidRPr="00971C98" w:rsidRDefault="005F6BF2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 xml:space="preserve"> </w:t>
      </w:r>
      <w:r w:rsidR="00122954" w:rsidRPr="00971C98">
        <w:rPr>
          <w:rFonts w:ascii="Arial Narrow" w:hAnsi="Arial Narrow" w:cs="Arial"/>
        </w:rPr>
        <w:t>polegam na zdolnościach lub sytuacji następującego podmiotu udostępniającego zasoby:</w:t>
      </w:r>
    </w:p>
    <w:p w14:paraId="6A61819A" w14:textId="77777777" w:rsidR="00721D87" w:rsidRPr="00971C9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>……………</w:t>
      </w:r>
      <w:r w:rsidR="00721D87" w:rsidRPr="00971C98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39B5DDD1" w14:textId="77777777" w:rsidR="00721D87" w:rsidRPr="00971C9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71C98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971C98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971C98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10B71D9" w14:textId="77777777" w:rsidR="00721D87" w:rsidRPr="00971C98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 xml:space="preserve">w następującym zakresie: </w:t>
      </w:r>
    </w:p>
    <w:p w14:paraId="7F1B39EA" w14:textId="77777777" w:rsidR="00E21BB4" w:rsidRPr="00971C9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>……………</w:t>
      </w:r>
      <w:r w:rsidR="00721D87" w:rsidRPr="00971C98">
        <w:rPr>
          <w:rFonts w:ascii="Arial Narrow" w:hAnsi="Arial Narrow" w:cs="Arial"/>
        </w:rPr>
        <w:t>………………………………………………………….</w:t>
      </w:r>
      <w:r w:rsidRPr="00971C98">
        <w:rPr>
          <w:rFonts w:ascii="Arial Narrow" w:hAnsi="Arial Narrow" w:cs="Arial"/>
        </w:rPr>
        <w:t>………………………….</w:t>
      </w:r>
    </w:p>
    <w:p w14:paraId="5289CD07" w14:textId="77777777" w:rsidR="00E21BB4" w:rsidRPr="00971C9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71C98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971C98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971C98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B8B6BAC" w14:textId="77777777" w:rsidR="00334A77" w:rsidRPr="00971C98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71C98" w14:paraId="04E7A0E4" w14:textId="77777777" w:rsidTr="0061040C">
        <w:tc>
          <w:tcPr>
            <w:tcW w:w="9104" w:type="dxa"/>
            <w:shd w:val="clear" w:color="auto" w:fill="D9D9D9"/>
          </w:tcPr>
          <w:p w14:paraId="7EAE6F0F" w14:textId="77777777" w:rsidR="00334A77" w:rsidRPr="00971C9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51409D8" w14:textId="77777777" w:rsidR="00334A77" w:rsidRPr="00971C98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CCA7418" w14:textId="77777777" w:rsidR="004175AB" w:rsidRPr="00971C9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6DD48147" w14:textId="77777777" w:rsidR="004175AB" w:rsidRPr="00971C9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C70625A" w14:textId="77777777" w:rsidR="004175AB" w:rsidRPr="00971C98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971C98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4E79DD5A" w14:textId="77777777" w:rsidR="00334A77" w:rsidRPr="00971C98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71C98" w14:paraId="56F4A96E" w14:textId="77777777" w:rsidTr="0061040C">
        <w:tc>
          <w:tcPr>
            <w:tcW w:w="9104" w:type="dxa"/>
            <w:shd w:val="clear" w:color="auto" w:fill="D9D9D9"/>
          </w:tcPr>
          <w:p w14:paraId="342DAA8D" w14:textId="77777777" w:rsidR="00C37715" w:rsidRPr="00971C9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0314C25F" w14:textId="77777777" w:rsidR="00334A77" w:rsidRPr="00971C98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971C98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71C98">
        <w:rPr>
          <w:rFonts w:ascii="Arial Narrow" w:hAnsi="Arial Narrow" w:cs="Arial"/>
          <w:color w:val="0070C0"/>
          <w:sz w:val="18"/>
          <w:szCs w:val="18"/>
        </w:rPr>
        <w:t>]</w:t>
      </w:r>
    </w:p>
    <w:p w14:paraId="4E716F15" w14:textId="77777777" w:rsidR="0044648E" w:rsidRPr="00971C98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971C98">
        <w:rPr>
          <w:rFonts w:ascii="Arial Narrow" w:hAnsi="Arial Narrow" w:cs="Arial"/>
        </w:rPr>
        <w:t>:</w:t>
      </w:r>
    </w:p>
    <w:p w14:paraId="70BF57CA" w14:textId="77777777" w:rsidR="0044648E" w:rsidRPr="00971C98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797C515" w14:textId="77777777" w:rsidR="0044648E" w:rsidRPr="00971C98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971C98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470BBA1" w14:textId="77777777" w:rsidR="00C62F57" w:rsidRPr="00971C98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971C9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71C98" w14:paraId="3CD7B3FC" w14:textId="77777777" w:rsidTr="00CD4DD1">
        <w:tc>
          <w:tcPr>
            <w:tcW w:w="9104" w:type="dxa"/>
            <w:shd w:val="clear" w:color="auto" w:fill="D9D9D9"/>
          </w:tcPr>
          <w:p w14:paraId="43DAD2D9" w14:textId="77777777" w:rsidR="00BE6F04" w:rsidRPr="00971C98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A20ACA1" w14:textId="77777777" w:rsidR="00FE4E2B" w:rsidRPr="00971C98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71C9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71C98" w14:paraId="09F13595" w14:textId="77777777" w:rsidTr="00847232">
        <w:tc>
          <w:tcPr>
            <w:tcW w:w="9104" w:type="dxa"/>
            <w:shd w:val="clear" w:color="auto" w:fill="D9D9D9"/>
          </w:tcPr>
          <w:p w14:paraId="128B6D6A" w14:textId="77777777" w:rsidR="00E426EB" w:rsidRPr="00971C98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971C98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5A13FD8" w14:textId="77777777" w:rsidR="00E426EB" w:rsidRPr="00971C9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61AE31D" w14:textId="77777777" w:rsidR="00E426EB" w:rsidRPr="00971C98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087985E" w14:textId="77777777" w:rsidR="00E426EB" w:rsidRPr="00971C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CED16E8" w14:textId="77777777" w:rsidR="00E426EB" w:rsidRPr="00971C9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71C9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E948411" w14:textId="77777777" w:rsidR="00E426EB" w:rsidRPr="00971C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71C9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29B6C73" w14:textId="77777777" w:rsidR="00E426EB" w:rsidRPr="00971C9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71C9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F9C3D63" w14:textId="77777777" w:rsidR="0012157F" w:rsidRPr="00971C98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7EBCEFC" w14:textId="77777777" w:rsidR="008C60E1" w:rsidRPr="00971C98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C709973" w14:textId="77777777" w:rsidR="00524951" w:rsidRPr="00971C9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971C98">
        <w:rPr>
          <w:rFonts w:ascii="Arial Narrow" w:hAnsi="Arial Narrow" w:cs="Arial"/>
          <w:sz w:val="18"/>
          <w:szCs w:val="18"/>
        </w:rPr>
        <w:tab/>
      </w:r>
      <w:r w:rsidRPr="00971C98">
        <w:rPr>
          <w:rFonts w:ascii="Arial Narrow" w:hAnsi="Arial Narrow" w:cs="Arial"/>
          <w:sz w:val="18"/>
          <w:szCs w:val="18"/>
        </w:rPr>
        <w:tab/>
      </w:r>
      <w:r w:rsidRPr="00971C98">
        <w:rPr>
          <w:rFonts w:ascii="Arial Narrow" w:hAnsi="Arial Narrow" w:cs="Arial"/>
          <w:sz w:val="18"/>
          <w:szCs w:val="18"/>
        </w:rPr>
        <w:tab/>
      </w:r>
      <w:r w:rsidRPr="00971C98">
        <w:rPr>
          <w:rFonts w:ascii="Arial Narrow" w:hAnsi="Arial Narrow" w:cs="Arial"/>
          <w:sz w:val="18"/>
          <w:szCs w:val="18"/>
        </w:rPr>
        <w:tab/>
      </w:r>
      <w:r w:rsidRPr="00971C98">
        <w:rPr>
          <w:rFonts w:ascii="Arial Narrow" w:hAnsi="Arial Narrow" w:cs="Arial"/>
          <w:sz w:val="18"/>
          <w:szCs w:val="18"/>
        </w:rPr>
        <w:tab/>
      </w:r>
      <w:r w:rsidRPr="00971C98">
        <w:rPr>
          <w:rFonts w:ascii="Arial Narrow" w:hAnsi="Arial Narrow" w:cs="Arial"/>
          <w:sz w:val="18"/>
          <w:szCs w:val="18"/>
        </w:rPr>
        <w:tab/>
      </w:r>
      <w:r w:rsidRPr="00971C98">
        <w:rPr>
          <w:rFonts w:ascii="Arial Narrow" w:hAnsi="Arial Narrow" w:cs="Arial"/>
          <w:sz w:val="18"/>
          <w:szCs w:val="18"/>
        </w:rPr>
        <w:tab/>
      </w:r>
    </w:p>
    <w:p w14:paraId="66BBACF0" w14:textId="77777777" w:rsidR="00524951" w:rsidRPr="00971C9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48E65D10" w14:textId="77777777" w:rsidR="00FE4E2B" w:rsidRPr="00971C9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971C98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971C98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488CFB8A" w14:textId="77777777" w:rsidR="00484F88" w:rsidRPr="00971C9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71C98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971C98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971C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709C1" w14:textId="77777777" w:rsidR="0050705B" w:rsidRDefault="0050705B" w:rsidP="0038231F">
      <w:pPr>
        <w:spacing w:after="0" w:line="240" w:lineRule="auto"/>
      </w:pPr>
      <w:r>
        <w:separator/>
      </w:r>
    </w:p>
  </w:endnote>
  <w:endnote w:type="continuationSeparator" w:id="0">
    <w:p w14:paraId="3C4E4482" w14:textId="77777777" w:rsidR="0050705B" w:rsidRDefault="005070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EB97F" w14:textId="77777777" w:rsidR="005F6BF2" w:rsidRDefault="005F6B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75D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415C6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54B7B" w14:textId="77777777" w:rsidR="005F6BF2" w:rsidRDefault="005F6B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94A69D" w14:textId="77777777" w:rsidR="0050705B" w:rsidRDefault="0050705B" w:rsidP="0038231F">
      <w:pPr>
        <w:spacing w:after="0" w:line="240" w:lineRule="auto"/>
      </w:pPr>
      <w:r>
        <w:separator/>
      </w:r>
    </w:p>
  </w:footnote>
  <w:footnote w:type="continuationSeparator" w:id="0">
    <w:p w14:paraId="2C99482E" w14:textId="77777777" w:rsidR="0050705B" w:rsidRDefault="0050705B" w:rsidP="0038231F">
      <w:pPr>
        <w:spacing w:after="0" w:line="240" w:lineRule="auto"/>
      </w:pPr>
      <w:r>
        <w:continuationSeparator/>
      </w:r>
    </w:p>
  </w:footnote>
  <w:footnote w:id="1">
    <w:p w14:paraId="06C276B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D50FCC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6FD73B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4E352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75955E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9409499" w14:textId="77777777" w:rsidR="0032618A" w:rsidRDefault="0032618A" w:rsidP="0032618A">
      <w:pPr>
        <w:pStyle w:val="Tekstprzypisudolnego"/>
      </w:pPr>
    </w:p>
  </w:footnote>
  <w:footnote w:id="2">
    <w:p w14:paraId="5D916EB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F51917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745548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C9570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18BFA" w14:textId="77777777" w:rsidR="005F6BF2" w:rsidRDefault="005F6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1074" w14:textId="77777777" w:rsidR="005F6BF2" w:rsidRDefault="005F6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095DC" w14:textId="77777777" w:rsidR="005F6BF2" w:rsidRDefault="005F6B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007699">
    <w:abstractNumId w:val="11"/>
  </w:num>
  <w:num w:numId="2" w16cid:durableId="971398686">
    <w:abstractNumId w:val="0"/>
  </w:num>
  <w:num w:numId="3" w16cid:durableId="1912933078">
    <w:abstractNumId w:val="10"/>
  </w:num>
  <w:num w:numId="4" w16cid:durableId="1422875512">
    <w:abstractNumId w:val="13"/>
  </w:num>
  <w:num w:numId="5" w16cid:durableId="1336684162">
    <w:abstractNumId w:val="12"/>
  </w:num>
  <w:num w:numId="6" w16cid:durableId="2058778244">
    <w:abstractNumId w:val="9"/>
  </w:num>
  <w:num w:numId="7" w16cid:durableId="1847599771">
    <w:abstractNumId w:val="1"/>
  </w:num>
  <w:num w:numId="8" w16cid:durableId="1113095731">
    <w:abstractNumId w:val="6"/>
  </w:num>
  <w:num w:numId="9" w16cid:durableId="1189490137">
    <w:abstractNumId w:val="4"/>
  </w:num>
  <w:num w:numId="10" w16cid:durableId="674654933">
    <w:abstractNumId w:val="7"/>
  </w:num>
  <w:num w:numId="11" w16cid:durableId="888958016">
    <w:abstractNumId w:val="5"/>
  </w:num>
  <w:num w:numId="12" w16cid:durableId="772479937">
    <w:abstractNumId w:val="8"/>
  </w:num>
  <w:num w:numId="13" w16cid:durableId="1635671375">
    <w:abstractNumId w:val="3"/>
  </w:num>
  <w:num w:numId="14" w16cid:durableId="1793207122">
    <w:abstractNumId w:val="2"/>
  </w:num>
  <w:num w:numId="15" w16cid:durableId="7764115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705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705B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6BF2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1C98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761B97"/>
  <w15:docId w15:val="{A8FAC8C3-B3EE-434D-9D91-7E4F4D6B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973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2024-10-17T08:44:00Z</dcterms:created>
  <dcterms:modified xsi:type="dcterms:W3CDTF">2024-10-17T08:44:00Z</dcterms:modified>
</cp:coreProperties>
</file>