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AA0D9" w14:textId="6CD664F3" w:rsidR="0002538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E2078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77F1C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E2078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59B5222" w14:textId="77777777" w:rsidR="00E20787" w:rsidRPr="00E20787" w:rsidRDefault="00E20787" w:rsidP="00E20787">
      <w:pPr>
        <w:rPr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20787" w14:paraId="397A0E83" w14:textId="77777777" w:rsidTr="00467CA2">
        <w:tc>
          <w:tcPr>
            <w:tcW w:w="2800" w:type="dxa"/>
            <w:shd w:val="clear" w:color="auto" w:fill="auto"/>
          </w:tcPr>
          <w:p w14:paraId="66F98F9A" w14:textId="77777777" w:rsidR="00D520D3" w:rsidRPr="00E2078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20787">
              <w:rPr>
                <w:rFonts w:ascii="Arial Narrow" w:hAnsi="Arial Narrow" w:cs="Arial"/>
                <w:b/>
              </w:rPr>
              <w:t>Podmiot</w:t>
            </w:r>
            <w:r w:rsidRPr="00E2078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F0700EF" w14:textId="77777777" w:rsidR="00D520D3" w:rsidRPr="00E2078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ABB7937" w14:textId="77777777" w:rsidR="00D520D3" w:rsidRPr="00E2078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2078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25E2C9" w14:textId="77777777" w:rsidR="00D520D3" w:rsidRPr="00E2078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2078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2078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2078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E20787" w14:paraId="7F9B91EA" w14:textId="77777777" w:rsidTr="00467CA2">
        <w:tc>
          <w:tcPr>
            <w:tcW w:w="2800" w:type="dxa"/>
            <w:shd w:val="clear" w:color="auto" w:fill="auto"/>
          </w:tcPr>
          <w:p w14:paraId="1A8B9B19" w14:textId="77777777" w:rsidR="00D520D3" w:rsidRPr="00E2078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2078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8C9C9F2" w14:textId="77777777" w:rsidR="00D520D3" w:rsidRPr="00E2078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0554E22" w14:textId="77777777" w:rsidR="00D520D3" w:rsidRPr="00E2078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2078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A36D0F" w14:textId="77777777" w:rsidR="00D520D3" w:rsidRPr="00E2078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2078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20787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E2078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E39CA6D" w14:textId="77777777" w:rsidR="00B62AD0" w:rsidRPr="00E20787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20787" w14:paraId="7E8E077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177A5C" w14:textId="77777777" w:rsidR="00053927" w:rsidRPr="00E2078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20787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51BDEF31" w14:textId="77777777" w:rsidR="00053927" w:rsidRPr="00E2078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E20787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E20787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E2078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21456" w14:textId="77777777" w:rsidR="0071340C" w:rsidRPr="00E2078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20787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E20787">
        <w:rPr>
          <w:rFonts w:ascii="Arial Narrow" w:eastAsia="Times New Roman" w:hAnsi="Arial Narrow" w:cs="Arial"/>
          <w:lang w:eastAsia="pl-PL"/>
        </w:rPr>
        <w:t xml:space="preserve">, </w:t>
      </w:r>
      <w:r w:rsidRPr="00E20787">
        <w:rPr>
          <w:rFonts w:ascii="Arial Narrow" w:eastAsia="Times New Roman" w:hAnsi="Arial Narrow" w:cs="Arial"/>
          <w:lang w:eastAsia="pl-PL"/>
        </w:rPr>
        <w:t>w oparciu o</w:t>
      </w:r>
      <w:r w:rsidR="00EF3368" w:rsidRPr="00E20787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E20787">
        <w:rPr>
          <w:rFonts w:ascii="Arial Narrow" w:hAnsi="Arial Narrow" w:cs="Arial"/>
        </w:rPr>
        <w:t xml:space="preserve"> ustawy </w:t>
      </w:r>
      <w:r w:rsidR="00EF3368" w:rsidRPr="00E20787">
        <w:rPr>
          <w:rFonts w:ascii="Arial Narrow" w:hAnsi="Arial Narrow" w:cs="Arial"/>
        </w:rPr>
        <w:t xml:space="preserve">z dnia 11 września 2019r. Prawo zamówień publicznych </w:t>
      </w:r>
      <w:r w:rsidR="00FF3AFF" w:rsidRPr="00E20787">
        <w:rPr>
          <w:rFonts w:ascii="Arial Narrow" w:hAnsi="Arial Narrow" w:cs="Arial"/>
        </w:rPr>
        <w:t>(</w:t>
      </w:r>
      <w:proofErr w:type="spellStart"/>
      <w:r w:rsidR="00FF3AFF" w:rsidRPr="00E20787">
        <w:rPr>
          <w:rFonts w:ascii="Arial Narrow" w:hAnsi="Arial Narrow" w:cs="Arial"/>
        </w:rPr>
        <w:t>t.j</w:t>
      </w:r>
      <w:proofErr w:type="spellEnd"/>
      <w:r w:rsidR="00FF3AFF" w:rsidRPr="00E20787">
        <w:rPr>
          <w:rFonts w:ascii="Arial Narrow" w:hAnsi="Arial Narrow" w:cs="Arial"/>
        </w:rPr>
        <w:t>. Dz. U. z 2024 poz. 1320)</w:t>
      </w:r>
      <w:r w:rsidR="00E27ABB" w:rsidRPr="00E20787">
        <w:rPr>
          <w:rFonts w:ascii="Arial Narrow" w:eastAsia="Times New Roman" w:hAnsi="Arial Narrow" w:cs="Arial"/>
          <w:lang w:eastAsia="pl-PL"/>
        </w:rPr>
        <w:t xml:space="preserve">, </w:t>
      </w:r>
      <w:r w:rsidRPr="00E20787">
        <w:rPr>
          <w:rFonts w:ascii="Arial Narrow" w:eastAsia="Times New Roman" w:hAnsi="Arial Narrow" w:cs="Arial"/>
          <w:lang w:eastAsia="pl-PL"/>
        </w:rPr>
        <w:t xml:space="preserve">że </w:t>
      </w:r>
      <w:r w:rsidRPr="00E20787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E20787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E20787">
        <w:rPr>
          <w:rFonts w:ascii="Arial Narrow" w:eastAsia="Times New Roman" w:hAnsi="Arial Narrow" w:cs="Arial"/>
          <w:lang w:eastAsia="pl-PL"/>
        </w:rPr>
        <w:t xml:space="preserve">do </w:t>
      </w:r>
      <w:r w:rsidRPr="00E20787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20787" w14:paraId="58840C9C" w14:textId="77777777" w:rsidTr="00467CA2">
        <w:tc>
          <w:tcPr>
            <w:tcW w:w="2269" w:type="dxa"/>
            <w:shd w:val="clear" w:color="auto" w:fill="auto"/>
          </w:tcPr>
          <w:p w14:paraId="1592FD7D" w14:textId="77777777" w:rsidR="00D520D3" w:rsidRPr="00E2078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2078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135A82" w14:textId="77777777" w:rsidR="00D520D3" w:rsidRPr="00E20787" w:rsidRDefault="00FF3AF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20787">
              <w:rPr>
                <w:rFonts w:ascii="Arial Narrow" w:eastAsia="Times New Roman" w:hAnsi="Arial Narrow" w:cs="Arial"/>
                <w:b/>
                <w:lang w:eastAsia="pl-PL"/>
              </w:rPr>
              <w:t xml:space="preserve">Sukcesywne </w:t>
            </w:r>
            <w:proofErr w:type="gramStart"/>
            <w:r w:rsidRPr="00E20787">
              <w:rPr>
                <w:rFonts w:ascii="Arial Narrow" w:eastAsia="Times New Roman" w:hAnsi="Arial Narrow" w:cs="Arial"/>
                <w:b/>
                <w:lang w:eastAsia="pl-PL"/>
              </w:rPr>
              <w:t>dostawy  gazów</w:t>
            </w:r>
            <w:proofErr w:type="gramEnd"/>
            <w:r w:rsidRPr="00E20787">
              <w:rPr>
                <w:rFonts w:ascii="Arial Narrow" w:eastAsia="Times New Roman" w:hAnsi="Arial Narrow" w:cs="Arial"/>
                <w:b/>
                <w:lang w:eastAsia="pl-PL"/>
              </w:rPr>
              <w:t xml:space="preserve"> medycznych i technicznych, dzierżawę zbiorników oraz dostawa mieszanki azot/tlen i azotu ciekłego na 24 miesiące</w:t>
            </w:r>
            <w:r w:rsidR="00D520D3" w:rsidRPr="00E20787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FF3AFF" w:rsidRPr="00E20787" w14:paraId="4958D5F0" w14:textId="77777777" w:rsidTr="00FB0399">
        <w:tc>
          <w:tcPr>
            <w:tcW w:w="2269" w:type="dxa"/>
            <w:shd w:val="clear" w:color="auto" w:fill="auto"/>
          </w:tcPr>
          <w:p w14:paraId="5CE49F47" w14:textId="77777777" w:rsidR="00FF3AFF" w:rsidRPr="00E20787" w:rsidRDefault="00FF3AFF" w:rsidP="00FB039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2078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BF4221" w14:textId="77777777" w:rsidR="00FF3AFF" w:rsidRPr="00E20787" w:rsidRDefault="00FF3AFF" w:rsidP="00FB039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20787">
              <w:rPr>
                <w:rFonts w:ascii="Arial Narrow" w:eastAsia="Times New Roman" w:hAnsi="Arial Narrow" w:cs="Arial"/>
                <w:b/>
                <w:lang w:eastAsia="pl-PL"/>
              </w:rPr>
              <w:t>113/2024</w:t>
            </w:r>
          </w:p>
        </w:tc>
      </w:tr>
    </w:tbl>
    <w:p w14:paraId="70142BE1" w14:textId="77777777" w:rsidR="00DC652A" w:rsidRPr="00E20787" w:rsidRDefault="00FF3AF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20787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E20787">
        <w:rPr>
          <w:rFonts w:ascii="Arial Narrow" w:eastAsia="Times New Roman" w:hAnsi="Arial Narrow" w:cs="Arial"/>
          <w:lang w:eastAsia="pl-PL"/>
        </w:rPr>
        <w:t>do dyspozycji Wykonawcy:</w:t>
      </w:r>
    </w:p>
    <w:p w14:paraId="50E452D2" w14:textId="77777777" w:rsidR="00DC652A" w:rsidRPr="00E2078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2078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24A1455" w14:textId="77777777" w:rsidR="0071340C" w:rsidRPr="00E2078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2078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E20787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E2078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EFAFD1C" w14:textId="77777777" w:rsidR="0071340C" w:rsidRPr="00E2078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0DCCFB29" w14:textId="77777777" w:rsidR="0071340C" w:rsidRPr="00E2078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20787">
        <w:rPr>
          <w:rFonts w:ascii="Arial Narrow" w:eastAsia="Times New Roman" w:hAnsi="Arial Narrow" w:cs="Arial"/>
          <w:lang w:eastAsia="pl-PL"/>
        </w:rPr>
        <w:t>nw. zasobów:</w:t>
      </w:r>
    </w:p>
    <w:p w14:paraId="0BCBFB29" w14:textId="77777777" w:rsidR="0071340C" w:rsidRPr="00E207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2078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B6F0E44" w14:textId="77777777" w:rsidR="0071340C" w:rsidRPr="00E2078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E20787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E20787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E20787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5E830D49" w14:textId="77777777" w:rsidR="0071340C" w:rsidRPr="00E207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64A18767" w14:textId="77777777" w:rsidR="0071340C" w:rsidRPr="00E207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23D46B1D" w14:textId="77777777" w:rsidR="00DC652A" w:rsidRPr="00E2078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E20787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E20787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E20787">
        <w:rPr>
          <w:rFonts w:ascii="Arial Narrow" w:eastAsia="Times New Roman" w:hAnsi="Arial Narrow" w:cs="Arial"/>
          <w:lang w:eastAsia="pl-PL"/>
        </w:rPr>
        <w:t>:</w:t>
      </w:r>
    </w:p>
    <w:p w14:paraId="271DF235" w14:textId="77777777" w:rsidR="00DC652A" w:rsidRPr="00E2078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E20787">
        <w:rPr>
          <w:rFonts w:ascii="Arial Narrow" w:eastAsia="Times New Roman" w:hAnsi="Arial Narrow" w:cs="Arial"/>
          <w:lang w:eastAsia="pl-PL"/>
        </w:rPr>
        <w:t>u</w:t>
      </w:r>
      <w:r w:rsidR="00DC652A" w:rsidRPr="00E20787">
        <w:rPr>
          <w:rFonts w:ascii="Arial Narrow" w:eastAsia="Times New Roman" w:hAnsi="Arial Narrow" w:cs="Arial"/>
          <w:lang w:eastAsia="pl-PL"/>
        </w:rPr>
        <w:t>dostę</w:t>
      </w:r>
      <w:r w:rsidRPr="00E20787">
        <w:rPr>
          <w:rFonts w:ascii="Arial Narrow" w:eastAsia="Times New Roman" w:hAnsi="Arial Narrow" w:cs="Arial"/>
          <w:lang w:eastAsia="pl-PL"/>
        </w:rPr>
        <w:t>p</w:t>
      </w:r>
      <w:r w:rsidR="00DC652A" w:rsidRPr="00E20787">
        <w:rPr>
          <w:rFonts w:ascii="Arial Narrow" w:eastAsia="Times New Roman" w:hAnsi="Arial Narrow" w:cs="Arial"/>
          <w:lang w:eastAsia="pl-PL"/>
        </w:rPr>
        <w:t>ni</w:t>
      </w:r>
      <w:r w:rsidRPr="00E20787">
        <w:rPr>
          <w:rFonts w:ascii="Arial Narrow" w:eastAsia="Times New Roman" w:hAnsi="Arial Narrow" w:cs="Arial"/>
          <w:lang w:eastAsia="pl-PL"/>
        </w:rPr>
        <w:t>ę</w:t>
      </w:r>
      <w:r w:rsidR="00DC652A" w:rsidRPr="00E20787">
        <w:rPr>
          <w:rFonts w:ascii="Arial Narrow" w:eastAsia="Times New Roman" w:hAnsi="Arial Narrow" w:cs="Arial"/>
          <w:lang w:eastAsia="pl-PL"/>
        </w:rPr>
        <w:t xml:space="preserve"> </w:t>
      </w:r>
      <w:r w:rsidRPr="00E20787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42E19759" w14:textId="77777777" w:rsidR="0093388F" w:rsidRPr="00E2078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2078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377FEBB" w14:textId="77777777" w:rsidR="0093388F" w:rsidRPr="00E2078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20787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0D743E21" w14:textId="77777777" w:rsidR="0093388F" w:rsidRPr="00E2078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E2078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F802492" w14:textId="77777777" w:rsidR="00CB29AC" w:rsidRPr="00E2078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20787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3207D1CD" w14:textId="77777777" w:rsidR="00CB29AC" w:rsidRPr="00E2078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2078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1087A5D" w14:textId="77777777" w:rsidR="00830970" w:rsidRPr="00E2078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20787">
        <w:rPr>
          <w:rFonts w:ascii="Arial Narrow" w:eastAsia="Times New Roman" w:hAnsi="Arial Narrow" w:cs="Arial"/>
          <w:lang w:eastAsia="pl-PL"/>
        </w:rPr>
        <w:lastRenderedPageBreak/>
        <w:t xml:space="preserve">okres </w:t>
      </w:r>
      <w:r w:rsidR="00830970" w:rsidRPr="00E20787">
        <w:rPr>
          <w:rFonts w:ascii="Arial Narrow" w:eastAsia="Times New Roman" w:hAnsi="Arial Narrow" w:cs="Arial"/>
          <w:lang w:eastAsia="pl-PL"/>
        </w:rPr>
        <w:t xml:space="preserve">mojego </w:t>
      </w:r>
      <w:r w:rsidRPr="00E20787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E20787">
        <w:rPr>
          <w:rFonts w:ascii="Arial Narrow" w:eastAsia="Times New Roman" w:hAnsi="Arial Narrow" w:cs="Arial"/>
          <w:lang w:eastAsia="pl-PL"/>
        </w:rPr>
        <w:t>będzie następujący:</w:t>
      </w:r>
    </w:p>
    <w:p w14:paraId="6D4B3A44" w14:textId="77777777" w:rsidR="00E27ABB" w:rsidRPr="00E2078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2078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20787" w14:paraId="29B2315B" w14:textId="77777777" w:rsidTr="00467CA2">
        <w:tc>
          <w:tcPr>
            <w:tcW w:w="2660" w:type="dxa"/>
            <w:shd w:val="clear" w:color="auto" w:fill="auto"/>
          </w:tcPr>
          <w:p w14:paraId="7A0745E6" w14:textId="77777777" w:rsidR="00D520D3" w:rsidRPr="00E2078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4118ADC" w14:textId="77777777" w:rsidR="00D520D3" w:rsidRPr="00E2078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2078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008C89A" w14:textId="77777777" w:rsidR="00D520D3" w:rsidRPr="00E2078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2078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C049C01" w14:textId="77777777" w:rsidR="00D520D3" w:rsidRPr="00E2078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7E1A6F5" w14:textId="77777777" w:rsidR="00D520D3" w:rsidRPr="00E2078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2078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CEE19D" w14:textId="77777777" w:rsidR="00D520D3" w:rsidRPr="00E2078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2078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F3AFF" w:rsidRPr="00E2078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E2078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E2078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E2078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41C4A6C" w14:textId="77777777" w:rsidR="00E27ABB" w:rsidRPr="00E2078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E2078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4782C9" w14:textId="77777777" w:rsidR="00C5521E" w:rsidRDefault="00C5521E" w:rsidP="00025386">
      <w:pPr>
        <w:spacing w:after="0" w:line="240" w:lineRule="auto"/>
      </w:pPr>
      <w:r>
        <w:separator/>
      </w:r>
    </w:p>
  </w:endnote>
  <w:endnote w:type="continuationSeparator" w:id="0">
    <w:p w14:paraId="03C110C1" w14:textId="77777777" w:rsidR="00C5521E" w:rsidRDefault="00C552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85ED8" w14:textId="77777777" w:rsidR="00FF3AFF" w:rsidRDefault="00FF3A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95868" w14:textId="77777777" w:rsidR="00025386" w:rsidRDefault="00A77F1C" w:rsidP="00025386">
    <w:pPr>
      <w:pStyle w:val="Stopka"/>
      <w:tabs>
        <w:tab w:val="clear" w:pos="4536"/>
      </w:tabs>
      <w:jc w:val="center"/>
    </w:pPr>
    <w:r>
      <w:rPr>
        <w:noProof/>
      </w:rPr>
      <w:pict w14:anchorId="2E5E033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40166F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4D7319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3B4D0B" w14:textId="77777777" w:rsidR="00FF3AFF" w:rsidRDefault="00FF3A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B060DD" w14:textId="77777777" w:rsidR="00C5521E" w:rsidRDefault="00C5521E" w:rsidP="00025386">
      <w:pPr>
        <w:spacing w:after="0" w:line="240" w:lineRule="auto"/>
      </w:pPr>
      <w:r>
        <w:separator/>
      </w:r>
    </w:p>
  </w:footnote>
  <w:footnote w:type="continuationSeparator" w:id="0">
    <w:p w14:paraId="35F8E06B" w14:textId="77777777" w:rsidR="00C5521E" w:rsidRDefault="00C552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61A8A" w14:textId="77777777" w:rsidR="00FF3AFF" w:rsidRDefault="00FF3A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502C9" w14:textId="77777777" w:rsidR="00FF3AFF" w:rsidRDefault="00FF3A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6A7E1" w14:textId="77777777" w:rsidR="00FF3AFF" w:rsidRDefault="00FF3A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997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521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3E5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A4549"/>
    <w:rsid w:val="00A56A6F"/>
    <w:rsid w:val="00A77F1C"/>
    <w:rsid w:val="00A87380"/>
    <w:rsid w:val="00AF4E90"/>
    <w:rsid w:val="00AF7375"/>
    <w:rsid w:val="00B62AD0"/>
    <w:rsid w:val="00B77707"/>
    <w:rsid w:val="00BE3BCE"/>
    <w:rsid w:val="00C5521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0787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F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A98E79"/>
  <w15:chartTrackingRefBased/>
  <w15:docId w15:val="{02D287ED-1CA8-40C7-82FF-7D06041C8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2024-10-18T07:56:00Z</cp:lastPrinted>
  <dcterms:created xsi:type="dcterms:W3CDTF">2024-10-18T08:05:00Z</dcterms:created>
  <dcterms:modified xsi:type="dcterms:W3CDTF">2024-10-18T08:05:00Z</dcterms:modified>
</cp:coreProperties>
</file>