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666F17" w14:textId="77777777" w:rsidR="00986737" w:rsidRPr="001D1BF8" w:rsidRDefault="002E53D3" w:rsidP="00D8598E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1D1BF8">
        <w:rPr>
          <w:rFonts w:ascii="Arial" w:hAnsi="Arial" w:cs="Arial"/>
          <w:sz w:val="22"/>
          <w:szCs w:val="22"/>
        </w:rPr>
        <w:t>Poznań</w:t>
      </w:r>
      <w:r w:rsidR="00986737" w:rsidRPr="001D1BF8">
        <w:rPr>
          <w:rFonts w:ascii="Arial" w:hAnsi="Arial" w:cs="Arial"/>
          <w:sz w:val="22"/>
          <w:szCs w:val="22"/>
        </w:rPr>
        <w:t xml:space="preserve"> dnia: </w:t>
      </w:r>
      <w:r w:rsidRPr="001D1BF8">
        <w:rPr>
          <w:rFonts w:ascii="Arial" w:hAnsi="Arial" w:cs="Arial"/>
          <w:sz w:val="22"/>
          <w:szCs w:val="22"/>
        </w:rPr>
        <w:t>2024-10-18</w:t>
      </w:r>
    </w:p>
    <w:p w14:paraId="34C09228" w14:textId="77777777" w:rsidR="002E53D3" w:rsidRPr="001D1BF8" w:rsidRDefault="002E53D3" w:rsidP="00D8598E">
      <w:pPr>
        <w:rPr>
          <w:rFonts w:ascii="Arial" w:hAnsi="Arial" w:cs="Arial"/>
          <w:b/>
          <w:bCs/>
          <w:sz w:val="22"/>
          <w:szCs w:val="22"/>
        </w:rPr>
      </w:pPr>
      <w:r w:rsidRPr="001D1BF8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5AB3E956" w14:textId="77777777" w:rsidR="00986737" w:rsidRPr="001D1BF8" w:rsidRDefault="002E53D3" w:rsidP="00D8598E">
      <w:pPr>
        <w:rPr>
          <w:rFonts w:ascii="Arial" w:hAnsi="Arial" w:cs="Arial"/>
          <w:b/>
          <w:bCs/>
          <w:sz w:val="22"/>
          <w:szCs w:val="22"/>
        </w:rPr>
      </w:pPr>
      <w:r w:rsidRPr="001D1BF8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430B7C28" w14:textId="77777777" w:rsidR="00986737" w:rsidRPr="001D1BF8" w:rsidRDefault="002E53D3" w:rsidP="00D8598E">
      <w:pPr>
        <w:rPr>
          <w:rFonts w:ascii="Arial" w:hAnsi="Arial" w:cs="Arial"/>
          <w:sz w:val="22"/>
          <w:szCs w:val="22"/>
        </w:rPr>
      </w:pPr>
      <w:r w:rsidRPr="001D1BF8">
        <w:rPr>
          <w:rFonts w:ascii="Arial" w:hAnsi="Arial" w:cs="Arial"/>
          <w:sz w:val="22"/>
          <w:szCs w:val="22"/>
        </w:rPr>
        <w:t>Juraszów</w:t>
      </w:r>
      <w:r w:rsidR="00986737" w:rsidRPr="001D1BF8">
        <w:rPr>
          <w:rFonts w:ascii="Arial" w:hAnsi="Arial" w:cs="Arial"/>
          <w:sz w:val="22"/>
          <w:szCs w:val="22"/>
        </w:rPr>
        <w:t xml:space="preserve"> </w:t>
      </w:r>
      <w:r w:rsidRPr="001D1BF8">
        <w:rPr>
          <w:rFonts w:ascii="Arial" w:hAnsi="Arial" w:cs="Arial"/>
          <w:sz w:val="22"/>
          <w:szCs w:val="22"/>
        </w:rPr>
        <w:t>7/19</w:t>
      </w:r>
    </w:p>
    <w:p w14:paraId="2AA6E44C" w14:textId="77777777" w:rsidR="00986737" w:rsidRPr="001D1BF8" w:rsidRDefault="002E53D3" w:rsidP="00D8598E">
      <w:pPr>
        <w:rPr>
          <w:rFonts w:ascii="Arial" w:hAnsi="Arial" w:cs="Arial"/>
          <w:sz w:val="22"/>
          <w:szCs w:val="22"/>
        </w:rPr>
      </w:pPr>
      <w:r w:rsidRPr="001D1BF8">
        <w:rPr>
          <w:rFonts w:ascii="Arial" w:hAnsi="Arial" w:cs="Arial"/>
          <w:sz w:val="22"/>
          <w:szCs w:val="22"/>
        </w:rPr>
        <w:t>60-479</w:t>
      </w:r>
      <w:r w:rsidR="00986737" w:rsidRPr="001D1BF8">
        <w:rPr>
          <w:rFonts w:ascii="Arial" w:hAnsi="Arial" w:cs="Arial"/>
          <w:sz w:val="22"/>
          <w:szCs w:val="22"/>
        </w:rPr>
        <w:t xml:space="preserve"> </w:t>
      </w:r>
      <w:r w:rsidRPr="001D1BF8">
        <w:rPr>
          <w:rFonts w:ascii="Arial" w:hAnsi="Arial" w:cs="Arial"/>
          <w:sz w:val="22"/>
          <w:szCs w:val="22"/>
        </w:rPr>
        <w:t>Poznań</w:t>
      </w:r>
    </w:p>
    <w:p w14:paraId="59129492" w14:textId="7397B33D" w:rsidR="00986737" w:rsidRDefault="00986737" w:rsidP="00D8598E">
      <w:pPr>
        <w:jc w:val="both"/>
        <w:rPr>
          <w:rFonts w:ascii="Arial" w:hAnsi="Arial" w:cs="Arial"/>
          <w:bCs/>
          <w:sz w:val="18"/>
          <w:szCs w:val="18"/>
        </w:rPr>
      </w:pPr>
    </w:p>
    <w:p w14:paraId="0A7E1800" w14:textId="77777777" w:rsidR="00D8598E" w:rsidRPr="009432A1" w:rsidRDefault="00D8598E" w:rsidP="00D8598E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53621E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DA9941" w14:textId="77777777" w:rsidR="00986737" w:rsidRPr="00CF7835" w:rsidRDefault="00986737" w:rsidP="00D8598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8BEE20B" w14:textId="77777777" w:rsidR="00986737" w:rsidRPr="00382A4A" w:rsidRDefault="00986737" w:rsidP="00D8598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DF2C55E" w14:textId="77777777" w:rsidR="00986737" w:rsidRPr="001D1BF8" w:rsidRDefault="00986737" w:rsidP="00D8598E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1D1BF8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1D1BF8">
        <w:rPr>
          <w:rFonts w:ascii="Arial" w:hAnsi="Arial" w:cs="Arial"/>
          <w:sz w:val="22"/>
          <w:szCs w:val="22"/>
        </w:rPr>
        <w:t>postępowania o udzielenie zamówienia publicznego</w:t>
      </w:r>
      <w:r w:rsidRPr="001D1BF8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D1BF8" w14:paraId="33AD72BD" w14:textId="77777777" w:rsidTr="005A632E">
        <w:tc>
          <w:tcPr>
            <w:tcW w:w="2269" w:type="dxa"/>
            <w:shd w:val="clear" w:color="auto" w:fill="auto"/>
          </w:tcPr>
          <w:p w14:paraId="758A8D46" w14:textId="77777777" w:rsidR="00986737" w:rsidRPr="001D1BF8" w:rsidRDefault="00986737" w:rsidP="00D8598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5AA65F" w14:textId="77777777" w:rsidR="00986737" w:rsidRPr="001D1BF8" w:rsidRDefault="002E53D3" w:rsidP="00D8598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1BF8">
              <w:rPr>
                <w:rFonts w:ascii="Arial" w:hAnsi="Arial" w:cs="Arial"/>
                <w:bCs/>
                <w:sz w:val="22"/>
                <w:szCs w:val="22"/>
              </w:rPr>
              <w:t>Kompleksowa modernizacja mediów WCS - modernizacja instalacji wodno-kanalizacyjnej z podziałem na 3 zadania</w:t>
            </w:r>
            <w:r w:rsidR="00986737" w:rsidRPr="001D1BF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2E53D3" w:rsidRPr="001D1BF8" w14:paraId="3660A84A" w14:textId="77777777" w:rsidTr="0053623B">
        <w:tc>
          <w:tcPr>
            <w:tcW w:w="2269" w:type="dxa"/>
            <w:shd w:val="clear" w:color="auto" w:fill="auto"/>
          </w:tcPr>
          <w:p w14:paraId="2017898A" w14:textId="77777777" w:rsidR="002E53D3" w:rsidRPr="001D1BF8" w:rsidRDefault="002E53D3" w:rsidP="00D8598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04348C" w14:textId="77777777" w:rsidR="002E53D3" w:rsidRPr="001D1BF8" w:rsidRDefault="002E53D3" w:rsidP="00D8598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1BF8">
              <w:rPr>
                <w:rFonts w:ascii="Arial" w:hAnsi="Arial" w:cs="Arial"/>
                <w:bCs/>
                <w:sz w:val="22"/>
                <w:szCs w:val="22"/>
              </w:rPr>
              <w:t>SZW/DZP/74/2024</w:t>
            </w:r>
          </w:p>
        </w:tc>
      </w:tr>
    </w:tbl>
    <w:p w14:paraId="3524F906" w14:textId="77777777" w:rsidR="00A80738" w:rsidRPr="001D1BF8" w:rsidRDefault="00A80738" w:rsidP="00D8598E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2"/>
          <w:szCs w:val="22"/>
        </w:rPr>
      </w:pPr>
    </w:p>
    <w:p w14:paraId="6672225C" w14:textId="1E47A16E" w:rsidR="00D665F5" w:rsidRPr="001D1BF8" w:rsidRDefault="00D665F5" w:rsidP="00D8598E">
      <w:pPr>
        <w:jc w:val="both"/>
        <w:rPr>
          <w:rFonts w:ascii="Arial" w:hAnsi="Arial" w:cs="Arial"/>
          <w:sz w:val="22"/>
          <w:szCs w:val="22"/>
        </w:rPr>
      </w:pPr>
      <w:r w:rsidRPr="001D1BF8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1D1BF8">
        <w:rPr>
          <w:rFonts w:ascii="Arial" w:hAnsi="Arial" w:cs="Arial"/>
          <w:sz w:val="22"/>
          <w:szCs w:val="22"/>
        </w:rPr>
        <w:t>2</w:t>
      </w:r>
      <w:r w:rsidRPr="001D1BF8">
        <w:rPr>
          <w:rFonts w:ascii="Arial" w:hAnsi="Arial" w:cs="Arial"/>
          <w:sz w:val="22"/>
          <w:szCs w:val="22"/>
        </w:rPr>
        <w:t xml:space="preserve"> ust. 5 </w:t>
      </w:r>
      <w:r w:rsidRPr="001D1BF8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1D1BF8">
        <w:rPr>
          <w:rFonts w:ascii="Arial" w:hAnsi="Arial" w:cs="Arial"/>
          <w:sz w:val="22"/>
          <w:szCs w:val="22"/>
        </w:rPr>
        <w:t xml:space="preserve"> </w:t>
      </w:r>
      <w:r w:rsidR="002E53D3" w:rsidRPr="001D1BF8">
        <w:rPr>
          <w:rFonts w:ascii="Arial" w:hAnsi="Arial" w:cs="Arial"/>
          <w:sz w:val="22"/>
          <w:szCs w:val="22"/>
        </w:rPr>
        <w:t>(</w:t>
      </w:r>
      <w:proofErr w:type="spellStart"/>
      <w:r w:rsidR="002E53D3" w:rsidRPr="001D1BF8">
        <w:rPr>
          <w:rFonts w:ascii="Arial" w:hAnsi="Arial" w:cs="Arial"/>
          <w:sz w:val="22"/>
          <w:szCs w:val="22"/>
        </w:rPr>
        <w:t>t.j</w:t>
      </w:r>
      <w:proofErr w:type="spellEnd"/>
      <w:r w:rsidR="002E53D3" w:rsidRPr="001D1BF8">
        <w:rPr>
          <w:rFonts w:ascii="Arial" w:hAnsi="Arial" w:cs="Arial"/>
          <w:sz w:val="22"/>
          <w:szCs w:val="22"/>
        </w:rPr>
        <w:t>. Dz. U. z 2024 poz. 1320)</w:t>
      </w:r>
      <w:r w:rsidR="00490DC0" w:rsidRPr="001D1BF8">
        <w:rPr>
          <w:rFonts w:ascii="Arial" w:hAnsi="Arial" w:cs="Arial"/>
          <w:sz w:val="22"/>
          <w:szCs w:val="22"/>
        </w:rPr>
        <w:t xml:space="preserve"> </w:t>
      </w:r>
      <w:r w:rsidRPr="001D1BF8">
        <w:rPr>
          <w:rFonts w:ascii="Arial" w:hAnsi="Arial" w:cs="Arial"/>
          <w:sz w:val="22"/>
          <w:szCs w:val="22"/>
        </w:rPr>
        <w:t>udostępnia</w:t>
      </w:r>
      <w:r w:rsidR="00F95C33" w:rsidRPr="001D1BF8">
        <w:rPr>
          <w:rFonts w:ascii="Arial" w:hAnsi="Arial" w:cs="Arial"/>
          <w:sz w:val="22"/>
          <w:szCs w:val="22"/>
        </w:rPr>
        <w:t xml:space="preserve"> </w:t>
      </w:r>
      <w:r w:rsidR="004C7E9B" w:rsidRPr="001D1BF8">
        <w:rPr>
          <w:rFonts w:ascii="Arial" w:hAnsi="Arial" w:cs="Arial"/>
          <w:sz w:val="22"/>
          <w:szCs w:val="22"/>
        </w:rPr>
        <w:t>informacj</w:t>
      </w:r>
      <w:r w:rsidR="00577BC6" w:rsidRPr="001D1BF8">
        <w:rPr>
          <w:rFonts w:ascii="Arial" w:hAnsi="Arial" w:cs="Arial"/>
          <w:sz w:val="22"/>
          <w:szCs w:val="22"/>
        </w:rPr>
        <w:t>ę</w:t>
      </w:r>
      <w:r w:rsidR="00035488" w:rsidRPr="001D1BF8">
        <w:rPr>
          <w:rFonts w:ascii="Arial" w:hAnsi="Arial" w:cs="Arial"/>
          <w:sz w:val="22"/>
          <w:szCs w:val="22"/>
        </w:rPr>
        <w:t xml:space="preserve"> z otwarcia ofert</w:t>
      </w:r>
      <w:r w:rsidR="00577BC6" w:rsidRPr="001D1BF8">
        <w:rPr>
          <w:rFonts w:ascii="Arial" w:hAnsi="Arial" w:cs="Arial"/>
          <w:sz w:val="22"/>
          <w:szCs w:val="22"/>
        </w:rPr>
        <w:t>.</w:t>
      </w:r>
    </w:p>
    <w:p w14:paraId="409F1342" w14:textId="77777777" w:rsidR="00D8598E" w:rsidRPr="001D1BF8" w:rsidRDefault="00D8598E" w:rsidP="00D8598E">
      <w:pPr>
        <w:jc w:val="both"/>
        <w:rPr>
          <w:rFonts w:ascii="Arial" w:hAnsi="Arial" w:cs="Arial"/>
          <w:sz w:val="22"/>
          <w:szCs w:val="22"/>
        </w:rPr>
      </w:pPr>
    </w:p>
    <w:p w14:paraId="6894848E" w14:textId="77777777" w:rsidR="00D8598E" w:rsidRPr="001D1BF8" w:rsidRDefault="00D8598E" w:rsidP="00D8598E">
      <w:pPr>
        <w:jc w:val="both"/>
        <w:rPr>
          <w:rFonts w:ascii="Arial" w:hAnsi="Arial" w:cs="Arial"/>
          <w:sz w:val="22"/>
          <w:szCs w:val="22"/>
        </w:rPr>
      </w:pPr>
      <w:r w:rsidRPr="001D1BF8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40310686" w14:textId="59C8D38A" w:rsidR="00D9542E" w:rsidRPr="00D9542E" w:rsidRDefault="00D9542E" w:rsidP="00D9542E">
      <w:pPr>
        <w:jc w:val="both"/>
        <w:rPr>
          <w:rFonts w:ascii="Arial" w:hAnsi="Arial" w:cs="Arial"/>
          <w:sz w:val="22"/>
          <w:szCs w:val="22"/>
        </w:rPr>
      </w:pPr>
      <w:r w:rsidRPr="00D9542E">
        <w:rPr>
          <w:rFonts w:ascii="Arial" w:hAnsi="Arial" w:cs="Arial"/>
          <w:sz w:val="22"/>
          <w:szCs w:val="22"/>
        </w:rPr>
        <w:t xml:space="preserve">Zadanie 1 </w:t>
      </w:r>
      <w:r w:rsidRPr="001D1BF8">
        <w:rPr>
          <w:rFonts w:ascii="Arial" w:hAnsi="Arial" w:cs="Arial"/>
          <w:sz w:val="22"/>
          <w:szCs w:val="22"/>
        </w:rPr>
        <w:t xml:space="preserve">– </w:t>
      </w:r>
      <w:r w:rsidRPr="00D9542E">
        <w:rPr>
          <w:rFonts w:ascii="Arial" w:hAnsi="Arial" w:cs="Arial"/>
          <w:sz w:val="22"/>
          <w:szCs w:val="22"/>
        </w:rPr>
        <w:t>6</w:t>
      </w:r>
      <w:r w:rsidRPr="001D1BF8">
        <w:rPr>
          <w:rFonts w:ascii="Arial" w:hAnsi="Arial" w:cs="Arial"/>
          <w:sz w:val="22"/>
          <w:szCs w:val="22"/>
        </w:rPr>
        <w:t xml:space="preserve"> </w:t>
      </w:r>
      <w:r w:rsidRPr="00D9542E">
        <w:rPr>
          <w:rFonts w:ascii="Arial" w:hAnsi="Arial" w:cs="Arial"/>
          <w:sz w:val="22"/>
          <w:szCs w:val="22"/>
        </w:rPr>
        <w:t>169</w:t>
      </w:r>
      <w:r w:rsidRPr="001D1BF8">
        <w:rPr>
          <w:rFonts w:ascii="Arial" w:hAnsi="Arial" w:cs="Arial"/>
          <w:sz w:val="22"/>
          <w:szCs w:val="22"/>
        </w:rPr>
        <w:t xml:space="preserve"> </w:t>
      </w:r>
      <w:r w:rsidRPr="00D9542E">
        <w:rPr>
          <w:rFonts w:ascii="Arial" w:hAnsi="Arial" w:cs="Arial"/>
          <w:sz w:val="22"/>
          <w:szCs w:val="22"/>
        </w:rPr>
        <w:t>763,23 zł brutto</w:t>
      </w:r>
    </w:p>
    <w:p w14:paraId="6A8DB50A" w14:textId="4C0D9478" w:rsidR="00D9542E" w:rsidRPr="00D9542E" w:rsidRDefault="00D9542E" w:rsidP="00D9542E">
      <w:pPr>
        <w:jc w:val="both"/>
        <w:rPr>
          <w:rFonts w:ascii="Arial" w:hAnsi="Arial" w:cs="Arial"/>
          <w:sz w:val="22"/>
          <w:szCs w:val="22"/>
        </w:rPr>
      </w:pPr>
      <w:r w:rsidRPr="00D9542E">
        <w:rPr>
          <w:rFonts w:ascii="Arial" w:hAnsi="Arial" w:cs="Arial"/>
          <w:sz w:val="22"/>
          <w:szCs w:val="22"/>
        </w:rPr>
        <w:t xml:space="preserve">Zadanie 2 </w:t>
      </w:r>
      <w:r w:rsidRPr="001D1BF8">
        <w:rPr>
          <w:rFonts w:ascii="Arial" w:hAnsi="Arial" w:cs="Arial"/>
          <w:sz w:val="22"/>
          <w:szCs w:val="22"/>
        </w:rPr>
        <w:t xml:space="preserve">– </w:t>
      </w:r>
      <w:r w:rsidRPr="00D9542E">
        <w:rPr>
          <w:rFonts w:ascii="Arial" w:hAnsi="Arial" w:cs="Arial"/>
          <w:sz w:val="22"/>
          <w:szCs w:val="22"/>
        </w:rPr>
        <w:t>5</w:t>
      </w:r>
      <w:r w:rsidRPr="001D1BF8">
        <w:rPr>
          <w:rFonts w:ascii="Arial" w:hAnsi="Arial" w:cs="Arial"/>
          <w:sz w:val="22"/>
          <w:szCs w:val="22"/>
        </w:rPr>
        <w:t> </w:t>
      </w:r>
      <w:r w:rsidRPr="00D9542E">
        <w:rPr>
          <w:rFonts w:ascii="Arial" w:hAnsi="Arial" w:cs="Arial"/>
          <w:sz w:val="22"/>
          <w:szCs w:val="22"/>
        </w:rPr>
        <w:t>023</w:t>
      </w:r>
      <w:r w:rsidRPr="001D1BF8">
        <w:rPr>
          <w:rFonts w:ascii="Arial" w:hAnsi="Arial" w:cs="Arial"/>
          <w:sz w:val="22"/>
          <w:szCs w:val="22"/>
        </w:rPr>
        <w:t xml:space="preserve"> </w:t>
      </w:r>
      <w:r w:rsidRPr="00D9542E">
        <w:rPr>
          <w:rFonts w:ascii="Arial" w:hAnsi="Arial" w:cs="Arial"/>
          <w:sz w:val="22"/>
          <w:szCs w:val="22"/>
        </w:rPr>
        <w:t>421,56 zł brutto</w:t>
      </w:r>
    </w:p>
    <w:p w14:paraId="665AC401" w14:textId="7430A880" w:rsidR="00D9542E" w:rsidRPr="00D9542E" w:rsidRDefault="00D9542E" w:rsidP="00D9542E">
      <w:pPr>
        <w:jc w:val="both"/>
        <w:rPr>
          <w:rFonts w:ascii="Arial" w:hAnsi="Arial" w:cs="Arial"/>
          <w:sz w:val="22"/>
          <w:szCs w:val="22"/>
        </w:rPr>
      </w:pPr>
      <w:r w:rsidRPr="00D9542E">
        <w:rPr>
          <w:rFonts w:ascii="Arial" w:hAnsi="Arial" w:cs="Arial"/>
          <w:sz w:val="22"/>
          <w:szCs w:val="22"/>
        </w:rPr>
        <w:t xml:space="preserve">Zadanie 3 </w:t>
      </w:r>
      <w:r w:rsidRPr="001D1BF8">
        <w:rPr>
          <w:rFonts w:ascii="Arial" w:hAnsi="Arial" w:cs="Arial"/>
          <w:sz w:val="22"/>
          <w:szCs w:val="22"/>
        </w:rPr>
        <w:t xml:space="preserve">– </w:t>
      </w:r>
      <w:r w:rsidRPr="00D9542E">
        <w:rPr>
          <w:rFonts w:ascii="Arial" w:hAnsi="Arial" w:cs="Arial"/>
          <w:sz w:val="22"/>
          <w:szCs w:val="22"/>
        </w:rPr>
        <w:t>971</w:t>
      </w:r>
      <w:r w:rsidRPr="001D1BF8">
        <w:rPr>
          <w:rFonts w:ascii="Arial" w:hAnsi="Arial" w:cs="Arial"/>
          <w:sz w:val="22"/>
          <w:szCs w:val="22"/>
        </w:rPr>
        <w:t xml:space="preserve"> </w:t>
      </w:r>
      <w:r w:rsidRPr="00D9542E">
        <w:rPr>
          <w:rFonts w:ascii="Arial" w:hAnsi="Arial" w:cs="Arial"/>
          <w:sz w:val="22"/>
          <w:szCs w:val="22"/>
        </w:rPr>
        <w:t>041,35 zł brutto</w:t>
      </w:r>
    </w:p>
    <w:p w14:paraId="14586D7F" w14:textId="77777777" w:rsidR="00D8598E" w:rsidRPr="001D1BF8" w:rsidRDefault="00D8598E" w:rsidP="00D8598E">
      <w:pPr>
        <w:jc w:val="both"/>
        <w:rPr>
          <w:rFonts w:ascii="Arial" w:hAnsi="Arial" w:cs="Arial"/>
          <w:sz w:val="22"/>
          <w:szCs w:val="22"/>
        </w:rPr>
      </w:pPr>
    </w:p>
    <w:p w14:paraId="439D12B1" w14:textId="77777777" w:rsidR="00A80738" w:rsidRPr="001D1BF8" w:rsidRDefault="00D665F5" w:rsidP="00D8598E">
      <w:pPr>
        <w:jc w:val="both"/>
        <w:rPr>
          <w:rFonts w:ascii="Arial" w:hAnsi="Arial" w:cs="Arial"/>
          <w:sz w:val="22"/>
          <w:szCs w:val="22"/>
        </w:rPr>
      </w:pPr>
      <w:r w:rsidRPr="001D1BF8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1D1BF8">
        <w:rPr>
          <w:rFonts w:ascii="Arial" w:hAnsi="Arial" w:cs="Arial"/>
          <w:sz w:val="22"/>
          <w:szCs w:val="22"/>
        </w:rPr>
        <w:t xml:space="preserve"> w dniu </w:t>
      </w:r>
      <w:r w:rsidR="002E53D3" w:rsidRPr="001D1BF8">
        <w:rPr>
          <w:rFonts w:ascii="Arial" w:hAnsi="Arial" w:cs="Arial"/>
          <w:sz w:val="22"/>
          <w:szCs w:val="22"/>
        </w:rPr>
        <w:t>18/10/2024</w:t>
      </w:r>
      <w:r w:rsidR="00FF4AB1" w:rsidRPr="001D1BF8">
        <w:rPr>
          <w:rFonts w:ascii="Arial" w:hAnsi="Arial" w:cs="Arial"/>
          <w:sz w:val="22"/>
          <w:szCs w:val="22"/>
        </w:rPr>
        <w:t xml:space="preserve"> o godz. </w:t>
      </w:r>
      <w:r w:rsidR="002E53D3" w:rsidRPr="001D1BF8">
        <w:rPr>
          <w:rFonts w:ascii="Arial" w:hAnsi="Arial" w:cs="Arial"/>
          <w:sz w:val="22"/>
          <w:szCs w:val="22"/>
        </w:rPr>
        <w:t>10:00</w:t>
      </w:r>
      <w:r w:rsidRPr="001D1BF8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0"/>
        <w:gridCol w:w="2977"/>
        <w:gridCol w:w="1276"/>
        <w:gridCol w:w="1984"/>
        <w:gridCol w:w="1985"/>
      </w:tblGrid>
      <w:tr w:rsidR="000715D5" w:rsidRPr="00D9542E" w14:paraId="36BEC92A" w14:textId="77777777" w:rsidTr="001D1BF8">
        <w:tc>
          <w:tcPr>
            <w:tcW w:w="851" w:type="dxa"/>
            <w:shd w:val="clear" w:color="auto" w:fill="F2F2F2"/>
            <w:vAlign w:val="center"/>
          </w:tcPr>
          <w:p w14:paraId="7BE2E005" w14:textId="77777777" w:rsidR="000715D5" w:rsidRPr="00D9542E" w:rsidRDefault="000715D5" w:rsidP="00D8598E">
            <w:pPr>
              <w:jc w:val="center"/>
              <w:rPr>
                <w:rFonts w:ascii="Arial" w:hAnsi="Arial" w:cs="Arial"/>
              </w:rPr>
            </w:pPr>
            <w:r w:rsidRPr="00D9542E">
              <w:rPr>
                <w:rFonts w:ascii="Arial" w:hAnsi="Arial" w:cs="Arial"/>
              </w:rPr>
              <w:t>Oferta nr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49B92A35" w14:textId="77777777" w:rsidR="000715D5" w:rsidRPr="00D9542E" w:rsidRDefault="000715D5" w:rsidP="00D8598E">
            <w:pPr>
              <w:jc w:val="center"/>
              <w:rPr>
                <w:rFonts w:ascii="Arial" w:hAnsi="Arial" w:cs="Arial"/>
              </w:rPr>
            </w:pPr>
            <w:r w:rsidRPr="00D9542E">
              <w:rPr>
                <w:rFonts w:ascii="Arial" w:hAnsi="Arial" w:cs="Arial"/>
              </w:rPr>
              <w:t>Część nr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5F951FF9" w14:textId="77777777" w:rsidR="000715D5" w:rsidRPr="00D9542E" w:rsidRDefault="000715D5" w:rsidP="00D8598E">
            <w:pPr>
              <w:jc w:val="center"/>
              <w:rPr>
                <w:rFonts w:ascii="Arial" w:hAnsi="Arial" w:cs="Arial"/>
              </w:rPr>
            </w:pPr>
            <w:r w:rsidRPr="00D9542E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</w:tcPr>
          <w:p w14:paraId="0761AF78" w14:textId="5B35EAD2" w:rsidR="000715D5" w:rsidRPr="00D9542E" w:rsidRDefault="000715D5" w:rsidP="00D8598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</w:t>
            </w:r>
          </w:p>
        </w:tc>
        <w:tc>
          <w:tcPr>
            <w:tcW w:w="1984" w:type="dxa"/>
            <w:shd w:val="clear" w:color="auto" w:fill="F2F2F2"/>
          </w:tcPr>
          <w:p w14:paraId="37C1BCCB" w14:textId="47F66479" w:rsidR="000715D5" w:rsidRPr="00D9542E" w:rsidRDefault="000715D5" w:rsidP="00D8598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Doświadczenie kierownika robót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76F882CC" w14:textId="1AD35071" w:rsidR="000715D5" w:rsidRPr="00D9542E" w:rsidRDefault="000715D5" w:rsidP="00D8598E">
            <w:pPr>
              <w:jc w:val="center"/>
              <w:rPr>
                <w:rFonts w:ascii="Arial" w:hAnsi="Arial" w:cs="Arial"/>
              </w:rPr>
            </w:pPr>
            <w:r w:rsidRPr="00D9542E">
              <w:rPr>
                <w:rFonts w:ascii="Arial" w:hAnsi="Arial" w:cs="Arial"/>
              </w:rPr>
              <w:t>Cena oferty</w:t>
            </w:r>
          </w:p>
        </w:tc>
      </w:tr>
      <w:tr w:rsidR="000715D5" w:rsidRPr="00BB547B" w14:paraId="5CDF3D89" w14:textId="77777777" w:rsidTr="001D1BF8">
        <w:tc>
          <w:tcPr>
            <w:tcW w:w="851" w:type="dxa"/>
            <w:shd w:val="clear" w:color="auto" w:fill="auto"/>
            <w:vAlign w:val="center"/>
          </w:tcPr>
          <w:p w14:paraId="5038303E" w14:textId="77777777" w:rsidR="000715D5" w:rsidRPr="001D1BF8" w:rsidRDefault="000715D5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9F8827" w14:textId="77777777" w:rsidR="000715D5" w:rsidRPr="001D1BF8" w:rsidRDefault="000715D5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14:paraId="1964BC87" w14:textId="77777777" w:rsidR="004E4FD2" w:rsidRDefault="000715D5" w:rsidP="00D8598E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 xml:space="preserve">HYDRO-GAZ Swarzędz </w:t>
            </w:r>
          </w:p>
          <w:p w14:paraId="0136FA8B" w14:textId="7693A66E" w:rsidR="000715D5" w:rsidRPr="001D1BF8" w:rsidRDefault="000715D5" w:rsidP="00D8598E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Sp. z o.o.</w:t>
            </w:r>
          </w:p>
          <w:p w14:paraId="353646B7" w14:textId="77777777" w:rsidR="000715D5" w:rsidRPr="001D1BF8" w:rsidRDefault="000715D5" w:rsidP="00D8598E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 xml:space="preserve">Kórnicka 166 </w:t>
            </w:r>
          </w:p>
          <w:p w14:paraId="7E43B85D" w14:textId="77777777" w:rsidR="000715D5" w:rsidRPr="001D1BF8" w:rsidRDefault="000715D5" w:rsidP="00D85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62-020 Zalasewo</w:t>
            </w:r>
          </w:p>
        </w:tc>
        <w:tc>
          <w:tcPr>
            <w:tcW w:w="1276" w:type="dxa"/>
          </w:tcPr>
          <w:p w14:paraId="57AD0F98" w14:textId="77777777" w:rsidR="001D1BF8" w:rsidRDefault="001D1BF8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BB8D95E" w14:textId="037B0EB3" w:rsidR="000715D5" w:rsidRPr="001D1BF8" w:rsidRDefault="0054774D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85</w:t>
            </w:r>
            <w:r w:rsidR="000715D5" w:rsidRPr="001D1BF8">
              <w:rPr>
                <w:rFonts w:ascii="Arial" w:hAnsi="Arial" w:cs="Arial"/>
                <w:sz w:val="22"/>
                <w:szCs w:val="22"/>
              </w:rPr>
              <w:t xml:space="preserve"> m-</w:t>
            </w:r>
            <w:proofErr w:type="spellStart"/>
            <w:r w:rsidR="000715D5" w:rsidRPr="001D1BF8"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984" w:type="dxa"/>
          </w:tcPr>
          <w:p w14:paraId="173FBE57" w14:textId="77777777" w:rsidR="001D1BF8" w:rsidRDefault="001D1BF8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71F0EE3" w14:textId="65CD7CF5" w:rsidR="000715D5" w:rsidRPr="001D1BF8" w:rsidRDefault="000715D5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5 realizacji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04C3FC" w14:textId="1E748500" w:rsidR="000715D5" w:rsidRPr="001D1BF8" w:rsidRDefault="000715D5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6 600 665.59 zł</w:t>
            </w:r>
          </w:p>
        </w:tc>
      </w:tr>
      <w:tr w:rsidR="000715D5" w:rsidRPr="00BB547B" w14:paraId="5F808A0E" w14:textId="77777777" w:rsidTr="001D1BF8">
        <w:tc>
          <w:tcPr>
            <w:tcW w:w="851" w:type="dxa"/>
            <w:shd w:val="clear" w:color="auto" w:fill="auto"/>
            <w:vAlign w:val="center"/>
          </w:tcPr>
          <w:p w14:paraId="7B48AA4D" w14:textId="77777777" w:rsidR="000715D5" w:rsidRPr="001D1BF8" w:rsidRDefault="000715D5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BA3DA4" w14:textId="77777777" w:rsidR="000715D5" w:rsidRPr="001D1BF8" w:rsidRDefault="000715D5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14:paraId="7081E19E" w14:textId="77777777" w:rsidR="004E4FD2" w:rsidRDefault="000715D5" w:rsidP="00D9542E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 xml:space="preserve">HYDRO-GAZ Swarzędz </w:t>
            </w:r>
          </w:p>
          <w:p w14:paraId="7039FD8A" w14:textId="48A1568B" w:rsidR="000715D5" w:rsidRPr="001D1BF8" w:rsidRDefault="000715D5" w:rsidP="00D9542E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Sp. z o.o.</w:t>
            </w:r>
          </w:p>
          <w:p w14:paraId="6C913649" w14:textId="77777777" w:rsidR="000715D5" w:rsidRPr="001D1BF8" w:rsidRDefault="000715D5" w:rsidP="00D8598E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 xml:space="preserve">Kórnicka 166 </w:t>
            </w:r>
          </w:p>
          <w:p w14:paraId="19DC8309" w14:textId="77777777" w:rsidR="000715D5" w:rsidRPr="001D1BF8" w:rsidRDefault="000715D5" w:rsidP="00D85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62-020 Zalasewo</w:t>
            </w:r>
          </w:p>
        </w:tc>
        <w:tc>
          <w:tcPr>
            <w:tcW w:w="1276" w:type="dxa"/>
          </w:tcPr>
          <w:p w14:paraId="0D3650FC" w14:textId="77777777" w:rsidR="001D1BF8" w:rsidRDefault="001D1BF8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9F1CB71" w14:textId="464E9631" w:rsidR="000715D5" w:rsidRPr="001D1BF8" w:rsidRDefault="0054774D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85</w:t>
            </w:r>
            <w:r w:rsidR="000715D5" w:rsidRPr="001D1BF8">
              <w:rPr>
                <w:rFonts w:ascii="Arial" w:hAnsi="Arial" w:cs="Arial"/>
                <w:sz w:val="22"/>
                <w:szCs w:val="22"/>
              </w:rPr>
              <w:t xml:space="preserve"> m-</w:t>
            </w:r>
            <w:proofErr w:type="spellStart"/>
            <w:r w:rsidR="000715D5" w:rsidRPr="001D1BF8"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984" w:type="dxa"/>
          </w:tcPr>
          <w:p w14:paraId="25EC5E62" w14:textId="77777777" w:rsidR="001D1BF8" w:rsidRDefault="001D1BF8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CBEA18A" w14:textId="77CD9C26" w:rsidR="000715D5" w:rsidRPr="001D1BF8" w:rsidRDefault="000715D5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5 realizacji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B9BB521" w14:textId="7D8B1C03" w:rsidR="000715D5" w:rsidRPr="001D1BF8" w:rsidRDefault="000715D5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4 768 182.72 zł</w:t>
            </w:r>
          </w:p>
        </w:tc>
      </w:tr>
      <w:tr w:rsidR="000715D5" w:rsidRPr="00BB547B" w14:paraId="62F978D8" w14:textId="77777777" w:rsidTr="001D1BF8">
        <w:tc>
          <w:tcPr>
            <w:tcW w:w="851" w:type="dxa"/>
            <w:shd w:val="clear" w:color="auto" w:fill="auto"/>
            <w:vAlign w:val="center"/>
          </w:tcPr>
          <w:p w14:paraId="613D1779" w14:textId="77777777" w:rsidR="000715D5" w:rsidRPr="001D1BF8" w:rsidRDefault="000715D5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BA555E" w14:textId="77777777" w:rsidR="000715D5" w:rsidRPr="001D1BF8" w:rsidRDefault="000715D5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14:paraId="0027741D" w14:textId="77777777" w:rsidR="004E4FD2" w:rsidRDefault="000715D5" w:rsidP="00D9542E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 xml:space="preserve">HYDRO-GAZ Swarzędz </w:t>
            </w:r>
          </w:p>
          <w:p w14:paraId="7BC09515" w14:textId="41B96368" w:rsidR="000715D5" w:rsidRPr="001D1BF8" w:rsidRDefault="000715D5" w:rsidP="00D9542E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Sp. z o.o.</w:t>
            </w:r>
          </w:p>
          <w:p w14:paraId="40317333" w14:textId="77777777" w:rsidR="000715D5" w:rsidRPr="001D1BF8" w:rsidRDefault="000715D5" w:rsidP="00D8598E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 xml:space="preserve">Kórnicka 166 </w:t>
            </w:r>
          </w:p>
          <w:p w14:paraId="441D399A" w14:textId="77777777" w:rsidR="000715D5" w:rsidRPr="001D1BF8" w:rsidRDefault="000715D5" w:rsidP="00D85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62-020 Zalasewo</w:t>
            </w:r>
          </w:p>
        </w:tc>
        <w:tc>
          <w:tcPr>
            <w:tcW w:w="1276" w:type="dxa"/>
          </w:tcPr>
          <w:p w14:paraId="4289D0FE" w14:textId="77777777" w:rsidR="001D1BF8" w:rsidRDefault="001D1BF8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DB1BF28" w14:textId="7D8E02C1" w:rsidR="000715D5" w:rsidRPr="001D1BF8" w:rsidRDefault="0054774D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85</w:t>
            </w:r>
            <w:r w:rsidR="000715D5" w:rsidRPr="001D1BF8">
              <w:rPr>
                <w:rFonts w:ascii="Arial" w:hAnsi="Arial" w:cs="Arial"/>
                <w:sz w:val="22"/>
                <w:szCs w:val="22"/>
              </w:rPr>
              <w:t xml:space="preserve"> m-</w:t>
            </w:r>
            <w:proofErr w:type="spellStart"/>
            <w:r w:rsidR="000715D5" w:rsidRPr="001D1BF8"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984" w:type="dxa"/>
          </w:tcPr>
          <w:p w14:paraId="72AFE7E5" w14:textId="77777777" w:rsidR="001D1BF8" w:rsidRDefault="001D1BF8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F52465A" w14:textId="77EDA3C0" w:rsidR="000715D5" w:rsidRPr="001D1BF8" w:rsidRDefault="000715D5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5 realizacji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037AD20" w14:textId="18480E1E" w:rsidR="000715D5" w:rsidRPr="001D1BF8" w:rsidRDefault="000715D5" w:rsidP="00D859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1 103 462.38 zł</w:t>
            </w:r>
          </w:p>
        </w:tc>
      </w:tr>
      <w:tr w:rsidR="00724F59" w:rsidRPr="00BB547B" w14:paraId="43569CEF" w14:textId="77777777" w:rsidTr="001D1BF8">
        <w:tc>
          <w:tcPr>
            <w:tcW w:w="851" w:type="dxa"/>
            <w:shd w:val="clear" w:color="auto" w:fill="auto"/>
            <w:vAlign w:val="center"/>
          </w:tcPr>
          <w:p w14:paraId="179DD69B" w14:textId="77777777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3EAD83" w14:textId="77777777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14:paraId="08932CB8" w14:textId="23DF68AE" w:rsidR="00724F59" w:rsidRPr="001D1BF8" w:rsidRDefault="00724F59" w:rsidP="00724F59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 xml:space="preserve">PPHU TEL-POŻ-SYSTEM "ISKRA" Sp. z </w:t>
            </w:r>
            <w:proofErr w:type="spellStart"/>
            <w:r w:rsidRPr="001D1BF8">
              <w:rPr>
                <w:rFonts w:ascii="Arial" w:hAnsi="Arial" w:cs="Arial"/>
                <w:sz w:val="22"/>
                <w:szCs w:val="22"/>
              </w:rPr>
              <w:t>o.o</w:t>
            </w:r>
            <w:proofErr w:type="spellEnd"/>
          </w:p>
          <w:p w14:paraId="1127562E" w14:textId="77777777" w:rsidR="00724F59" w:rsidRPr="001D1BF8" w:rsidRDefault="00724F59" w:rsidP="00724F59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 xml:space="preserve">Krańcowa 11 </w:t>
            </w:r>
          </w:p>
          <w:p w14:paraId="2D21D331" w14:textId="77777777" w:rsidR="00724F59" w:rsidRPr="001D1BF8" w:rsidRDefault="00724F59" w:rsidP="00724F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61-022 Poznań</w:t>
            </w:r>
          </w:p>
        </w:tc>
        <w:tc>
          <w:tcPr>
            <w:tcW w:w="1276" w:type="dxa"/>
          </w:tcPr>
          <w:p w14:paraId="379AA183" w14:textId="77777777" w:rsidR="001D1BF8" w:rsidRDefault="001D1BF8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2E9DE7E" w14:textId="3C23770A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60 m-</w:t>
            </w:r>
            <w:proofErr w:type="spellStart"/>
            <w:r w:rsidRPr="001D1BF8"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984" w:type="dxa"/>
          </w:tcPr>
          <w:p w14:paraId="34F36DDB" w14:textId="77777777" w:rsidR="001D1BF8" w:rsidRDefault="001D1BF8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B111533" w14:textId="4232E120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3 realizacje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5AFC649" w14:textId="3261C00A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8 474 700.00 zł</w:t>
            </w:r>
          </w:p>
        </w:tc>
      </w:tr>
      <w:tr w:rsidR="00724F59" w:rsidRPr="00BB547B" w14:paraId="34BC08B6" w14:textId="77777777" w:rsidTr="001D1BF8">
        <w:tc>
          <w:tcPr>
            <w:tcW w:w="851" w:type="dxa"/>
            <w:shd w:val="clear" w:color="auto" w:fill="auto"/>
            <w:vAlign w:val="center"/>
          </w:tcPr>
          <w:p w14:paraId="6CCF626D" w14:textId="77777777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FFD520" w14:textId="77777777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14:paraId="73A00B42" w14:textId="5F3BD105" w:rsidR="00724F59" w:rsidRPr="001D1BF8" w:rsidRDefault="00724F59" w:rsidP="00724F59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 xml:space="preserve">PPHU TEL-POŻ-SYSTEM "ISKRA" Sp. z </w:t>
            </w:r>
            <w:proofErr w:type="spellStart"/>
            <w:r w:rsidRPr="001D1BF8">
              <w:rPr>
                <w:rFonts w:ascii="Arial" w:hAnsi="Arial" w:cs="Arial"/>
                <w:sz w:val="22"/>
                <w:szCs w:val="22"/>
              </w:rPr>
              <w:t>o.o</w:t>
            </w:r>
            <w:proofErr w:type="spellEnd"/>
          </w:p>
          <w:p w14:paraId="5DDCCCB3" w14:textId="77777777" w:rsidR="00724F59" w:rsidRPr="001D1BF8" w:rsidRDefault="00724F59" w:rsidP="00724F59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 xml:space="preserve">Krańcowa 11 </w:t>
            </w:r>
          </w:p>
          <w:p w14:paraId="7AA5D441" w14:textId="77777777" w:rsidR="00724F59" w:rsidRPr="001D1BF8" w:rsidRDefault="00724F59" w:rsidP="00724F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61-022 Poznań</w:t>
            </w:r>
          </w:p>
        </w:tc>
        <w:tc>
          <w:tcPr>
            <w:tcW w:w="1276" w:type="dxa"/>
          </w:tcPr>
          <w:p w14:paraId="698852CE" w14:textId="77777777" w:rsidR="001D1BF8" w:rsidRDefault="001D1BF8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14E6610" w14:textId="353FBED2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60 m-</w:t>
            </w:r>
            <w:proofErr w:type="spellStart"/>
            <w:r w:rsidRPr="001D1BF8"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984" w:type="dxa"/>
          </w:tcPr>
          <w:p w14:paraId="5C3696B0" w14:textId="77777777" w:rsidR="001D1BF8" w:rsidRDefault="001D1BF8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6A94E2F" w14:textId="79CA2D3E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3 realizacje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6CCAAAA" w14:textId="09673001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6 891 075.00 zł</w:t>
            </w:r>
          </w:p>
        </w:tc>
      </w:tr>
      <w:tr w:rsidR="00724F59" w:rsidRPr="00BB547B" w14:paraId="16FFFB30" w14:textId="77777777" w:rsidTr="001D1BF8">
        <w:tc>
          <w:tcPr>
            <w:tcW w:w="851" w:type="dxa"/>
            <w:shd w:val="clear" w:color="auto" w:fill="auto"/>
            <w:vAlign w:val="center"/>
          </w:tcPr>
          <w:p w14:paraId="2CA6F680" w14:textId="77777777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4B51D0" w14:textId="77777777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14:paraId="108E4CB7" w14:textId="51F3EDFF" w:rsidR="00724F59" w:rsidRPr="001D1BF8" w:rsidRDefault="00724F59" w:rsidP="00724F59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 xml:space="preserve">PPHU TEL-POŻ-SYSTEM "ISKRA" Sp. z </w:t>
            </w:r>
            <w:proofErr w:type="spellStart"/>
            <w:r w:rsidRPr="001D1BF8">
              <w:rPr>
                <w:rFonts w:ascii="Arial" w:hAnsi="Arial" w:cs="Arial"/>
                <w:sz w:val="22"/>
                <w:szCs w:val="22"/>
              </w:rPr>
              <w:t>o.o</w:t>
            </w:r>
            <w:proofErr w:type="spellEnd"/>
          </w:p>
          <w:p w14:paraId="3E21CC24" w14:textId="77777777" w:rsidR="00724F59" w:rsidRPr="001D1BF8" w:rsidRDefault="00724F59" w:rsidP="00724F59">
            <w:pPr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 xml:space="preserve">Krańcowa 11 </w:t>
            </w:r>
          </w:p>
          <w:p w14:paraId="31A15BBE" w14:textId="77777777" w:rsidR="00724F59" w:rsidRPr="001D1BF8" w:rsidRDefault="00724F59" w:rsidP="00724F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61-022 Poznań</w:t>
            </w:r>
          </w:p>
        </w:tc>
        <w:tc>
          <w:tcPr>
            <w:tcW w:w="1276" w:type="dxa"/>
          </w:tcPr>
          <w:p w14:paraId="2B09BD8C" w14:textId="77777777" w:rsidR="001D1BF8" w:rsidRDefault="001D1BF8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F17B434" w14:textId="2DDDA4D8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60 m-</w:t>
            </w:r>
            <w:proofErr w:type="spellStart"/>
            <w:r w:rsidRPr="001D1BF8"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984" w:type="dxa"/>
          </w:tcPr>
          <w:p w14:paraId="7A1DCD70" w14:textId="77777777" w:rsidR="001D1BF8" w:rsidRDefault="001D1BF8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2A03F58" w14:textId="2FB97DD9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3 realizacje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64959A0" w14:textId="38294747" w:rsidR="00724F59" w:rsidRPr="001D1BF8" w:rsidRDefault="00724F59" w:rsidP="00724F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BF8">
              <w:rPr>
                <w:rFonts w:ascii="Arial" w:hAnsi="Arial" w:cs="Arial"/>
                <w:sz w:val="22"/>
                <w:szCs w:val="22"/>
              </w:rPr>
              <w:t>2 075 625.00 zł</w:t>
            </w:r>
          </w:p>
        </w:tc>
      </w:tr>
    </w:tbl>
    <w:p w14:paraId="75540C6B" w14:textId="696672A4" w:rsidR="00A80738" w:rsidRDefault="00A80738" w:rsidP="00D8598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927931A" w14:textId="77777777" w:rsidR="001D1BF8" w:rsidRDefault="001D1BF8" w:rsidP="001D1BF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p.o.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</w:t>
      </w:r>
    </w:p>
    <w:p w14:paraId="2E433D4B" w14:textId="77777777" w:rsidR="001D1BF8" w:rsidRPr="002D64D4" w:rsidRDefault="001D1BF8" w:rsidP="001D1BF8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0442DEBD" w14:textId="1D6A1267" w:rsidR="001D1BF8" w:rsidRPr="00BB547B" w:rsidRDefault="001D1BF8" w:rsidP="001D1BF8">
      <w:pPr>
        <w:ind w:firstLine="425"/>
        <w:jc w:val="both"/>
        <w:rPr>
          <w:rFonts w:ascii="Arial" w:hAnsi="Arial" w:cs="Arial"/>
          <w:i/>
          <w:szCs w:val="24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2D64D4">
        <w:rPr>
          <w:sz w:val="22"/>
          <w:szCs w:val="22"/>
        </w:rPr>
        <w:t xml:space="preserve">     </w:t>
      </w:r>
      <w:r>
        <w:rPr>
          <w:sz w:val="22"/>
          <w:szCs w:val="22"/>
        </w:rPr>
        <w:t>Violetta Magiera</w:t>
      </w:r>
      <w:bookmarkEnd w:id="0"/>
    </w:p>
    <w:sectPr w:rsidR="001D1BF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D6DC5E" w14:textId="77777777" w:rsidR="004F3321" w:rsidRDefault="004F3321">
      <w:r>
        <w:separator/>
      </w:r>
    </w:p>
  </w:endnote>
  <w:endnote w:type="continuationSeparator" w:id="0">
    <w:p w14:paraId="661DED6D" w14:textId="77777777" w:rsidR="004F3321" w:rsidRDefault="004F3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9B9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3A57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F2DFE" w14:textId="264FCFD2" w:rsidR="00986737" w:rsidRPr="00986737" w:rsidRDefault="001D1BF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9C3DA7E" wp14:editId="64E0FCD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74A2E2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86456E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DDD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A26239" w14:textId="77777777" w:rsidR="009F189D" w:rsidRDefault="009F189D">
    <w:pPr>
      <w:pStyle w:val="Stopka"/>
      <w:tabs>
        <w:tab w:val="clear" w:pos="4536"/>
      </w:tabs>
      <w:jc w:val="center"/>
    </w:pPr>
  </w:p>
  <w:p w14:paraId="2B9F2E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BDD4F2" w14:textId="77777777" w:rsidR="004F3321" w:rsidRDefault="004F3321">
      <w:r>
        <w:separator/>
      </w:r>
    </w:p>
  </w:footnote>
  <w:footnote w:type="continuationSeparator" w:id="0">
    <w:p w14:paraId="59554386" w14:textId="77777777" w:rsidR="004F3321" w:rsidRDefault="004F3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E77F4" w14:textId="77777777" w:rsidR="002E53D3" w:rsidRDefault="002E53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3339E" w14:textId="77777777" w:rsidR="002E53D3" w:rsidRDefault="002E53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9DAC8" w14:textId="77777777" w:rsidR="002E53D3" w:rsidRDefault="002E53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E36"/>
    <w:rsid w:val="00007727"/>
    <w:rsid w:val="00017720"/>
    <w:rsid w:val="00035488"/>
    <w:rsid w:val="000369AC"/>
    <w:rsid w:val="000715D5"/>
    <w:rsid w:val="000824E8"/>
    <w:rsid w:val="000D7F25"/>
    <w:rsid w:val="000E00E5"/>
    <w:rsid w:val="00173B20"/>
    <w:rsid w:val="001C69FF"/>
    <w:rsid w:val="001D1BF8"/>
    <w:rsid w:val="00230C40"/>
    <w:rsid w:val="0023318D"/>
    <w:rsid w:val="002E53D3"/>
    <w:rsid w:val="003D72FD"/>
    <w:rsid w:val="003F5E36"/>
    <w:rsid w:val="00423179"/>
    <w:rsid w:val="00490DC0"/>
    <w:rsid w:val="00493F8C"/>
    <w:rsid w:val="004C7E9B"/>
    <w:rsid w:val="004E4FD2"/>
    <w:rsid w:val="004F3321"/>
    <w:rsid w:val="0054774D"/>
    <w:rsid w:val="005614F2"/>
    <w:rsid w:val="00577BC6"/>
    <w:rsid w:val="005A632E"/>
    <w:rsid w:val="0069085C"/>
    <w:rsid w:val="006B27ED"/>
    <w:rsid w:val="00724F59"/>
    <w:rsid w:val="00782B0D"/>
    <w:rsid w:val="00843263"/>
    <w:rsid w:val="00861E75"/>
    <w:rsid w:val="008F6A3E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8598E"/>
    <w:rsid w:val="00D9542E"/>
    <w:rsid w:val="00EA3476"/>
    <w:rsid w:val="00F1399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D2CD0C"/>
  <w15:chartTrackingRefBased/>
  <w15:docId w15:val="{DB80A20E-874E-4269-AEEC-DC2EE7B5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28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14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1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36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51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11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41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60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9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3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30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9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2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3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7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1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08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53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41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22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76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9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0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0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0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44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53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22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4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7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9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15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41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0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83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74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47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83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08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95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0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9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3</cp:revision>
  <cp:lastPrinted>2024-10-18T08:34:00Z</cp:lastPrinted>
  <dcterms:created xsi:type="dcterms:W3CDTF">2024-10-18T08:55:00Z</dcterms:created>
  <dcterms:modified xsi:type="dcterms:W3CDTF">2024-10-18T09:30:00Z</dcterms:modified>
</cp:coreProperties>
</file>