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7F142" w14:textId="77777777" w:rsidR="00081D13" w:rsidRPr="00513CDA" w:rsidRDefault="000874A8" w:rsidP="002837B0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513CDA">
        <w:rPr>
          <w:rFonts w:ascii="Arial Narrow" w:hAnsi="Arial Narrow" w:cs="Arial"/>
          <w:sz w:val="22"/>
          <w:szCs w:val="22"/>
        </w:rPr>
        <w:t>Bydgoszcz</w:t>
      </w:r>
      <w:r w:rsidR="00081D13" w:rsidRPr="00513CDA">
        <w:rPr>
          <w:rFonts w:ascii="Arial Narrow" w:hAnsi="Arial Narrow" w:cs="Arial"/>
          <w:sz w:val="22"/>
          <w:szCs w:val="22"/>
        </w:rPr>
        <w:t xml:space="preserve"> dnia: </w:t>
      </w:r>
      <w:r w:rsidRPr="00513CDA">
        <w:rPr>
          <w:rFonts w:ascii="Arial Narrow" w:hAnsi="Arial Narrow" w:cs="Arial"/>
          <w:sz w:val="22"/>
          <w:szCs w:val="22"/>
        </w:rPr>
        <w:t>2024-10-18</w:t>
      </w:r>
    </w:p>
    <w:p w14:paraId="596F25E0" w14:textId="77777777" w:rsidR="00081D13" w:rsidRPr="00513CDA" w:rsidRDefault="000874A8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13CD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80CE55C" w14:textId="77777777" w:rsidR="00081D13" w:rsidRPr="00513CDA" w:rsidRDefault="000874A8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13CDA">
        <w:rPr>
          <w:rFonts w:ascii="Arial Narrow" w:hAnsi="Arial Narrow" w:cs="Arial"/>
          <w:sz w:val="22"/>
          <w:szCs w:val="22"/>
        </w:rPr>
        <w:t>Powstańców Warszawy</w:t>
      </w:r>
      <w:r w:rsidR="00081D13" w:rsidRPr="00513CDA">
        <w:rPr>
          <w:rFonts w:ascii="Arial Narrow" w:hAnsi="Arial Narrow" w:cs="Arial"/>
          <w:sz w:val="22"/>
          <w:szCs w:val="22"/>
        </w:rPr>
        <w:t xml:space="preserve"> </w:t>
      </w:r>
      <w:r w:rsidRPr="00513CDA">
        <w:rPr>
          <w:rFonts w:ascii="Arial Narrow" w:hAnsi="Arial Narrow" w:cs="Arial"/>
          <w:sz w:val="22"/>
          <w:szCs w:val="22"/>
        </w:rPr>
        <w:t>5</w:t>
      </w:r>
    </w:p>
    <w:p w14:paraId="41C7ABE0" w14:textId="77777777" w:rsidR="00081D13" w:rsidRPr="00513CDA" w:rsidRDefault="000874A8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513CDA">
        <w:rPr>
          <w:rFonts w:ascii="Arial Narrow" w:hAnsi="Arial Narrow" w:cs="Arial"/>
          <w:sz w:val="22"/>
          <w:szCs w:val="22"/>
        </w:rPr>
        <w:t>85-681</w:t>
      </w:r>
      <w:r w:rsidR="00081D13" w:rsidRPr="00513CDA">
        <w:rPr>
          <w:rFonts w:ascii="Arial Narrow" w:hAnsi="Arial Narrow" w:cs="Arial"/>
          <w:sz w:val="22"/>
          <w:szCs w:val="22"/>
        </w:rPr>
        <w:t xml:space="preserve"> </w:t>
      </w:r>
      <w:r w:rsidRPr="00513CDA">
        <w:rPr>
          <w:rFonts w:ascii="Arial Narrow" w:hAnsi="Arial Narrow" w:cs="Arial"/>
          <w:sz w:val="22"/>
          <w:szCs w:val="22"/>
        </w:rPr>
        <w:t>Bydgoszcz</w:t>
      </w:r>
    </w:p>
    <w:p w14:paraId="241985B8" w14:textId="77777777" w:rsidR="00081D13" w:rsidRPr="00513CDA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13CD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22BB96A" w14:textId="77777777" w:rsidR="00081D13" w:rsidRDefault="00081D13" w:rsidP="002837B0">
      <w:pPr>
        <w:tabs>
          <w:tab w:val="right" w:pos="9072"/>
        </w:tabs>
        <w:spacing w:after="12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13CD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274DB9E" w14:textId="77777777" w:rsidR="00081D13" w:rsidRPr="00513CD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13CDA" w14:paraId="7E5E17D4" w14:textId="77777777" w:rsidTr="00C13EA9">
        <w:tc>
          <w:tcPr>
            <w:tcW w:w="10065" w:type="dxa"/>
            <w:shd w:val="clear" w:color="auto" w:fill="F2F2F2"/>
            <w:hideMark/>
          </w:tcPr>
          <w:p w14:paraId="381A1A83" w14:textId="775AEF55" w:rsidR="00081D13" w:rsidRPr="00513CDA" w:rsidRDefault="00513CDA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C77E376" w14:textId="77777777" w:rsidR="00081D13" w:rsidRPr="00513CDA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13CD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AC52AC8" w14:textId="77777777" w:rsidR="00081D13" w:rsidRPr="00513CDA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90723C7" w14:textId="77777777" w:rsidR="00081D13" w:rsidRPr="00513CDA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13CD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13CD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13CD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13CDA" w14:paraId="231A0D35" w14:textId="77777777" w:rsidTr="00081D13">
        <w:tc>
          <w:tcPr>
            <w:tcW w:w="2269" w:type="dxa"/>
            <w:shd w:val="clear" w:color="auto" w:fill="auto"/>
          </w:tcPr>
          <w:p w14:paraId="21F48381" w14:textId="77777777" w:rsidR="00081D13" w:rsidRPr="00513CD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C65A93B" w14:textId="77777777" w:rsidR="00081D13" w:rsidRPr="00513CDA" w:rsidRDefault="000874A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bCs/>
                <w:sz w:val="22"/>
                <w:szCs w:val="22"/>
              </w:rPr>
              <w:t>Robot chirurgiczny z wyposażeniem oraz dostawy sukcesywne narzędzi do przeprowadzenia 300 zabiegów chirurgii robotycznej na okres 36 miesięcy.</w:t>
            </w:r>
          </w:p>
        </w:tc>
      </w:tr>
      <w:tr w:rsidR="000874A8" w:rsidRPr="00513CDA" w14:paraId="7BB6726E" w14:textId="77777777" w:rsidTr="00E65E7D">
        <w:tc>
          <w:tcPr>
            <w:tcW w:w="2269" w:type="dxa"/>
            <w:shd w:val="clear" w:color="auto" w:fill="auto"/>
          </w:tcPr>
          <w:p w14:paraId="39797CC0" w14:textId="77777777" w:rsidR="000874A8" w:rsidRPr="00513CDA" w:rsidRDefault="000874A8" w:rsidP="00E65E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4B3AB12" w14:textId="77777777" w:rsidR="000874A8" w:rsidRPr="00513CDA" w:rsidRDefault="000874A8" w:rsidP="00E65E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bCs/>
                <w:sz w:val="22"/>
                <w:szCs w:val="22"/>
              </w:rPr>
              <w:t>119/2024</w:t>
            </w:r>
          </w:p>
        </w:tc>
      </w:tr>
    </w:tbl>
    <w:p w14:paraId="2150DC33" w14:textId="77777777" w:rsidR="00081D13" w:rsidRPr="00513CD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361C5C48" w14:textId="77777777" w:rsidR="00081D13" w:rsidRPr="00513CD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513CDA">
        <w:rPr>
          <w:rFonts w:ascii="Arial Narrow" w:hAnsi="Arial Narrow" w:cs="Arial"/>
          <w:sz w:val="22"/>
          <w:szCs w:val="22"/>
        </w:rPr>
        <w:t xml:space="preserve">Zamawiający, </w:t>
      </w:r>
      <w:r w:rsidR="000874A8" w:rsidRPr="00513CDA">
        <w:rPr>
          <w:rFonts w:ascii="Arial Narrow" w:hAnsi="Arial Narrow" w:cs="Arial"/>
          <w:b/>
          <w:sz w:val="22"/>
          <w:szCs w:val="22"/>
        </w:rPr>
        <w:t>10WSzKzP SPZOZ</w:t>
      </w:r>
      <w:r w:rsidRPr="00513CDA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513CDA">
        <w:rPr>
          <w:rFonts w:ascii="Arial Narrow" w:hAnsi="Arial Narrow" w:cs="Arial"/>
          <w:sz w:val="22"/>
          <w:szCs w:val="22"/>
        </w:rPr>
        <w:t xml:space="preserve">ust. 1 pkt. 1 i </w:t>
      </w:r>
      <w:r w:rsidRPr="00513CDA">
        <w:rPr>
          <w:rFonts w:ascii="Arial Narrow" w:hAnsi="Arial Narrow" w:cs="Arial"/>
          <w:sz w:val="22"/>
          <w:szCs w:val="22"/>
        </w:rPr>
        <w:t xml:space="preserve">ust. </w:t>
      </w:r>
      <w:r w:rsidR="00A17CDB" w:rsidRPr="00513CDA">
        <w:rPr>
          <w:rFonts w:ascii="Arial Narrow" w:hAnsi="Arial Narrow" w:cs="Arial"/>
          <w:sz w:val="22"/>
          <w:szCs w:val="22"/>
        </w:rPr>
        <w:t>2</w:t>
      </w:r>
      <w:r w:rsidRPr="00513CDA">
        <w:rPr>
          <w:rFonts w:ascii="Arial Narrow" w:hAnsi="Arial Narrow" w:cs="Arial"/>
          <w:sz w:val="22"/>
          <w:szCs w:val="22"/>
        </w:rPr>
        <w:t xml:space="preserve"> </w:t>
      </w:r>
      <w:r w:rsidR="00081D13" w:rsidRPr="00513CDA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874A8" w:rsidRPr="00513CDA">
        <w:rPr>
          <w:rFonts w:ascii="Arial Narrow" w:hAnsi="Arial Narrow" w:cs="Arial"/>
          <w:sz w:val="22"/>
          <w:szCs w:val="22"/>
        </w:rPr>
        <w:t>(</w:t>
      </w:r>
      <w:proofErr w:type="spellStart"/>
      <w:r w:rsidR="000874A8" w:rsidRPr="00513CDA">
        <w:rPr>
          <w:rFonts w:ascii="Arial Narrow" w:hAnsi="Arial Narrow" w:cs="Arial"/>
          <w:sz w:val="22"/>
          <w:szCs w:val="22"/>
        </w:rPr>
        <w:t>t.j</w:t>
      </w:r>
      <w:proofErr w:type="spellEnd"/>
      <w:r w:rsidR="000874A8" w:rsidRPr="00513CDA">
        <w:rPr>
          <w:rFonts w:ascii="Arial Narrow" w:hAnsi="Arial Narrow" w:cs="Arial"/>
          <w:sz w:val="22"/>
          <w:szCs w:val="22"/>
        </w:rPr>
        <w:t>. Dz. U. z 2024 poz. 1320)</w:t>
      </w:r>
      <w:r w:rsidR="00081D13" w:rsidRPr="00513CDA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874A8" w:rsidRPr="00513CDA" w14:paraId="71A6BF60" w14:textId="77777777" w:rsidTr="00E65E7D">
        <w:trPr>
          <w:cantSplit/>
        </w:trPr>
        <w:tc>
          <w:tcPr>
            <w:tcW w:w="10080" w:type="dxa"/>
          </w:tcPr>
          <w:p w14:paraId="790D0221" w14:textId="291083E7" w:rsidR="000874A8" w:rsidRPr="00513CDA" w:rsidRDefault="000874A8" w:rsidP="00E65E7D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13CDA">
              <w:rPr>
                <w:rFonts w:ascii="Arial Narrow" w:hAnsi="Arial Narrow" w:cs="Arial"/>
                <w:b/>
                <w:sz w:val="22"/>
                <w:szCs w:val="22"/>
              </w:rPr>
              <w:t>Syn</w:t>
            </w:r>
            <w:r w:rsidR="00513CDA" w:rsidRPr="00513CDA">
              <w:rPr>
                <w:rFonts w:ascii="Arial Narrow" w:hAnsi="Arial Narrow" w:cs="Arial"/>
                <w:b/>
                <w:sz w:val="22"/>
                <w:szCs w:val="22"/>
              </w:rPr>
              <w:t>e</w:t>
            </w:r>
            <w:r w:rsidRPr="00513CDA">
              <w:rPr>
                <w:rFonts w:ascii="Arial Narrow" w:hAnsi="Arial Narrow" w:cs="Arial"/>
                <w:b/>
                <w:sz w:val="22"/>
                <w:szCs w:val="22"/>
              </w:rPr>
              <w:t>ktik</w:t>
            </w:r>
            <w:proofErr w:type="spellEnd"/>
            <w:r w:rsidR="00513CDA" w:rsidRPr="00513CDA">
              <w:rPr>
                <w:rFonts w:ascii="Arial Narrow" w:hAnsi="Arial Narrow" w:cs="Arial"/>
                <w:b/>
                <w:sz w:val="22"/>
                <w:szCs w:val="22"/>
              </w:rPr>
              <w:t xml:space="preserve"> SA</w:t>
            </w:r>
          </w:p>
          <w:p w14:paraId="0317B33D" w14:textId="77777777" w:rsidR="000874A8" w:rsidRPr="00513CDA" w:rsidRDefault="000874A8" w:rsidP="00E65E7D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bCs/>
                <w:sz w:val="22"/>
                <w:szCs w:val="22"/>
              </w:rPr>
              <w:t xml:space="preserve">ul. Józefa Piusa Dziekońskiego 3 </w:t>
            </w:r>
          </w:p>
          <w:p w14:paraId="3F43D964" w14:textId="77777777" w:rsidR="000874A8" w:rsidRPr="00513CDA" w:rsidRDefault="000874A8" w:rsidP="00E65E7D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bCs/>
                <w:sz w:val="22"/>
                <w:szCs w:val="22"/>
              </w:rPr>
              <w:t>00-728 Warszawa</w:t>
            </w:r>
          </w:p>
          <w:p w14:paraId="28F7ADF2" w14:textId="77777777" w:rsidR="000874A8" w:rsidRPr="00513CDA" w:rsidRDefault="000874A8" w:rsidP="00E65E7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513CD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513CDA">
              <w:rPr>
                <w:rFonts w:ascii="Arial Narrow" w:hAnsi="Arial Narrow" w:cs="Arial"/>
                <w:b/>
                <w:sz w:val="22"/>
                <w:szCs w:val="22"/>
              </w:rPr>
              <w:t>17 434 938.36 zł brutto</w:t>
            </w:r>
            <w:r w:rsidRPr="00513CD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0D8D483" w14:textId="77777777" w:rsidR="000874A8" w:rsidRPr="00513CDA" w:rsidRDefault="000874A8" w:rsidP="00E65E7D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595D76E3" w14:textId="77777777" w:rsidR="000874A8" w:rsidRPr="00513CDA" w:rsidRDefault="000874A8" w:rsidP="00E65E7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513CD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508A8B5" w14:textId="77777777" w:rsidR="00081D13" w:rsidRPr="00513CDA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13CDA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13CDA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560"/>
        <w:gridCol w:w="1134"/>
      </w:tblGrid>
      <w:tr w:rsidR="00513CDA" w:rsidRPr="00513CDA" w14:paraId="203D71F9" w14:textId="77777777" w:rsidTr="00513CD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83CF1B5" w14:textId="77777777" w:rsidR="00513CDA" w:rsidRPr="00513CDA" w:rsidRDefault="00513CD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513CD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511914F" w14:textId="77777777" w:rsidR="00513CDA" w:rsidRPr="00513CDA" w:rsidRDefault="00513CD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513CD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E005465" w14:textId="77777777" w:rsidR="00513CDA" w:rsidRPr="00513CDA" w:rsidRDefault="00513CD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513CDA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DB29894" w14:textId="77777777" w:rsidR="00513CDA" w:rsidRPr="00513CDA" w:rsidRDefault="00513CD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513CDA">
              <w:rPr>
                <w:rFonts w:ascii="Arial Narrow" w:hAnsi="Arial Narrow" w:cs="Arial"/>
                <w:bCs/>
              </w:rPr>
              <w:t>Ocena techniczna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7946990" w14:textId="77777777" w:rsidR="00513CDA" w:rsidRPr="00513CDA" w:rsidRDefault="00513CD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513CDA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13A2A6A3" w14:textId="77777777" w:rsidR="00513CDA" w:rsidRPr="00513CDA" w:rsidRDefault="00513CD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513CDA">
              <w:rPr>
                <w:rFonts w:ascii="Arial Narrow" w:hAnsi="Arial Narrow" w:cs="Arial"/>
                <w:bCs/>
              </w:rPr>
              <w:t>Termin dostawy materiałów eksploatacyjnych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3BD4CF0" w14:textId="77777777" w:rsidR="00513CDA" w:rsidRPr="00513CDA" w:rsidRDefault="00513CD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513CDA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513CDA" w:rsidRPr="00513CDA" w14:paraId="79268768" w14:textId="77777777" w:rsidTr="00513CDA">
        <w:tc>
          <w:tcPr>
            <w:tcW w:w="851" w:type="dxa"/>
            <w:vAlign w:val="center"/>
          </w:tcPr>
          <w:p w14:paraId="704A2EAD" w14:textId="77777777" w:rsidR="00513CDA" w:rsidRPr="00513CDA" w:rsidRDefault="00513CDA" w:rsidP="00E65E7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68ED9F27" w14:textId="7535D02F" w:rsidR="00513CDA" w:rsidRPr="00513CDA" w:rsidRDefault="00513CDA" w:rsidP="00E65E7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13CDA">
              <w:rPr>
                <w:rFonts w:ascii="Arial Narrow" w:hAnsi="Arial Narrow" w:cs="Arial"/>
                <w:b/>
                <w:sz w:val="22"/>
                <w:szCs w:val="22"/>
              </w:rPr>
              <w:t>Syn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e</w:t>
            </w:r>
            <w:r w:rsidRPr="00513CDA">
              <w:rPr>
                <w:rFonts w:ascii="Arial Narrow" w:hAnsi="Arial Narrow" w:cs="Arial"/>
                <w:b/>
                <w:sz w:val="22"/>
                <w:szCs w:val="22"/>
              </w:rPr>
              <w:t>ktik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SA</w:t>
            </w:r>
          </w:p>
          <w:p w14:paraId="7EFF8231" w14:textId="77777777" w:rsidR="00513CDA" w:rsidRPr="00513CDA" w:rsidRDefault="00513CDA" w:rsidP="00E65E7D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bCs/>
                <w:sz w:val="22"/>
                <w:szCs w:val="22"/>
              </w:rPr>
              <w:t xml:space="preserve">ul. Józefa Piusa Dziekońskiego 3 </w:t>
            </w:r>
          </w:p>
          <w:p w14:paraId="2B3288A3" w14:textId="77777777" w:rsidR="00513CDA" w:rsidRPr="00513CDA" w:rsidRDefault="00513CDA" w:rsidP="00E65E7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bCs/>
                <w:sz w:val="22"/>
                <w:szCs w:val="22"/>
              </w:rPr>
              <w:t>00-728 Warszawa</w:t>
            </w:r>
          </w:p>
        </w:tc>
        <w:tc>
          <w:tcPr>
            <w:tcW w:w="1134" w:type="dxa"/>
            <w:vAlign w:val="center"/>
          </w:tcPr>
          <w:p w14:paraId="4CB0B25A" w14:textId="77777777" w:rsidR="00513CDA" w:rsidRPr="00513CDA" w:rsidRDefault="00513CDA" w:rsidP="00E65E7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31B6F812" w14:textId="77777777" w:rsidR="00513CDA" w:rsidRPr="00513CDA" w:rsidRDefault="00513CDA" w:rsidP="00E65E7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357880E" w14:textId="77777777" w:rsidR="00513CDA" w:rsidRPr="00513CDA" w:rsidRDefault="00513CDA" w:rsidP="00E65E7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600B5FCB" w14:textId="77777777" w:rsidR="00513CDA" w:rsidRPr="00513CDA" w:rsidRDefault="00513CDA" w:rsidP="00E65E7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893CCDA" w14:textId="77777777" w:rsidR="00513CDA" w:rsidRPr="00513CDA" w:rsidRDefault="00513CDA" w:rsidP="00E65E7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3CD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625942B" w14:textId="77777777" w:rsidR="00E85D70" w:rsidRPr="00513CD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2035436F" w14:textId="0D3366B2" w:rsidR="00B464D3" w:rsidRDefault="00B464D3" w:rsidP="002837B0">
      <w:pPr>
        <w:spacing w:line="360" w:lineRule="auto"/>
        <w:ind w:left="5948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513CDA">
        <w:rPr>
          <w:rFonts w:ascii="Arial Narrow" w:hAnsi="Arial Narrow" w:cs="Arial"/>
          <w:i/>
          <w:sz w:val="22"/>
          <w:szCs w:val="22"/>
        </w:rPr>
        <w:t>Zamawiający</w:t>
      </w:r>
    </w:p>
    <w:p w14:paraId="5E5AB4A1" w14:textId="77777777" w:rsidR="002837B0" w:rsidRDefault="002837B0" w:rsidP="002837B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58D0752E" w14:textId="77777777" w:rsidR="002837B0" w:rsidRDefault="002837B0" w:rsidP="002837B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502C46BE" w14:textId="77777777" w:rsidR="002837B0" w:rsidRDefault="002837B0" w:rsidP="002837B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354DDC60" w14:textId="24013EFE" w:rsidR="002837B0" w:rsidRPr="00513CDA" w:rsidRDefault="002837B0" w:rsidP="002837B0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2024-10-1</w:t>
      </w:r>
      <w:r>
        <w:rPr>
          <w:rFonts w:ascii="Arial Narrow" w:hAnsi="Arial Narrow" w:cs="Arial"/>
          <w:sz w:val="20"/>
          <w:szCs w:val="20"/>
        </w:rPr>
        <w:t>8</w:t>
      </w:r>
    </w:p>
    <w:bookmarkEnd w:id="0"/>
    <w:sectPr w:rsidR="002837B0" w:rsidRPr="00513CDA" w:rsidSect="002837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21" w:right="924" w:bottom="964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C7E50F" w14:textId="77777777" w:rsidR="00B02A2C" w:rsidRDefault="00B02A2C">
      <w:r>
        <w:separator/>
      </w:r>
    </w:p>
  </w:endnote>
  <w:endnote w:type="continuationSeparator" w:id="0">
    <w:p w14:paraId="416B8E52" w14:textId="77777777" w:rsidR="00B02A2C" w:rsidRDefault="00B02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0AD95" w14:textId="77777777" w:rsidR="000874A8" w:rsidRDefault="000874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45B8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CF89D9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FC774" w14:textId="77777777" w:rsidR="000874A8" w:rsidRDefault="000874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9B315A" w14:textId="77777777" w:rsidR="00B02A2C" w:rsidRDefault="00B02A2C">
      <w:r>
        <w:separator/>
      </w:r>
    </w:p>
  </w:footnote>
  <w:footnote w:type="continuationSeparator" w:id="0">
    <w:p w14:paraId="26971ACA" w14:textId="77777777" w:rsidR="00B02A2C" w:rsidRDefault="00B02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F1489" w14:textId="77777777" w:rsidR="000874A8" w:rsidRDefault="00087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1C0F2" w14:textId="77777777" w:rsidR="000874A8" w:rsidRDefault="000874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451C2" w14:textId="77777777" w:rsidR="000874A8" w:rsidRDefault="000874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2A2C"/>
    <w:rsid w:val="00005838"/>
    <w:rsid w:val="00022322"/>
    <w:rsid w:val="00042497"/>
    <w:rsid w:val="00081D13"/>
    <w:rsid w:val="000874A8"/>
    <w:rsid w:val="000C1E6F"/>
    <w:rsid w:val="000E4E56"/>
    <w:rsid w:val="001A1468"/>
    <w:rsid w:val="001B7815"/>
    <w:rsid w:val="0027364A"/>
    <w:rsid w:val="002837B0"/>
    <w:rsid w:val="002B1E4F"/>
    <w:rsid w:val="002B6761"/>
    <w:rsid w:val="003445A0"/>
    <w:rsid w:val="003A0AFC"/>
    <w:rsid w:val="003B4FC6"/>
    <w:rsid w:val="003D611C"/>
    <w:rsid w:val="00431C0B"/>
    <w:rsid w:val="00437CAD"/>
    <w:rsid w:val="004657DA"/>
    <w:rsid w:val="004B2665"/>
    <w:rsid w:val="004C3459"/>
    <w:rsid w:val="004E324A"/>
    <w:rsid w:val="004E7234"/>
    <w:rsid w:val="00513CDA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2A2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252E2B"/>
  <w15:chartTrackingRefBased/>
  <w15:docId w15:val="{8772943C-EC2F-4D99-97DD-51A441B5B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2837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223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2024-10-18T06:53:00Z</cp:lastPrinted>
  <dcterms:created xsi:type="dcterms:W3CDTF">2024-10-18T06:47:00Z</dcterms:created>
  <dcterms:modified xsi:type="dcterms:W3CDTF">2024-10-18T06:53:00Z</dcterms:modified>
</cp:coreProperties>
</file>