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172759A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4210D8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51AE604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36735664" w:rsidR="002E612D" w:rsidRDefault="00AA39D6" w:rsidP="00AA2BEC">
      <w:pPr>
        <w:spacing w:line="276" w:lineRule="auto"/>
        <w:jc w:val="center"/>
        <w:rPr>
          <w:sz w:val="22"/>
          <w:szCs w:val="22"/>
        </w:rPr>
      </w:pPr>
      <w:r w:rsidRPr="00525EFF">
        <w:rPr>
          <w:sz w:val="22"/>
          <w:szCs w:val="22"/>
        </w:rPr>
        <w:t>”</w:t>
      </w:r>
      <w:r w:rsidR="00E841C6" w:rsidRPr="00E841C6">
        <w:t xml:space="preserve"> </w:t>
      </w:r>
      <w:r w:rsidR="00E841C6" w:rsidRPr="00E841C6">
        <w:rPr>
          <w:b/>
          <w:sz w:val="22"/>
          <w:szCs w:val="22"/>
        </w:rPr>
        <w:t>Zakup artykułów gospodarstwa domowego na potrzeby Szpitala Wojewódzkiego w Poznaniu</w:t>
      </w:r>
      <w:r w:rsidRPr="00525EFF">
        <w:rPr>
          <w:sz w:val="22"/>
          <w:szCs w:val="22"/>
        </w:rPr>
        <w:t>”</w:t>
      </w:r>
    </w:p>
    <w:p w14:paraId="237CCFC6" w14:textId="77777777" w:rsidR="00E841C6" w:rsidRPr="00525EFF" w:rsidRDefault="00E841C6" w:rsidP="00AA2BEC">
      <w:pPr>
        <w:spacing w:line="276" w:lineRule="auto"/>
        <w:jc w:val="center"/>
        <w:rPr>
          <w:b/>
          <w:sz w:val="22"/>
          <w:szCs w:val="22"/>
        </w:rPr>
      </w:pP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34534051" w14:textId="063BA9DD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 w:rsidR="000B3F11">
        <w:rPr>
          <w:bCs/>
          <w:sz w:val="22"/>
          <w:u w:val="single"/>
        </w:rPr>
        <w:t>1</w:t>
      </w:r>
      <w:r w:rsidRPr="00E401EB">
        <w:rPr>
          <w:bCs/>
          <w:sz w:val="22"/>
          <w:u w:val="single"/>
        </w:rPr>
        <w:t xml:space="preserve">: </w:t>
      </w: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DF67B4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C66D809" w14:textId="52F0AD06" w:rsidR="00C41EB9" w:rsidRDefault="00E401EB" w:rsidP="00C41EB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E841C6">
        <w:rPr>
          <w:bCs/>
          <w:sz w:val="22"/>
        </w:rPr>
        <w:t>12</w:t>
      </w:r>
      <w:r w:rsidR="00537136">
        <w:rPr>
          <w:bCs/>
          <w:sz w:val="22"/>
        </w:rPr>
        <w:t xml:space="preserve"> miesięcy </w:t>
      </w:r>
      <w:r w:rsidR="004210D8">
        <w:rPr>
          <w:bCs/>
          <w:sz w:val="22"/>
        </w:rPr>
        <w:t>od daty zawarcia umowy</w:t>
      </w:r>
    </w:p>
    <w:p w14:paraId="045B5363" w14:textId="0D5FE1A6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="00E841C6" w:rsidRPr="00E841C6">
        <w:rPr>
          <w:bCs/>
          <w:sz w:val="22"/>
        </w:rPr>
        <w:t>5 dni roboczych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39F03FFA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 w:rsidR="000B3F11"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</w:p>
    <w:p w14:paraId="3C0674B5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EB82443" w14:textId="0FF975BD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953F661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51FD1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bookmarkEnd w:id="2"/>
    <w:p w14:paraId="5D5A8982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755A230E" w14:textId="4275EA4F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Pr="00E841C6">
        <w:rPr>
          <w:bCs/>
          <w:sz w:val="22"/>
        </w:rPr>
        <w:t>5 dni roboczych</w:t>
      </w:r>
    </w:p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0924DB99" w14:textId="77777777" w:rsidR="000B3F11" w:rsidRDefault="000B3F11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52611E08" w14:textId="50D3389B" w:rsidR="000B3F11" w:rsidRPr="00E401EB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</w:p>
    <w:p w14:paraId="72CA06AC" w14:textId="77777777" w:rsidR="000B3F11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B6EF8A8" w14:textId="77777777" w:rsidR="000B3F11" w:rsidRPr="00E401EB" w:rsidRDefault="000B3F11" w:rsidP="000B3F11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7B462EC0" w14:textId="77777777" w:rsidR="000B3F11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4E7C8744" w14:textId="77777777" w:rsidR="000B3F11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1DFFC055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7782343F" w14:textId="40AAB2FD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Pr="00E841C6">
        <w:rPr>
          <w:bCs/>
          <w:sz w:val="22"/>
        </w:rPr>
        <w:t>5 dni roboczych</w:t>
      </w:r>
    </w:p>
    <w:p w14:paraId="07047DF7" w14:textId="77777777" w:rsidR="000B3F11" w:rsidRDefault="000B3F11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762B66A2" w14:textId="522F6388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</w:p>
    <w:p w14:paraId="7A0D3CE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8E73579" w14:textId="686C3B6A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8FB5A0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DB93D58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591B5E01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09F235CA" w14:textId="6FA1690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Pr="00E841C6">
        <w:rPr>
          <w:bCs/>
          <w:sz w:val="22"/>
        </w:rPr>
        <w:t>5 dni roboczych</w:t>
      </w:r>
    </w:p>
    <w:p w14:paraId="6F771215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68442DD4" w14:textId="2D97AF6D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E401EB">
        <w:rPr>
          <w:bCs/>
          <w:sz w:val="22"/>
          <w:u w:val="single"/>
        </w:rPr>
        <w:t xml:space="preserve">: </w:t>
      </w:r>
    </w:p>
    <w:p w14:paraId="1A9F178D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4574786" w14:textId="77777777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35FCE94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D84B0A7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C064FAA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092AF8F7" w14:textId="1E471892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Pr="00E841C6">
        <w:rPr>
          <w:bCs/>
          <w:sz w:val="22"/>
        </w:rPr>
        <w:t>5 dni roboczych</w:t>
      </w:r>
    </w:p>
    <w:p w14:paraId="1E31AB95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16CBADF8" w14:textId="2413C135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E401EB">
        <w:rPr>
          <w:bCs/>
          <w:sz w:val="22"/>
          <w:u w:val="single"/>
        </w:rPr>
        <w:t xml:space="preserve">: </w:t>
      </w:r>
    </w:p>
    <w:p w14:paraId="1EDDD1D9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3EC821A3" w14:textId="77777777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1EBF3FB6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9FBE643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509DC4CA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4F9367E7" w14:textId="2886699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Pr="00E841C6">
        <w:rPr>
          <w:bCs/>
          <w:sz w:val="22"/>
        </w:rPr>
        <w:t>5 dni roboczych</w:t>
      </w:r>
    </w:p>
    <w:p w14:paraId="6EC87D83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072BB4BB" w14:textId="0C2C92B6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E401EB">
        <w:rPr>
          <w:bCs/>
          <w:sz w:val="22"/>
          <w:u w:val="single"/>
        </w:rPr>
        <w:t xml:space="preserve">: </w:t>
      </w:r>
    </w:p>
    <w:p w14:paraId="32C11565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345E84A8" w14:textId="77777777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2913E704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7B9250F4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6505DFAF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2D632374" w14:textId="478D8372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Pr="00E841C6">
        <w:rPr>
          <w:bCs/>
          <w:sz w:val="22"/>
        </w:rPr>
        <w:t>5 dni roboczych</w:t>
      </w:r>
    </w:p>
    <w:p w14:paraId="4ABB6329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0A74E6FA" w14:textId="24F25F5C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E401EB">
        <w:rPr>
          <w:bCs/>
          <w:sz w:val="22"/>
          <w:u w:val="single"/>
        </w:rPr>
        <w:t xml:space="preserve">: </w:t>
      </w:r>
    </w:p>
    <w:p w14:paraId="41CDB73F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0BFBCF18" w14:textId="77777777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6449213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1FA4D240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F53DBAD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5F1F6113" w14:textId="1AF89218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Pr="00E841C6">
        <w:rPr>
          <w:bCs/>
          <w:sz w:val="22"/>
        </w:rPr>
        <w:t>5 dni roboczych</w:t>
      </w:r>
    </w:p>
    <w:p w14:paraId="376EF7AA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53014581" w14:textId="6355C6CB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E401EB">
        <w:rPr>
          <w:bCs/>
          <w:sz w:val="22"/>
          <w:u w:val="single"/>
        </w:rPr>
        <w:t xml:space="preserve">: </w:t>
      </w:r>
    </w:p>
    <w:p w14:paraId="72D44ACA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5461AEC" w14:textId="77777777" w:rsidR="00E841C6" w:rsidRPr="00E401EB" w:rsidRDefault="00E841C6" w:rsidP="00E841C6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7D83AD2B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F9737DE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51DBFEF3" w14:textId="77777777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7FD0A370" w14:textId="4D0968DA" w:rsidR="00E841C6" w:rsidRDefault="00E841C6" w:rsidP="00E841C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4C4262">
        <w:rPr>
          <w:bCs/>
          <w:sz w:val="22"/>
        </w:rPr>
        <w:t xml:space="preserve">w ciągu </w:t>
      </w:r>
      <w:r w:rsidRPr="00E841C6">
        <w:rPr>
          <w:bCs/>
          <w:sz w:val="22"/>
        </w:rPr>
        <w:t>5 dni roboczych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5C00A84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6A548890" w:rsidR="00085C92" w:rsidRPr="00085C92" w:rsidRDefault="000B3F11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="00085C92" w:rsidRPr="00085C92">
        <w:rPr>
          <w:rFonts w:eastAsia="Calibri"/>
          <w:lang w:eastAsia="en-US"/>
        </w:rPr>
        <w:t xml:space="preserve">: </w:t>
      </w:r>
      <w:r w:rsidR="00085C92"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458522B" w:rsidR="00085C92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="00085C92"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012BA4" w14:textId="0C7DE683" w:rsidR="00085C92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="00085C92"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="00085C92"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EF408D1" w14:textId="212D3128" w:rsid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="00085C92"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="00085C92"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0722197" w14:textId="31E06AE6" w:rsidR="000B3F11" w:rsidRPr="00085C92" w:rsidRDefault="000B3F11" w:rsidP="000B3F11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2797280" w14:textId="6ABCC9EB" w:rsidR="000B3F11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938705" w14:textId="477B7B94" w:rsidR="000B3F11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6D2BF31" w14:textId="77777777" w:rsidR="000B3F11" w:rsidRDefault="000B3F11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73033CBF" w14:textId="6740AA50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1F78360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135F9D9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50E35BB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D7C404" w14:textId="5EBEB40D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5C7E034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E841C6">
      <w:rPr>
        <w:sz w:val="20"/>
        <w:szCs w:val="20"/>
      </w:rPr>
      <w:t>86</w:t>
    </w:r>
    <w:r w:rsidR="001D2B20">
      <w:rPr>
        <w:sz w:val="20"/>
        <w:szCs w:val="20"/>
      </w:rPr>
      <w:t>/202</w:t>
    </w:r>
    <w:r w:rsidR="000B3F11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0B3F11"/>
    <w:rsid w:val="001028C4"/>
    <w:rsid w:val="001063D3"/>
    <w:rsid w:val="00173016"/>
    <w:rsid w:val="00177EB4"/>
    <w:rsid w:val="001C7D84"/>
    <w:rsid w:val="001D2B20"/>
    <w:rsid w:val="00221383"/>
    <w:rsid w:val="002214DB"/>
    <w:rsid w:val="00267D1F"/>
    <w:rsid w:val="002B3F5F"/>
    <w:rsid w:val="002E612D"/>
    <w:rsid w:val="003A2BB2"/>
    <w:rsid w:val="003B769C"/>
    <w:rsid w:val="003E4CC6"/>
    <w:rsid w:val="003E52C7"/>
    <w:rsid w:val="004210D8"/>
    <w:rsid w:val="004308CF"/>
    <w:rsid w:val="004C4262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1430"/>
    <w:rsid w:val="007124CE"/>
    <w:rsid w:val="00736C1E"/>
    <w:rsid w:val="007D475B"/>
    <w:rsid w:val="007E331F"/>
    <w:rsid w:val="008174DB"/>
    <w:rsid w:val="00870992"/>
    <w:rsid w:val="008B01DC"/>
    <w:rsid w:val="008B3C3C"/>
    <w:rsid w:val="008C082A"/>
    <w:rsid w:val="0092164C"/>
    <w:rsid w:val="009312B4"/>
    <w:rsid w:val="0097776D"/>
    <w:rsid w:val="00983D1D"/>
    <w:rsid w:val="009D75A8"/>
    <w:rsid w:val="00A17239"/>
    <w:rsid w:val="00A50E18"/>
    <w:rsid w:val="00A84878"/>
    <w:rsid w:val="00AA2BEC"/>
    <w:rsid w:val="00AA39D6"/>
    <w:rsid w:val="00AC470C"/>
    <w:rsid w:val="00AE26EA"/>
    <w:rsid w:val="00AE2ACB"/>
    <w:rsid w:val="00AF4AC3"/>
    <w:rsid w:val="00B00FA9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E768AB"/>
    <w:rsid w:val="00E841C6"/>
    <w:rsid w:val="00F134D5"/>
    <w:rsid w:val="00F31EAC"/>
    <w:rsid w:val="00F51F72"/>
    <w:rsid w:val="00F764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5</Pages>
  <Words>1162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18</cp:revision>
  <dcterms:created xsi:type="dcterms:W3CDTF">2021-04-01T08:50:00Z</dcterms:created>
  <dcterms:modified xsi:type="dcterms:W3CDTF">2024-10-18T09:38:00Z</dcterms:modified>
</cp:coreProperties>
</file>