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253CE" w14:textId="77777777" w:rsidR="003E6519" w:rsidRPr="0053027A" w:rsidRDefault="006D300A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3027A">
        <w:rPr>
          <w:rFonts w:ascii="Arial Narrow" w:hAnsi="Arial Narrow" w:cs="Arial"/>
          <w:sz w:val="24"/>
          <w:szCs w:val="24"/>
        </w:rPr>
        <w:t>Bydgoszcz</w:t>
      </w:r>
      <w:r w:rsidR="003E6519" w:rsidRPr="0053027A">
        <w:rPr>
          <w:rFonts w:ascii="Arial Narrow" w:hAnsi="Arial Narrow" w:cs="Arial"/>
          <w:sz w:val="24"/>
          <w:szCs w:val="24"/>
        </w:rPr>
        <w:t xml:space="preserve"> dnia: </w:t>
      </w:r>
      <w:r w:rsidRPr="0053027A">
        <w:rPr>
          <w:rFonts w:ascii="Arial Narrow" w:hAnsi="Arial Narrow" w:cs="Arial"/>
          <w:sz w:val="24"/>
          <w:szCs w:val="24"/>
        </w:rPr>
        <w:t>2024-10-21</w:t>
      </w:r>
    </w:p>
    <w:p w14:paraId="2BF5E7B2" w14:textId="77777777" w:rsidR="003E6519" w:rsidRPr="0053027A" w:rsidRDefault="006D300A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3027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3C653AF" w14:textId="77777777" w:rsidR="003E6519" w:rsidRPr="0053027A" w:rsidRDefault="006D300A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3027A">
        <w:rPr>
          <w:rFonts w:ascii="Arial Narrow" w:hAnsi="Arial Narrow" w:cs="Arial"/>
          <w:sz w:val="24"/>
          <w:szCs w:val="24"/>
        </w:rPr>
        <w:t>Powstańców Warszawy</w:t>
      </w:r>
      <w:r w:rsidR="003E6519" w:rsidRPr="0053027A">
        <w:rPr>
          <w:rFonts w:ascii="Arial Narrow" w:hAnsi="Arial Narrow" w:cs="Arial"/>
          <w:sz w:val="24"/>
          <w:szCs w:val="24"/>
        </w:rPr>
        <w:t xml:space="preserve"> </w:t>
      </w:r>
      <w:r w:rsidRPr="0053027A">
        <w:rPr>
          <w:rFonts w:ascii="Arial Narrow" w:hAnsi="Arial Narrow" w:cs="Arial"/>
          <w:sz w:val="24"/>
          <w:szCs w:val="24"/>
        </w:rPr>
        <w:t>5</w:t>
      </w:r>
    </w:p>
    <w:p w14:paraId="3A852702" w14:textId="77777777" w:rsidR="003E6519" w:rsidRPr="0053027A" w:rsidRDefault="006D300A" w:rsidP="003E6519">
      <w:pPr>
        <w:rPr>
          <w:rFonts w:ascii="Arial Narrow" w:hAnsi="Arial Narrow" w:cs="Arial"/>
          <w:sz w:val="24"/>
          <w:szCs w:val="24"/>
        </w:rPr>
      </w:pPr>
      <w:r w:rsidRPr="0053027A">
        <w:rPr>
          <w:rFonts w:ascii="Arial Narrow" w:hAnsi="Arial Narrow" w:cs="Arial"/>
          <w:sz w:val="24"/>
          <w:szCs w:val="24"/>
        </w:rPr>
        <w:t>85-681</w:t>
      </w:r>
      <w:r w:rsidR="003E6519" w:rsidRPr="0053027A">
        <w:rPr>
          <w:rFonts w:ascii="Arial Narrow" w:hAnsi="Arial Narrow" w:cs="Arial"/>
          <w:sz w:val="24"/>
          <w:szCs w:val="24"/>
        </w:rPr>
        <w:t xml:space="preserve"> </w:t>
      </w:r>
      <w:r w:rsidRPr="0053027A">
        <w:rPr>
          <w:rFonts w:ascii="Arial Narrow" w:hAnsi="Arial Narrow" w:cs="Arial"/>
          <w:sz w:val="24"/>
          <w:szCs w:val="24"/>
        </w:rPr>
        <w:t>Bydgoszcz</w:t>
      </w:r>
    </w:p>
    <w:p w14:paraId="213647AD" w14:textId="77777777" w:rsidR="003E6519" w:rsidRPr="0053027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3027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688A6B" w14:textId="77777777" w:rsidR="003E6519" w:rsidRPr="0053027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3027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3027A" w14:paraId="402F305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930B27" w14:textId="77777777" w:rsidR="003E6519" w:rsidRPr="0053027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3027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F1FC0AB" w14:textId="77777777" w:rsidR="003E6519" w:rsidRPr="0053027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3027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D5F7497" w14:textId="77777777" w:rsidR="003E6519" w:rsidRPr="0053027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3027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208BB06" w14:textId="77777777" w:rsidR="003E6519" w:rsidRPr="0053027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3027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3027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3027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3027A" w14:paraId="0DFE529F" w14:textId="77777777" w:rsidTr="001A0FA2">
        <w:tc>
          <w:tcPr>
            <w:tcW w:w="2269" w:type="dxa"/>
            <w:shd w:val="clear" w:color="auto" w:fill="auto"/>
          </w:tcPr>
          <w:p w14:paraId="23FB7387" w14:textId="77777777" w:rsidR="003E6519" w:rsidRPr="0053027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8BCB2E" w14:textId="77777777" w:rsidR="003E6519" w:rsidRPr="0053027A" w:rsidRDefault="006D300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bCs/>
                <w:sz w:val="24"/>
                <w:szCs w:val="24"/>
              </w:rPr>
              <w:t>Dostawy sukcesywne worków rozpuszczalnych do bielizny, worków na zwłoki i pojemników na materiał diagnostyczny na okres 24 miesięcy</w:t>
            </w:r>
            <w:r w:rsidR="003E6519" w:rsidRPr="0053027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D300A" w:rsidRPr="0053027A" w14:paraId="255C8F5B" w14:textId="77777777" w:rsidTr="00EB151F">
        <w:tc>
          <w:tcPr>
            <w:tcW w:w="2269" w:type="dxa"/>
            <w:shd w:val="clear" w:color="auto" w:fill="auto"/>
          </w:tcPr>
          <w:p w14:paraId="70B445FF" w14:textId="77777777" w:rsidR="006D300A" w:rsidRPr="0053027A" w:rsidRDefault="006D300A" w:rsidP="00EB15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EE41BB" w14:textId="77777777" w:rsidR="006D300A" w:rsidRPr="0053027A" w:rsidRDefault="006D300A" w:rsidP="00EB15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bCs/>
                <w:sz w:val="24"/>
                <w:szCs w:val="24"/>
              </w:rPr>
              <w:t>127/2024</w:t>
            </w:r>
          </w:p>
        </w:tc>
      </w:tr>
    </w:tbl>
    <w:p w14:paraId="6AF46987" w14:textId="77777777" w:rsidR="00890B92" w:rsidRPr="0053027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3027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3027A">
        <w:rPr>
          <w:rFonts w:ascii="Arial Narrow" w:hAnsi="Arial Narrow" w:cs="Arial"/>
          <w:sz w:val="24"/>
          <w:szCs w:val="24"/>
        </w:rPr>
        <w:t>22</w:t>
      </w:r>
      <w:r w:rsidR="0049054E" w:rsidRPr="0053027A">
        <w:rPr>
          <w:rFonts w:ascii="Arial Narrow" w:hAnsi="Arial Narrow" w:cs="Arial"/>
          <w:sz w:val="24"/>
          <w:szCs w:val="24"/>
        </w:rPr>
        <w:t>2</w:t>
      </w:r>
      <w:r w:rsidRPr="0053027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3027A">
        <w:rPr>
          <w:rFonts w:ascii="Arial Narrow" w:hAnsi="Arial Narrow" w:cs="Arial"/>
          <w:sz w:val="24"/>
          <w:szCs w:val="24"/>
        </w:rPr>
        <w:t>4</w:t>
      </w:r>
      <w:r w:rsidRPr="0053027A">
        <w:rPr>
          <w:rFonts w:ascii="Arial Narrow" w:hAnsi="Arial Narrow" w:cs="Arial"/>
          <w:sz w:val="24"/>
          <w:szCs w:val="24"/>
        </w:rPr>
        <w:t xml:space="preserve"> </w:t>
      </w:r>
      <w:r w:rsidR="00890B92" w:rsidRPr="0053027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3027A">
        <w:rPr>
          <w:rFonts w:ascii="Arial Narrow" w:hAnsi="Arial Narrow" w:cs="Arial"/>
          <w:sz w:val="24"/>
          <w:szCs w:val="24"/>
        </w:rPr>
        <w:t xml:space="preserve"> </w:t>
      </w:r>
      <w:r w:rsidR="006D300A" w:rsidRPr="0053027A">
        <w:rPr>
          <w:rFonts w:ascii="Arial Narrow" w:hAnsi="Arial Narrow" w:cs="Arial"/>
          <w:sz w:val="24"/>
          <w:szCs w:val="24"/>
        </w:rPr>
        <w:t>(</w:t>
      </w:r>
      <w:proofErr w:type="spellStart"/>
      <w:r w:rsidR="006D300A" w:rsidRPr="0053027A">
        <w:rPr>
          <w:rFonts w:ascii="Arial Narrow" w:hAnsi="Arial Narrow" w:cs="Arial"/>
          <w:sz w:val="24"/>
          <w:szCs w:val="24"/>
        </w:rPr>
        <w:t>t.j</w:t>
      </w:r>
      <w:proofErr w:type="spellEnd"/>
      <w:r w:rsidR="006D300A" w:rsidRPr="0053027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3027A">
        <w:rPr>
          <w:rFonts w:ascii="Arial Narrow" w:hAnsi="Arial Narrow" w:cs="Arial"/>
          <w:sz w:val="24"/>
          <w:szCs w:val="24"/>
        </w:rPr>
        <w:t xml:space="preserve"> </w:t>
      </w:r>
      <w:r w:rsidR="00890B92" w:rsidRPr="0053027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3027A">
        <w:rPr>
          <w:rFonts w:ascii="Arial Narrow" w:hAnsi="Arial Narrow" w:cs="Arial"/>
          <w:sz w:val="24"/>
          <w:szCs w:val="24"/>
        </w:rPr>
        <w:t xml:space="preserve"> dla</w:t>
      </w:r>
      <w:r w:rsidR="00890B92" w:rsidRPr="0053027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300A" w:rsidRPr="0053027A" w14:paraId="23960DD5" w14:textId="77777777" w:rsidTr="00EB15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814738" w14:textId="77777777" w:rsidR="006D300A" w:rsidRPr="0053027A" w:rsidRDefault="006D300A" w:rsidP="00EB15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sz w:val="24"/>
                <w:szCs w:val="24"/>
              </w:rPr>
              <w:t>części 1 zamówienia w wysokości 48 695.70 zł brutto;</w:t>
            </w:r>
          </w:p>
        </w:tc>
      </w:tr>
      <w:tr w:rsidR="006D300A" w:rsidRPr="0053027A" w14:paraId="05881B00" w14:textId="77777777" w:rsidTr="00EB15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9D59BA" w14:textId="77777777" w:rsidR="006D300A" w:rsidRPr="0053027A" w:rsidRDefault="006D300A" w:rsidP="00EB15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sz w:val="24"/>
                <w:szCs w:val="24"/>
              </w:rPr>
              <w:t>części 2 zamówienia w wysokości 250 182.00 zł brutto;</w:t>
            </w:r>
          </w:p>
        </w:tc>
      </w:tr>
      <w:tr w:rsidR="006D300A" w:rsidRPr="0053027A" w14:paraId="4BD7DFF2" w14:textId="77777777" w:rsidTr="00EB15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808E17" w14:textId="77777777" w:rsidR="006D300A" w:rsidRPr="0053027A" w:rsidRDefault="006D300A" w:rsidP="00EB151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3027A">
              <w:rPr>
                <w:rFonts w:ascii="Arial Narrow" w:hAnsi="Arial Narrow" w:cs="Arial"/>
                <w:sz w:val="24"/>
                <w:szCs w:val="24"/>
              </w:rPr>
              <w:t>części 3 zamówienia w wysokości 39 375.72 zł brutto;</w:t>
            </w:r>
          </w:p>
        </w:tc>
      </w:tr>
    </w:tbl>
    <w:p w14:paraId="33B72DB7" w14:textId="77777777" w:rsidR="00890B92" w:rsidRPr="0053027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561A76A" w14:textId="77777777" w:rsidR="00510EC8" w:rsidRPr="0053027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E60507E" w14:textId="77777777" w:rsidR="00A80738" w:rsidRPr="0053027A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3027A">
        <w:rPr>
          <w:rFonts w:ascii="Arial Narrow" w:hAnsi="Arial Narrow" w:cs="Arial"/>
          <w:i/>
          <w:szCs w:val="24"/>
        </w:rPr>
        <w:t>Zamawiający</w:t>
      </w:r>
    </w:p>
    <w:p w14:paraId="25FF3103" w14:textId="77777777" w:rsidR="0053027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B53E32" w14:textId="77777777" w:rsidR="0053027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A608C5" w14:textId="77777777" w:rsidR="0053027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5538A9" w14:textId="77777777" w:rsidR="0053027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B7D6E6" w14:textId="77777777" w:rsidR="0053027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E0E4C7" w14:textId="77777777" w:rsidR="0053027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75C26A" w14:textId="2392C533" w:rsidR="0053027A" w:rsidRPr="00B9724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76B03808" w14:textId="77777777" w:rsidR="0053027A" w:rsidRPr="00B9724A" w:rsidRDefault="0053027A" w:rsidP="005302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>
        <w:rPr>
          <w:rFonts w:ascii="Arial Narrow" w:hAnsi="Arial Narrow"/>
          <w:sz w:val="18"/>
          <w:szCs w:val="20"/>
        </w:rPr>
        <w:t xml:space="preserve"> </w:t>
      </w:r>
      <w:r w:rsidRPr="00B82331">
        <w:rPr>
          <w:rFonts w:ascii="Arial Narrow" w:hAnsi="Arial Narrow"/>
          <w:sz w:val="18"/>
          <w:szCs w:val="18"/>
        </w:rPr>
        <w:t>T 26112 B5</w:t>
      </w:r>
    </w:p>
    <w:p w14:paraId="61627318" w14:textId="77777777" w:rsidR="0053027A" w:rsidRPr="00F60D92" w:rsidRDefault="0053027A" w:rsidP="0053027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18E63C68" w14:textId="60F69D4D" w:rsidR="0053027A" w:rsidRPr="00F60D92" w:rsidRDefault="0053027A" w:rsidP="0053027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21.10.2024 r.</w:t>
      </w:r>
    </w:p>
    <w:p w14:paraId="2FFCDA73" w14:textId="07E9A14F" w:rsidR="00C236D3" w:rsidRPr="0053027A" w:rsidRDefault="006D300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3027A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53027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71B4E" w14:textId="77777777" w:rsidR="00932CDF" w:rsidRDefault="00932CDF">
      <w:r>
        <w:separator/>
      </w:r>
    </w:p>
  </w:endnote>
  <w:endnote w:type="continuationSeparator" w:id="0">
    <w:p w14:paraId="2B9358F4" w14:textId="77777777" w:rsidR="00932CDF" w:rsidRDefault="00932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9B1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F149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D4D7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E29A2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BF4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971440" w14:textId="77777777" w:rsidR="009F189D" w:rsidRDefault="009F189D">
    <w:pPr>
      <w:pStyle w:val="Stopka"/>
      <w:tabs>
        <w:tab w:val="clear" w:pos="4536"/>
      </w:tabs>
      <w:jc w:val="center"/>
    </w:pPr>
  </w:p>
  <w:p w14:paraId="7EF0AE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BC3317" w14:textId="77777777" w:rsidR="00932CDF" w:rsidRDefault="00932CDF">
      <w:r>
        <w:separator/>
      </w:r>
    </w:p>
  </w:footnote>
  <w:footnote w:type="continuationSeparator" w:id="0">
    <w:p w14:paraId="6223BFD5" w14:textId="77777777" w:rsidR="00932CDF" w:rsidRDefault="00932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4CDE1" w14:textId="77777777" w:rsidR="006D300A" w:rsidRDefault="006D3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4F188" w14:textId="77777777" w:rsidR="006D300A" w:rsidRDefault="006D3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741BD" w14:textId="77777777" w:rsidR="006D300A" w:rsidRDefault="006D30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CD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3027A"/>
    <w:rsid w:val="0069085C"/>
    <w:rsid w:val="006D300A"/>
    <w:rsid w:val="00804A9B"/>
    <w:rsid w:val="00843263"/>
    <w:rsid w:val="00861E75"/>
    <w:rsid w:val="00890B92"/>
    <w:rsid w:val="00932CD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A5ABB"/>
  <w15:chartTrackingRefBased/>
  <w15:docId w15:val="{A559E8B4-CA82-4D82-AC0F-BF4B0E420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302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302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2024-10-21T05:37:00Z</dcterms:created>
  <dcterms:modified xsi:type="dcterms:W3CDTF">2024-10-21T05:39:00Z</dcterms:modified>
</cp:coreProperties>
</file>