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BD130" w14:textId="77777777" w:rsidR="00986737" w:rsidRPr="00617136" w:rsidRDefault="007F6085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617136">
        <w:rPr>
          <w:rFonts w:ascii="Arial Narrow" w:hAnsi="Arial Narrow" w:cs="Arial"/>
        </w:rPr>
        <w:t>Bydgoszcz</w:t>
      </w:r>
      <w:r w:rsidR="00986737" w:rsidRPr="00617136">
        <w:rPr>
          <w:rFonts w:ascii="Arial Narrow" w:hAnsi="Arial Narrow" w:cs="Arial"/>
        </w:rPr>
        <w:t xml:space="preserve"> dnia: </w:t>
      </w:r>
      <w:r w:rsidRPr="00617136">
        <w:rPr>
          <w:rFonts w:ascii="Arial Narrow" w:hAnsi="Arial Narrow" w:cs="Arial"/>
        </w:rPr>
        <w:t>2024-10-21</w:t>
      </w:r>
    </w:p>
    <w:p w14:paraId="3354CF11" w14:textId="77777777" w:rsidR="00986737" w:rsidRPr="00617136" w:rsidRDefault="007F6085" w:rsidP="00986737">
      <w:pPr>
        <w:spacing w:line="360" w:lineRule="auto"/>
        <w:rPr>
          <w:rFonts w:ascii="Arial Narrow" w:hAnsi="Arial Narrow" w:cs="Arial"/>
          <w:b/>
          <w:bCs/>
        </w:rPr>
      </w:pPr>
      <w:r w:rsidRPr="00617136">
        <w:rPr>
          <w:rFonts w:ascii="Arial Narrow" w:hAnsi="Arial Narrow" w:cs="Arial"/>
          <w:b/>
          <w:bCs/>
        </w:rPr>
        <w:t>10WSzKzP SPZOZ</w:t>
      </w:r>
    </w:p>
    <w:p w14:paraId="57989498" w14:textId="77777777" w:rsidR="00986737" w:rsidRPr="00617136" w:rsidRDefault="007F6085" w:rsidP="00986737">
      <w:pPr>
        <w:spacing w:line="360" w:lineRule="auto"/>
        <w:rPr>
          <w:rFonts w:ascii="Arial Narrow" w:hAnsi="Arial Narrow" w:cs="Arial"/>
        </w:rPr>
      </w:pPr>
      <w:r w:rsidRPr="00617136">
        <w:rPr>
          <w:rFonts w:ascii="Arial Narrow" w:hAnsi="Arial Narrow" w:cs="Arial"/>
        </w:rPr>
        <w:t>Powstańców Warszawy</w:t>
      </w:r>
      <w:r w:rsidR="00986737" w:rsidRPr="00617136">
        <w:rPr>
          <w:rFonts w:ascii="Arial Narrow" w:hAnsi="Arial Narrow" w:cs="Arial"/>
        </w:rPr>
        <w:t xml:space="preserve"> </w:t>
      </w:r>
      <w:r w:rsidRPr="00617136">
        <w:rPr>
          <w:rFonts w:ascii="Arial Narrow" w:hAnsi="Arial Narrow" w:cs="Arial"/>
        </w:rPr>
        <w:t>5</w:t>
      </w:r>
    </w:p>
    <w:p w14:paraId="138967C2" w14:textId="77777777" w:rsidR="00986737" w:rsidRPr="00617136" w:rsidRDefault="007F6085" w:rsidP="00986737">
      <w:pPr>
        <w:rPr>
          <w:rFonts w:ascii="Arial Narrow" w:hAnsi="Arial Narrow" w:cs="Arial"/>
        </w:rPr>
      </w:pPr>
      <w:r w:rsidRPr="00617136">
        <w:rPr>
          <w:rFonts w:ascii="Arial Narrow" w:hAnsi="Arial Narrow" w:cs="Arial"/>
        </w:rPr>
        <w:t>85-681</w:t>
      </w:r>
      <w:r w:rsidR="00986737" w:rsidRPr="00617136">
        <w:rPr>
          <w:rFonts w:ascii="Arial Narrow" w:hAnsi="Arial Narrow" w:cs="Arial"/>
        </w:rPr>
        <w:t xml:space="preserve"> </w:t>
      </w:r>
      <w:r w:rsidRPr="00617136">
        <w:rPr>
          <w:rFonts w:ascii="Arial Narrow" w:hAnsi="Arial Narrow" w:cs="Arial"/>
        </w:rPr>
        <w:t>Bydgoszcz</w:t>
      </w:r>
    </w:p>
    <w:p w14:paraId="3A69D13A" w14:textId="77777777" w:rsidR="00617136" w:rsidRPr="00617136" w:rsidRDefault="00617136" w:rsidP="00986737">
      <w:pPr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17136" w14:paraId="5B27223A" w14:textId="77777777" w:rsidTr="00617136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E83432" w14:textId="77777777" w:rsidR="00986737" w:rsidRPr="0061713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617136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14:paraId="0758F087" w14:textId="77777777" w:rsidR="00986737" w:rsidRPr="0061713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617136">
        <w:rPr>
          <w:rFonts w:ascii="Arial Narrow" w:hAnsi="Arial Narrow" w:cs="Arial"/>
        </w:rPr>
        <w:tab/>
        <w:t xml:space="preserve"> </w:t>
      </w:r>
    </w:p>
    <w:p w14:paraId="7A101C45" w14:textId="77777777" w:rsidR="00986737" w:rsidRPr="0061713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617136">
        <w:rPr>
          <w:rFonts w:ascii="Arial Narrow" w:eastAsia="Calibri" w:hAnsi="Arial Narrow" w:cs="Arial"/>
          <w:lang w:eastAsia="en-US"/>
        </w:rPr>
        <w:t xml:space="preserve">Dotyczy </w:t>
      </w:r>
      <w:r w:rsidRPr="00617136">
        <w:rPr>
          <w:rFonts w:ascii="Arial Narrow" w:hAnsi="Arial Narrow" w:cs="Arial"/>
        </w:rPr>
        <w:t>postępowania o udzielenie zamówienia publicznego</w:t>
      </w:r>
      <w:r w:rsidRPr="0061713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17136" w14:paraId="5103561D" w14:textId="77777777" w:rsidTr="005A632E">
        <w:tc>
          <w:tcPr>
            <w:tcW w:w="2269" w:type="dxa"/>
            <w:shd w:val="clear" w:color="auto" w:fill="auto"/>
          </w:tcPr>
          <w:p w14:paraId="571969DE" w14:textId="77777777" w:rsidR="00986737" w:rsidRPr="0061713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FF4B95" w14:textId="77777777" w:rsidR="00986737" w:rsidRPr="00617136" w:rsidRDefault="007F608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17136">
              <w:rPr>
                <w:rFonts w:ascii="Arial Narrow" w:hAnsi="Arial Narrow" w:cs="Arial"/>
                <w:bCs/>
              </w:rPr>
              <w:t>Dostawy sukcesywne worków rozpuszczalnych do bielizny, worków na zwłoki i pojemników na materiał diagnostyczny na okres 24 miesięcy</w:t>
            </w:r>
            <w:r w:rsidR="00986737" w:rsidRPr="00617136">
              <w:rPr>
                <w:rFonts w:ascii="Arial Narrow" w:hAnsi="Arial Narrow" w:cs="Arial"/>
                <w:bCs/>
              </w:rPr>
              <w:t>.</w:t>
            </w:r>
          </w:p>
        </w:tc>
      </w:tr>
      <w:tr w:rsidR="007F6085" w:rsidRPr="00617136" w14:paraId="1ADC8E9A" w14:textId="77777777" w:rsidTr="00896704">
        <w:tc>
          <w:tcPr>
            <w:tcW w:w="2269" w:type="dxa"/>
            <w:shd w:val="clear" w:color="auto" w:fill="auto"/>
          </w:tcPr>
          <w:p w14:paraId="080B7F37" w14:textId="77777777" w:rsidR="007F6085" w:rsidRPr="00617136" w:rsidRDefault="007F6085" w:rsidP="008967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1C0AF1" w14:textId="77777777" w:rsidR="007F6085" w:rsidRPr="00617136" w:rsidRDefault="007F6085" w:rsidP="008967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17136">
              <w:rPr>
                <w:rFonts w:ascii="Arial Narrow" w:hAnsi="Arial Narrow" w:cs="Arial"/>
                <w:bCs/>
              </w:rPr>
              <w:t>127/2024</w:t>
            </w:r>
          </w:p>
        </w:tc>
      </w:tr>
    </w:tbl>
    <w:p w14:paraId="1A5775A0" w14:textId="77777777" w:rsidR="00A80738" w:rsidRPr="0061713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28484023" w14:textId="77777777" w:rsidR="00D665F5" w:rsidRPr="00617136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617136">
        <w:rPr>
          <w:rFonts w:ascii="Arial Narrow" w:hAnsi="Arial Narrow" w:cs="Arial"/>
        </w:rPr>
        <w:t>Zamawiający, działając na podstawie art. 22</w:t>
      </w:r>
      <w:r w:rsidR="00FC7F5E" w:rsidRPr="00617136">
        <w:rPr>
          <w:rFonts w:ascii="Arial Narrow" w:hAnsi="Arial Narrow" w:cs="Arial"/>
        </w:rPr>
        <w:t>2</w:t>
      </w:r>
      <w:r w:rsidRPr="00617136">
        <w:rPr>
          <w:rFonts w:ascii="Arial Narrow" w:hAnsi="Arial Narrow" w:cs="Arial"/>
        </w:rPr>
        <w:t xml:space="preserve"> ust. 5 </w:t>
      </w:r>
      <w:r w:rsidRPr="00617136">
        <w:rPr>
          <w:rFonts w:ascii="Arial Narrow" w:hAnsi="Arial Narrow" w:cs="Arial"/>
          <w:bCs/>
        </w:rPr>
        <w:t>ustawy z dnia 11 września 2019 r. Prawo zamówień publicznych</w:t>
      </w:r>
      <w:r w:rsidRPr="00617136">
        <w:rPr>
          <w:rFonts w:ascii="Arial Narrow" w:hAnsi="Arial Narrow" w:cs="Arial"/>
        </w:rPr>
        <w:t xml:space="preserve"> </w:t>
      </w:r>
      <w:r w:rsidR="007F6085" w:rsidRPr="00617136">
        <w:rPr>
          <w:rFonts w:ascii="Arial Narrow" w:hAnsi="Arial Narrow" w:cs="Arial"/>
        </w:rPr>
        <w:t>(t.j. Dz. U. z 2024 poz. 1320)</w:t>
      </w:r>
      <w:r w:rsidR="00490DC0" w:rsidRPr="00617136">
        <w:rPr>
          <w:rFonts w:ascii="Arial Narrow" w:hAnsi="Arial Narrow" w:cs="Arial"/>
        </w:rPr>
        <w:t xml:space="preserve"> </w:t>
      </w:r>
      <w:r w:rsidRPr="00617136">
        <w:rPr>
          <w:rFonts w:ascii="Arial Narrow" w:hAnsi="Arial Narrow" w:cs="Arial"/>
        </w:rPr>
        <w:t>udostępnia</w:t>
      </w:r>
      <w:r w:rsidR="00F95C33" w:rsidRPr="00617136">
        <w:rPr>
          <w:rFonts w:ascii="Arial Narrow" w:hAnsi="Arial Narrow" w:cs="Arial"/>
        </w:rPr>
        <w:t xml:space="preserve"> </w:t>
      </w:r>
      <w:r w:rsidR="004C7E9B" w:rsidRPr="00617136">
        <w:rPr>
          <w:rFonts w:ascii="Arial Narrow" w:hAnsi="Arial Narrow" w:cs="Arial"/>
        </w:rPr>
        <w:t>informacj</w:t>
      </w:r>
      <w:r w:rsidR="00577BC6" w:rsidRPr="00617136">
        <w:rPr>
          <w:rFonts w:ascii="Arial Narrow" w:hAnsi="Arial Narrow" w:cs="Arial"/>
        </w:rPr>
        <w:t>ę</w:t>
      </w:r>
      <w:r w:rsidR="00035488" w:rsidRPr="00617136">
        <w:rPr>
          <w:rFonts w:ascii="Arial Narrow" w:hAnsi="Arial Narrow" w:cs="Arial"/>
        </w:rPr>
        <w:t xml:space="preserve"> z otwarcia ofert</w:t>
      </w:r>
      <w:r w:rsidR="00577BC6" w:rsidRPr="00617136">
        <w:rPr>
          <w:rFonts w:ascii="Arial Narrow" w:hAnsi="Arial Narrow" w:cs="Arial"/>
        </w:rPr>
        <w:t>.</w:t>
      </w:r>
    </w:p>
    <w:p w14:paraId="76D13D5A" w14:textId="77777777" w:rsidR="00A80738" w:rsidRPr="00617136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617136">
        <w:rPr>
          <w:rFonts w:ascii="Arial Narrow" w:hAnsi="Arial Narrow" w:cs="Arial"/>
        </w:rPr>
        <w:t>Podczas otwarcia ofert, mającego miejsce</w:t>
      </w:r>
      <w:r w:rsidR="00FF4AB1" w:rsidRPr="00617136">
        <w:rPr>
          <w:rFonts w:ascii="Arial Narrow" w:hAnsi="Arial Narrow" w:cs="Arial"/>
        </w:rPr>
        <w:t xml:space="preserve"> w dniu </w:t>
      </w:r>
      <w:r w:rsidR="007F6085" w:rsidRPr="00617136">
        <w:rPr>
          <w:rFonts w:ascii="Arial Narrow" w:hAnsi="Arial Narrow" w:cs="Arial"/>
        </w:rPr>
        <w:t>21/10/2024</w:t>
      </w:r>
      <w:r w:rsidR="00FF4AB1" w:rsidRPr="00617136">
        <w:rPr>
          <w:rFonts w:ascii="Arial Narrow" w:hAnsi="Arial Narrow" w:cs="Arial"/>
        </w:rPr>
        <w:t xml:space="preserve"> o godz. </w:t>
      </w:r>
      <w:r w:rsidR="007F6085" w:rsidRPr="00617136">
        <w:rPr>
          <w:rFonts w:ascii="Arial Narrow" w:hAnsi="Arial Narrow" w:cs="Arial"/>
        </w:rPr>
        <w:t>08:15</w:t>
      </w:r>
      <w:r w:rsidRPr="00617136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17136" w14:paraId="3302A9A2" w14:textId="77777777" w:rsidTr="005A632E">
        <w:tc>
          <w:tcPr>
            <w:tcW w:w="1276" w:type="dxa"/>
            <w:shd w:val="clear" w:color="auto" w:fill="F2F2F2"/>
            <w:vAlign w:val="center"/>
          </w:tcPr>
          <w:p w14:paraId="542BA034" w14:textId="77777777" w:rsidR="006B27ED" w:rsidRPr="0061713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Oferta n</w:t>
            </w:r>
            <w:r w:rsidR="006B27ED" w:rsidRPr="00617136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8ADC422" w14:textId="77777777" w:rsidR="006B27ED" w:rsidRPr="0061713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D4A0CA4" w14:textId="77777777" w:rsidR="006B27ED" w:rsidRPr="0061713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CD3C394" w14:textId="77777777" w:rsidR="006B27ED" w:rsidRPr="0061713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Cena oferty</w:t>
            </w:r>
          </w:p>
        </w:tc>
      </w:tr>
      <w:tr w:rsidR="007F6085" w:rsidRPr="00617136" w14:paraId="4013B47D" w14:textId="77777777" w:rsidTr="00896704">
        <w:tc>
          <w:tcPr>
            <w:tcW w:w="1276" w:type="dxa"/>
            <w:shd w:val="clear" w:color="auto" w:fill="auto"/>
            <w:vAlign w:val="center"/>
          </w:tcPr>
          <w:p w14:paraId="08326D6B" w14:textId="77777777" w:rsidR="007F6085" w:rsidRPr="00617136" w:rsidRDefault="007F6085" w:rsidP="008967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9C52E1" w14:textId="77777777" w:rsidR="007F6085" w:rsidRPr="00617136" w:rsidRDefault="007F6085" w:rsidP="008967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5242D46" w14:textId="77777777" w:rsidR="007F6085" w:rsidRPr="00617136" w:rsidRDefault="007F6085" w:rsidP="00896704">
            <w:pPr>
              <w:spacing w:before="80" w:after="40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14:paraId="47E99E5C" w14:textId="77777777" w:rsidR="007F6085" w:rsidRPr="00617136" w:rsidRDefault="007F6085" w:rsidP="00896704">
            <w:pPr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Przyrodników</w:t>
            </w:r>
            <w:r w:rsidRPr="00617136">
              <w:rPr>
                <w:rFonts w:ascii="Arial Narrow" w:hAnsi="Arial Narrow" w:cs="Arial"/>
              </w:rPr>
              <w:t xml:space="preserve"> </w:t>
            </w:r>
            <w:r w:rsidRPr="00617136">
              <w:rPr>
                <w:rFonts w:ascii="Arial Narrow" w:hAnsi="Arial Narrow" w:cs="Arial"/>
              </w:rPr>
              <w:t>1c</w:t>
            </w:r>
            <w:r w:rsidRPr="00617136">
              <w:rPr>
                <w:rFonts w:ascii="Arial Narrow" w:hAnsi="Arial Narrow" w:cs="Arial"/>
              </w:rPr>
              <w:t xml:space="preserve"> </w:t>
            </w:r>
          </w:p>
          <w:p w14:paraId="686D17A5" w14:textId="77777777" w:rsidR="007F6085" w:rsidRPr="00617136" w:rsidRDefault="007F6085" w:rsidP="0089670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80-298</w:t>
            </w:r>
            <w:r w:rsidRPr="00617136">
              <w:rPr>
                <w:rFonts w:ascii="Arial Narrow" w:hAnsi="Arial Narrow" w:cs="Arial"/>
              </w:rPr>
              <w:t xml:space="preserve"> </w:t>
            </w:r>
            <w:r w:rsidRPr="00617136">
              <w:rPr>
                <w:rFonts w:ascii="Arial Narrow" w:hAnsi="Arial Narrow" w:cs="Arial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31082F" w14:textId="77777777" w:rsidR="007F6085" w:rsidRPr="00617136" w:rsidRDefault="007F6085" w:rsidP="008967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48 695.70 zł</w:t>
            </w:r>
          </w:p>
        </w:tc>
      </w:tr>
      <w:tr w:rsidR="007F6085" w:rsidRPr="00617136" w14:paraId="10D5FDAC" w14:textId="77777777" w:rsidTr="00896704">
        <w:tc>
          <w:tcPr>
            <w:tcW w:w="1276" w:type="dxa"/>
            <w:shd w:val="clear" w:color="auto" w:fill="auto"/>
            <w:vAlign w:val="center"/>
          </w:tcPr>
          <w:p w14:paraId="4EFFE8D7" w14:textId="77777777" w:rsidR="007F6085" w:rsidRPr="00617136" w:rsidRDefault="007F6085" w:rsidP="008967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945A3E" w14:textId="77777777" w:rsidR="007F6085" w:rsidRPr="00617136" w:rsidRDefault="007F6085" w:rsidP="008967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856EA12" w14:textId="77777777" w:rsidR="007F6085" w:rsidRPr="00617136" w:rsidRDefault="007F6085" w:rsidP="00896704">
            <w:pPr>
              <w:spacing w:before="80" w:after="40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Elektro Med Grzegorz Pałkowski</w:t>
            </w:r>
          </w:p>
          <w:p w14:paraId="795E7D71" w14:textId="77777777" w:rsidR="007F6085" w:rsidRPr="00617136" w:rsidRDefault="007F6085" w:rsidP="00896704">
            <w:pPr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Zabierzowska</w:t>
            </w:r>
            <w:r w:rsidRPr="00617136">
              <w:rPr>
                <w:rFonts w:ascii="Arial Narrow" w:hAnsi="Arial Narrow" w:cs="Arial"/>
              </w:rPr>
              <w:t xml:space="preserve"> </w:t>
            </w:r>
            <w:r w:rsidRPr="00617136">
              <w:rPr>
                <w:rFonts w:ascii="Arial Narrow" w:hAnsi="Arial Narrow" w:cs="Arial"/>
              </w:rPr>
              <w:t>11</w:t>
            </w:r>
            <w:r w:rsidRPr="00617136">
              <w:rPr>
                <w:rFonts w:ascii="Arial Narrow" w:hAnsi="Arial Narrow" w:cs="Arial"/>
              </w:rPr>
              <w:t xml:space="preserve"> </w:t>
            </w:r>
          </w:p>
          <w:p w14:paraId="38FF4E23" w14:textId="77777777" w:rsidR="007F6085" w:rsidRPr="00617136" w:rsidRDefault="007F6085" w:rsidP="0089670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32-005</w:t>
            </w:r>
            <w:r w:rsidRPr="00617136">
              <w:rPr>
                <w:rFonts w:ascii="Arial Narrow" w:hAnsi="Arial Narrow" w:cs="Arial"/>
              </w:rPr>
              <w:t xml:space="preserve"> </w:t>
            </w:r>
            <w:r w:rsidRPr="00617136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6578BF" w14:textId="77777777" w:rsidR="007F6085" w:rsidRPr="00617136" w:rsidRDefault="007F6085" w:rsidP="008967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38 485.80 zł</w:t>
            </w:r>
          </w:p>
        </w:tc>
      </w:tr>
      <w:tr w:rsidR="007F6085" w:rsidRPr="00617136" w14:paraId="0764E3E4" w14:textId="77777777" w:rsidTr="00896704">
        <w:tc>
          <w:tcPr>
            <w:tcW w:w="1276" w:type="dxa"/>
            <w:shd w:val="clear" w:color="auto" w:fill="auto"/>
            <w:vAlign w:val="center"/>
          </w:tcPr>
          <w:p w14:paraId="7C71717E" w14:textId="77777777" w:rsidR="007F6085" w:rsidRPr="00617136" w:rsidRDefault="007F6085" w:rsidP="008967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1BEFF4" w14:textId="77777777" w:rsidR="007F6085" w:rsidRPr="00617136" w:rsidRDefault="007F6085" w:rsidP="008967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5D11CCF" w14:textId="3DFACCD3" w:rsidR="007F6085" w:rsidRPr="00617136" w:rsidRDefault="00617136" w:rsidP="00896704">
            <w:pPr>
              <w:spacing w:before="80" w:after="40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 xml:space="preserve">MEDAN </w:t>
            </w:r>
            <w:r w:rsidR="007F6085" w:rsidRPr="00617136">
              <w:rPr>
                <w:rFonts w:ascii="Arial Narrow" w:hAnsi="Arial Narrow" w:cs="Arial"/>
              </w:rPr>
              <w:t>Andrzej Hędrzak</w:t>
            </w:r>
          </w:p>
          <w:p w14:paraId="724B21BD" w14:textId="77777777" w:rsidR="007F6085" w:rsidRPr="00617136" w:rsidRDefault="007F6085" w:rsidP="00896704">
            <w:pPr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A. Korczoka</w:t>
            </w:r>
            <w:r w:rsidRPr="00617136">
              <w:rPr>
                <w:rFonts w:ascii="Arial Narrow" w:hAnsi="Arial Narrow" w:cs="Arial"/>
              </w:rPr>
              <w:t xml:space="preserve"> </w:t>
            </w:r>
            <w:r w:rsidRPr="00617136">
              <w:rPr>
                <w:rFonts w:ascii="Arial Narrow" w:hAnsi="Arial Narrow" w:cs="Arial"/>
              </w:rPr>
              <w:t>32</w:t>
            </w:r>
            <w:r w:rsidRPr="00617136">
              <w:rPr>
                <w:rFonts w:ascii="Arial Narrow" w:hAnsi="Arial Narrow" w:cs="Arial"/>
              </w:rPr>
              <w:t xml:space="preserve"> </w:t>
            </w:r>
          </w:p>
          <w:p w14:paraId="475A4945" w14:textId="77777777" w:rsidR="007F6085" w:rsidRPr="00617136" w:rsidRDefault="007F6085" w:rsidP="0089670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44-103</w:t>
            </w:r>
            <w:r w:rsidRPr="00617136">
              <w:rPr>
                <w:rFonts w:ascii="Arial Narrow" w:hAnsi="Arial Narrow" w:cs="Arial"/>
              </w:rPr>
              <w:t xml:space="preserve"> </w:t>
            </w:r>
            <w:r w:rsidRPr="00617136">
              <w:rPr>
                <w:rFonts w:ascii="Arial Narrow" w:hAnsi="Arial Narrow" w:cs="Arial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B9AE69" w14:textId="77777777" w:rsidR="007F6085" w:rsidRPr="00617136" w:rsidRDefault="007F6085" w:rsidP="008967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34 932.00 zł</w:t>
            </w:r>
          </w:p>
        </w:tc>
      </w:tr>
      <w:tr w:rsidR="007F6085" w:rsidRPr="00617136" w14:paraId="68D9A7DB" w14:textId="77777777" w:rsidTr="00896704">
        <w:tc>
          <w:tcPr>
            <w:tcW w:w="1276" w:type="dxa"/>
            <w:shd w:val="clear" w:color="auto" w:fill="auto"/>
            <w:vAlign w:val="center"/>
          </w:tcPr>
          <w:p w14:paraId="44874B1D" w14:textId="77777777" w:rsidR="007F6085" w:rsidRPr="00617136" w:rsidRDefault="007F6085" w:rsidP="008967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597499" w14:textId="77777777" w:rsidR="007F6085" w:rsidRPr="00617136" w:rsidRDefault="007F6085" w:rsidP="008967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3DADBFD" w14:textId="77777777" w:rsidR="007F6085" w:rsidRPr="00617136" w:rsidRDefault="007F6085" w:rsidP="00896704">
            <w:pPr>
              <w:spacing w:before="80" w:after="40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NAFOL Dariusz Janiak</w:t>
            </w:r>
          </w:p>
          <w:p w14:paraId="1E363A8D" w14:textId="77777777" w:rsidR="007F6085" w:rsidRPr="00617136" w:rsidRDefault="007F6085" w:rsidP="00896704">
            <w:pPr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Wiejska</w:t>
            </w:r>
            <w:r w:rsidRPr="00617136">
              <w:rPr>
                <w:rFonts w:ascii="Arial Narrow" w:hAnsi="Arial Narrow" w:cs="Arial"/>
              </w:rPr>
              <w:t xml:space="preserve"> </w:t>
            </w:r>
            <w:r w:rsidRPr="00617136">
              <w:rPr>
                <w:rFonts w:ascii="Arial Narrow" w:hAnsi="Arial Narrow" w:cs="Arial"/>
              </w:rPr>
              <w:t>15</w:t>
            </w:r>
            <w:r w:rsidRPr="00617136">
              <w:rPr>
                <w:rFonts w:ascii="Arial Narrow" w:hAnsi="Arial Narrow" w:cs="Arial"/>
              </w:rPr>
              <w:t xml:space="preserve"> </w:t>
            </w:r>
          </w:p>
          <w:p w14:paraId="2170EB32" w14:textId="77777777" w:rsidR="007F6085" w:rsidRPr="00617136" w:rsidRDefault="007F6085" w:rsidP="0089670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62-580</w:t>
            </w:r>
            <w:r w:rsidRPr="00617136">
              <w:rPr>
                <w:rFonts w:ascii="Arial Narrow" w:hAnsi="Arial Narrow" w:cs="Arial"/>
              </w:rPr>
              <w:t xml:space="preserve"> </w:t>
            </w:r>
            <w:r w:rsidRPr="00617136">
              <w:rPr>
                <w:rFonts w:ascii="Arial Narrow" w:hAnsi="Arial Narrow" w:cs="Arial"/>
              </w:rPr>
              <w:t>Grodziec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FBAAF2" w14:textId="77777777" w:rsidR="007F6085" w:rsidRPr="00617136" w:rsidRDefault="007F6085" w:rsidP="008967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75 583.50 zł</w:t>
            </w:r>
          </w:p>
        </w:tc>
      </w:tr>
      <w:tr w:rsidR="007F6085" w:rsidRPr="00617136" w14:paraId="12D70867" w14:textId="77777777" w:rsidTr="00896704">
        <w:tc>
          <w:tcPr>
            <w:tcW w:w="1276" w:type="dxa"/>
            <w:shd w:val="clear" w:color="auto" w:fill="auto"/>
            <w:vAlign w:val="center"/>
          </w:tcPr>
          <w:p w14:paraId="01096144" w14:textId="77777777" w:rsidR="007F6085" w:rsidRPr="00617136" w:rsidRDefault="007F6085" w:rsidP="0061713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E525F9" w14:textId="77777777" w:rsidR="007F6085" w:rsidRPr="00617136" w:rsidRDefault="007F6085" w:rsidP="0061713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4EEAB1B" w14:textId="77777777" w:rsidR="007F6085" w:rsidRPr="00617136" w:rsidRDefault="007F6085" w:rsidP="00617136">
            <w:pPr>
              <w:spacing w:after="40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NAFOL Dariusz Janiak</w:t>
            </w:r>
          </w:p>
          <w:p w14:paraId="03271476" w14:textId="77777777" w:rsidR="007F6085" w:rsidRPr="00617136" w:rsidRDefault="007F6085" w:rsidP="00617136">
            <w:pPr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Wiejska</w:t>
            </w:r>
            <w:r w:rsidRPr="00617136">
              <w:rPr>
                <w:rFonts w:ascii="Arial Narrow" w:hAnsi="Arial Narrow" w:cs="Arial"/>
              </w:rPr>
              <w:t xml:space="preserve"> </w:t>
            </w:r>
            <w:r w:rsidRPr="00617136">
              <w:rPr>
                <w:rFonts w:ascii="Arial Narrow" w:hAnsi="Arial Narrow" w:cs="Arial"/>
              </w:rPr>
              <w:t>15</w:t>
            </w:r>
            <w:r w:rsidRPr="00617136">
              <w:rPr>
                <w:rFonts w:ascii="Arial Narrow" w:hAnsi="Arial Narrow" w:cs="Arial"/>
              </w:rPr>
              <w:t xml:space="preserve"> </w:t>
            </w:r>
          </w:p>
          <w:p w14:paraId="0D48AAD8" w14:textId="77777777" w:rsidR="007F6085" w:rsidRPr="00617136" w:rsidRDefault="007F6085" w:rsidP="006171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62-580</w:t>
            </w:r>
            <w:r w:rsidRPr="00617136">
              <w:rPr>
                <w:rFonts w:ascii="Arial Narrow" w:hAnsi="Arial Narrow" w:cs="Arial"/>
              </w:rPr>
              <w:t xml:space="preserve"> </w:t>
            </w:r>
            <w:r w:rsidRPr="00617136">
              <w:rPr>
                <w:rFonts w:ascii="Arial Narrow" w:hAnsi="Arial Narrow" w:cs="Arial"/>
              </w:rPr>
              <w:t>Grodziec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CEC7E2" w14:textId="77777777" w:rsidR="007F6085" w:rsidRPr="00617136" w:rsidRDefault="007F6085" w:rsidP="0061713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17136">
              <w:rPr>
                <w:rFonts w:ascii="Arial Narrow" w:hAnsi="Arial Narrow" w:cs="Arial"/>
              </w:rPr>
              <w:t>236 898.00 zł</w:t>
            </w:r>
          </w:p>
        </w:tc>
      </w:tr>
    </w:tbl>
    <w:p w14:paraId="5E6A23C5" w14:textId="7B49FFDD" w:rsidR="00A80738" w:rsidRPr="00617136" w:rsidRDefault="00A80738" w:rsidP="0061713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617136">
        <w:rPr>
          <w:rFonts w:ascii="Arial Narrow" w:hAnsi="Arial Narrow" w:cs="Arial"/>
          <w:i/>
          <w:sz w:val="20"/>
        </w:rPr>
        <w:t>Zamawiający</w:t>
      </w:r>
    </w:p>
    <w:p w14:paraId="40126EBB" w14:textId="209D6D93" w:rsidR="00617136" w:rsidRPr="00617136" w:rsidRDefault="00617136" w:rsidP="006171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17136">
        <w:rPr>
          <w:rFonts w:ascii="Arial Narrow" w:hAnsi="Arial Narrow"/>
          <w:sz w:val="16"/>
          <w:szCs w:val="16"/>
        </w:rPr>
        <w:t>W</w:t>
      </w:r>
      <w:r w:rsidRPr="00617136">
        <w:rPr>
          <w:rFonts w:ascii="Arial Narrow" w:hAnsi="Arial Narrow"/>
          <w:sz w:val="16"/>
          <w:szCs w:val="16"/>
        </w:rPr>
        <w:t>ykonano w 1 egz. na 1 ark.</w:t>
      </w:r>
    </w:p>
    <w:p w14:paraId="1E2EDA92" w14:textId="77777777" w:rsidR="00617136" w:rsidRPr="00617136" w:rsidRDefault="00617136" w:rsidP="006171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17136">
        <w:rPr>
          <w:rFonts w:ascii="Arial Narrow" w:hAnsi="Arial Narrow"/>
          <w:sz w:val="16"/>
          <w:szCs w:val="16"/>
        </w:rPr>
        <w:t>Egz. 1 –platforma: e-propublico.pl, strona www Zamawiającego, SZPubl. T2612 B5</w:t>
      </w:r>
    </w:p>
    <w:p w14:paraId="0683D654" w14:textId="77777777" w:rsidR="00617136" w:rsidRPr="00617136" w:rsidRDefault="00617136" w:rsidP="00617136">
      <w:pPr>
        <w:rPr>
          <w:rFonts w:ascii="Arial Narrow" w:hAnsi="Arial Narrow"/>
          <w:sz w:val="16"/>
          <w:szCs w:val="16"/>
        </w:rPr>
      </w:pPr>
      <w:r w:rsidRPr="00617136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14:paraId="0AC20C57" w14:textId="4E5DA6E0" w:rsidR="00617136" w:rsidRPr="00617136" w:rsidRDefault="00617136" w:rsidP="00617136">
      <w:pPr>
        <w:rPr>
          <w:rFonts w:ascii="Arial Narrow" w:hAnsi="Arial Narrow"/>
          <w:sz w:val="16"/>
          <w:szCs w:val="16"/>
        </w:rPr>
      </w:pPr>
      <w:r w:rsidRPr="00617136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21.10.2024 r.</w:t>
      </w:r>
    </w:p>
    <w:bookmarkEnd w:id="0"/>
    <w:sectPr w:rsidR="00617136" w:rsidRPr="00617136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E344DD" w14:textId="77777777" w:rsidR="00F27468" w:rsidRDefault="00F27468">
      <w:r>
        <w:separator/>
      </w:r>
    </w:p>
  </w:endnote>
  <w:endnote w:type="continuationSeparator" w:id="0">
    <w:p w14:paraId="2EC5F2F6" w14:textId="77777777" w:rsidR="00F27468" w:rsidRDefault="00F27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1958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32B7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E5D9E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BB7260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3BA68D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8A8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9AD658" w14:textId="77777777" w:rsidR="009F189D" w:rsidRDefault="009F189D">
    <w:pPr>
      <w:pStyle w:val="Stopka"/>
      <w:tabs>
        <w:tab w:val="clear" w:pos="4536"/>
      </w:tabs>
      <w:jc w:val="center"/>
    </w:pPr>
  </w:p>
  <w:p w14:paraId="301DD1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6CB44" w14:textId="77777777" w:rsidR="00F27468" w:rsidRDefault="00F27468">
      <w:r>
        <w:separator/>
      </w:r>
    </w:p>
  </w:footnote>
  <w:footnote w:type="continuationSeparator" w:id="0">
    <w:p w14:paraId="6B6EFBDD" w14:textId="77777777" w:rsidR="00F27468" w:rsidRDefault="00F27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DF229" w14:textId="77777777" w:rsidR="007F6085" w:rsidRDefault="007F60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97CEA" w14:textId="77777777" w:rsidR="007F6085" w:rsidRDefault="007F60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1821C8" w14:textId="77777777" w:rsidR="007F6085" w:rsidRDefault="007F60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746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17136"/>
    <w:rsid w:val="0069085C"/>
    <w:rsid w:val="006B27ED"/>
    <w:rsid w:val="007F6085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746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10CBE"/>
  <w15:chartTrackingRefBased/>
  <w15:docId w15:val="{4545D90D-EA4B-4997-97FB-A5077008E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1713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171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196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2024-10-21T06:25:00Z</dcterms:created>
  <dcterms:modified xsi:type="dcterms:W3CDTF">2024-10-21T06:32:00Z</dcterms:modified>
</cp:coreProperties>
</file>