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4C3FF" w14:textId="66B41A16" w:rsidR="00025386" w:rsidRPr="00F65F6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65F6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65F6E">
        <w:rPr>
          <w:rFonts w:ascii="Arial Narrow" w:hAnsi="Arial Narrow" w:cs="Arial"/>
          <w:bCs/>
          <w:i w:val="0"/>
          <w:szCs w:val="24"/>
        </w:rPr>
        <w:t>3</w:t>
      </w:r>
      <w:r w:rsidR="007666D6" w:rsidRPr="00F65F6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65F6E" w14:paraId="7898A2B1" w14:textId="77777777" w:rsidTr="00467CA2">
        <w:tc>
          <w:tcPr>
            <w:tcW w:w="2800" w:type="dxa"/>
            <w:shd w:val="clear" w:color="auto" w:fill="auto"/>
          </w:tcPr>
          <w:p w14:paraId="190FC5D6" w14:textId="77777777" w:rsidR="00D520D3" w:rsidRPr="00F65F6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5F6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65F6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255F10" w14:textId="77777777" w:rsidR="00D520D3" w:rsidRPr="00F65F6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DBCA4C1" w14:textId="77777777" w:rsidR="00D520D3" w:rsidRPr="00F65F6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0965F0" w14:textId="77777777" w:rsidR="00D520D3" w:rsidRPr="00F65F6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65F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65F6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65F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65F6E" w14:paraId="01E29445" w14:textId="77777777" w:rsidTr="00467CA2">
        <w:tc>
          <w:tcPr>
            <w:tcW w:w="2800" w:type="dxa"/>
            <w:shd w:val="clear" w:color="auto" w:fill="auto"/>
          </w:tcPr>
          <w:p w14:paraId="12A65FE8" w14:textId="77777777" w:rsidR="00D520D3" w:rsidRPr="00F65F6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5F6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BA07A6" w14:textId="77777777" w:rsidR="00D520D3" w:rsidRPr="00F65F6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C41FE7" w14:textId="77777777" w:rsidR="00D520D3" w:rsidRPr="00F65F6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08CE64" w14:textId="77777777" w:rsidR="00D520D3" w:rsidRPr="00F65F6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65F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65F6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65F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5EC88C" w14:textId="77777777" w:rsidR="00B62AD0" w:rsidRPr="00F65F6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65F6E" w14:paraId="4191244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408685" w14:textId="77777777" w:rsidR="00053927" w:rsidRPr="00F65F6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65F6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57556D6" w14:textId="77777777" w:rsidR="00053927" w:rsidRPr="00F65F6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65F6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65F6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65F6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828F3FB" w14:textId="77777777" w:rsidR="0071340C" w:rsidRPr="00F65F6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5F6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65F6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65F6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949F5" w:rsidRPr="00F65F6E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65F6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65F6E" w14:paraId="2E1C38E3" w14:textId="77777777" w:rsidTr="00467CA2">
        <w:tc>
          <w:tcPr>
            <w:tcW w:w="2269" w:type="dxa"/>
            <w:shd w:val="clear" w:color="auto" w:fill="auto"/>
          </w:tcPr>
          <w:p w14:paraId="5624D5A0" w14:textId="77777777" w:rsidR="00D520D3" w:rsidRPr="00F65F6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243543" w14:textId="77777777" w:rsidR="00D520D3" w:rsidRPr="00F65F6E" w:rsidRDefault="007949F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D520D3" w:rsidRPr="00F65F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49F5" w:rsidRPr="00F65F6E" w14:paraId="6A164AD3" w14:textId="77777777" w:rsidTr="00397CCE">
        <w:tc>
          <w:tcPr>
            <w:tcW w:w="2269" w:type="dxa"/>
            <w:shd w:val="clear" w:color="auto" w:fill="auto"/>
          </w:tcPr>
          <w:p w14:paraId="0BBF2560" w14:textId="77777777" w:rsidR="007949F5" w:rsidRPr="00F65F6E" w:rsidRDefault="007949F5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097D3C" w14:textId="77777777" w:rsidR="007949F5" w:rsidRPr="00F65F6E" w:rsidRDefault="007949F5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145/2024</w:t>
            </w:r>
          </w:p>
        </w:tc>
      </w:tr>
    </w:tbl>
    <w:p w14:paraId="74416D4C" w14:textId="77777777" w:rsidR="00DC652A" w:rsidRPr="00F65F6E" w:rsidRDefault="007949F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65F6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D0AE4FD" w14:textId="77777777" w:rsidR="00DC652A" w:rsidRPr="00F65F6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65F6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5FF726F" w14:textId="77777777" w:rsidR="0071340C" w:rsidRPr="00F65F6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65F6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65F6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65F6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3D5F2D3" w14:textId="77777777" w:rsidR="0071340C" w:rsidRPr="00F65F6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1D17513" w14:textId="77777777" w:rsidR="0071340C" w:rsidRPr="00F65F6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B852D5F" w14:textId="77777777" w:rsidR="0071340C" w:rsidRPr="00F65F6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65F6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F2A7CB0" w14:textId="77777777" w:rsidR="0071340C" w:rsidRPr="00F65F6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65F6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65F6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65F6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BFE4A6C" w14:textId="77777777" w:rsidR="0071340C" w:rsidRPr="00F65F6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579ECF2" w14:textId="77777777" w:rsidR="0071340C" w:rsidRPr="00F65F6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183E657" w14:textId="77777777" w:rsidR="00DC652A" w:rsidRPr="00F65F6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65F6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65F6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65F6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C287D0E" w14:textId="77777777" w:rsidR="00DC652A" w:rsidRPr="00F65F6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65F6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65F6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8528030" w14:textId="77777777" w:rsidR="0093388F" w:rsidRPr="00F65F6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65F6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00CA640" w14:textId="77777777" w:rsidR="0093388F" w:rsidRPr="00F65F6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052C5E8" w14:textId="77777777" w:rsidR="0093388F" w:rsidRPr="00F65F6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65F6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27F3B42" w14:textId="77777777" w:rsidR="00CB29AC" w:rsidRPr="00F65F6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61134FC" w14:textId="77777777" w:rsidR="00CB29AC" w:rsidRPr="00F65F6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65F6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D2A717F" w14:textId="77777777" w:rsidR="00830970" w:rsidRPr="00F65F6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65F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65F6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051200D" w14:textId="77777777" w:rsidR="00E27ABB" w:rsidRPr="00F65F6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65F6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65F6E" w14:paraId="4497DEDB" w14:textId="77777777" w:rsidTr="00467CA2">
        <w:tc>
          <w:tcPr>
            <w:tcW w:w="2660" w:type="dxa"/>
            <w:shd w:val="clear" w:color="auto" w:fill="auto"/>
          </w:tcPr>
          <w:p w14:paraId="234789F0" w14:textId="77777777" w:rsidR="00D520D3" w:rsidRPr="00F65F6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A836F4B" w14:textId="77777777" w:rsidR="00D520D3" w:rsidRPr="00F65F6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513F13" w14:textId="77777777" w:rsidR="00D520D3" w:rsidRPr="00F65F6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AEDA9E6" w14:textId="77777777" w:rsidR="00D520D3" w:rsidRPr="00F65F6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A9BA8E9" w14:textId="77777777" w:rsidR="00D520D3" w:rsidRPr="00F65F6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ABA9A5" w14:textId="77777777" w:rsidR="00D520D3" w:rsidRPr="00F65F6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65F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949F5" w:rsidRPr="00F65F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65F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65F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65F6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14D4F14" w14:textId="77777777" w:rsidR="00E27ABB" w:rsidRPr="00F65F6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65F6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68FD9" w14:textId="77777777" w:rsidR="000B5966" w:rsidRDefault="000B5966" w:rsidP="00025386">
      <w:pPr>
        <w:spacing w:after="0" w:line="240" w:lineRule="auto"/>
      </w:pPr>
      <w:r>
        <w:separator/>
      </w:r>
    </w:p>
  </w:endnote>
  <w:endnote w:type="continuationSeparator" w:id="0">
    <w:p w14:paraId="2166CB38" w14:textId="77777777" w:rsidR="000B5966" w:rsidRDefault="000B59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69211" w14:textId="77777777" w:rsidR="007949F5" w:rsidRDefault="007949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32AA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02D9FF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987D12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6EF35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78B0A" w14:textId="77777777" w:rsidR="007949F5" w:rsidRDefault="007949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D967E" w14:textId="77777777" w:rsidR="000B5966" w:rsidRDefault="000B5966" w:rsidP="00025386">
      <w:pPr>
        <w:spacing w:after="0" w:line="240" w:lineRule="auto"/>
      </w:pPr>
      <w:r>
        <w:separator/>
      </w:r>
    </w:p>
  </w:footnote>
  <w:footnote w:type="continuationSeparator" w:id="0">
    <w:p w14:paraId="2DD59BBB" w14:textId="77777777" w:rsidR="000B5966" w:rsidRDefault="000B59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A8ECD" w14:textId="77777777" w:rsidR="007949F5" w:rsidRDefault="007949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A3F754" w14:textId="77777777" w:rsidR="007949F5" w:rsidRDefault="007949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53BEE" w14:textId="77777777" w:rsidR="007949F5" w:rsidRDefault="007949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280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966"/>
    <w:rsid w:val="00025386"/>
    <w:rsid w:val="000423B9"/>
    <w:rsid w:val="00053927"/>
    <w:rsid w:val="00066C44"/>
    <w:rsid w:val="00071D4C"/>
    <w:rsid w:val="00084786"/>
    <w:rsid w:val="000B596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49F5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5F6E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19AE20"/>
  <w15:chartTrackingRefBased/>
  <w15:docId w15:val="{90C85684-7A11-4405-B8AF-F8601DF0D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2024-10-21T07:16:00Z</dcterms:created>
  <dcterms:modified xsi:type="dcterms:W3CDTF">2024-10-21T07:16:00Z</dcterms:modified>
</cp:coreProperties>
</file>