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F6216" w14:textId="7E3DE8A9" w:rsidR="00D62E6E" w:rsidRPr="0092369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369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23699" w:rsidRPr="00923699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2369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3699" w14:paraId="0AA8ED1A" w14:textId="77777777" w:rsidTr="00D62E6E">
        <w:tc>
          <w:tcPr>
            <w:tcW w:w="2800" w:type="dxa"/>
            <w:shd w:val="clear" w:color="auto" w:fill="auto"/>
          </w:tcPr>
          <w:p w14:paraId="6032D8B5" w14:textId="77777777" w:rsidR="00D62E6E" w:rsidRPr="0092369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369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369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B0751E" w14:textId="77777777" w:rsidR="00D62E6E" w:rsidRPr="009236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89BFD1" w14:textId="77777777" w:rsidR="00D62E6E" w:rsidRPr="009236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906614" w14:textId="77777777" w:rsidR="00D62E6E" w:rsidRPr="0092369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36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369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36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23699" w14:paraId="54C0A584" w14:textId="77777777" w:rsidTr="00D62E6E">
        <w:tc>
          <w:tcPr>
            <w:tcW w:w="2800" w:type="dxa"/>
            <w:shd w:val="clear" w:color="auto" w:fill="auto"/>
          </w:tcPr>
          <w:p w14:paraId="0D9CBE23" w14:textId="77777777" w:rsidR="00D62E6E" w:rsidRPr="0092369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369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370753" w14:textId="77777777" w:rsidR="00D62E6E" w:rsidRPr="009236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20E759" w14:textId="77777777" w:rsidR="00D62E6E" w:rsidRPr="009236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582642" w14:textId="77777777" w:rsidR="00D62E6E" w:rsidRPr="0092369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36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369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36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9A963C" w14:textId="77777777" w:rsidR="00BC121E" w:rsidRPr="0092369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4984" w:rsidRPr="00923699" w14:paraId="7C9CF4A2" w14:textId="77777777" w:rsidTr="00397CC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828178" w14:textId="77777777" w:rsidR="007F4984" w:rsidRPr="00923699" w:rsidRDefault="007F4984" w:rsidP="00397CC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FADB43B" w14:textId="77777777" w:rsidR="007F4984" w:rsidRPr="00923699" w:rsidRDefault="007F4984" w:rsidP="00397CC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2369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2369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23699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92369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25E81AE5" w14:textId="77777777" w:rsidR="007F4984" w:rsidRPr="00923699" w:rsidRDefault="007F4984" w:rsidP="00397C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45C8667" w14:textId="77777777" w:rsidR="007F4984" w:rsidRPr="00923699" w:rsidRDefault="007F4984" w:rsidP="00397C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C61D52D" w14:textId="77777777" w:rsidR="00BC121E" w:rsidRPr="00923699" w:rsidRDefault="007F498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2369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2369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3699" w14:paraId="437EB18E" w14:textId="77777777" w:rsidTr="00D62E6E">
        <w:tc>
          <w:tcPr>
            <w:tcW w:w="2269" w:type="dxa"/>
            <w:shd w:val="clear" w:color="auto" w:fill="auto"/>
          </w:tcPr>
          <w:p w14:paraId="403BEF99" w14:textId="77777777" w:rsidR="00D62E6E" w:rsidRPr="0092369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6388A9" w14:textId="77777777" w:rsidR="00D62E6E" w:rsidRPr="00923699" w:rsidRDefault="007F498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D62E6E" w:rsidRPr="009236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4984" w:rsidRPr="00923699" w14:paraId="3B5F727E" w14:textId="77777777" w:rsidTr="00397CCE">
        <w:tc>
          <w:tcPr>
            <w:tcW w:w="2269" w:type="dxa"/>
            <w:shd w:val="clear" w:color="auto" w:fill="auto"/>
          </w:tcPr>
          <w:p w14:paraId="6E6E7F95" w14:textId="77777777" w:rsidR="007F4984" w:rsidRPr="00923699" w:rsidRDefault="007F4984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215FA8" w14:textId="77777777" w:rsidR="007F4984" w:rsidRPr="00923699" w:rsidRDefault="007F4984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145/2024</w:t>
            </w:r>
          </w:p>
        </w:tc>
      </w:tr>
    </w:tbl>
    <w:p w14:paraId="57B82A08" w14:textId="77777777" w:rsidR="00BC121E" w:rsidRPr="00923699" w:rsidRDefault="007F498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2369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2369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2369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F316213" w14:textId="77777777" w:rsidR="00BC121E" w:rsidRPr="0092369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2369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F43C4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2369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2369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2369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2369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48C65B2" w14:textId="77777777" w:rsidR="00BC121E" w:rsidRPr="0092369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369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5C59B2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36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2369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2369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2369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9261BA2" w14:textId="77777777" w:rsidR="00BF69A4" w:rsidRPr="0092369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369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23699" w14:paraId="1FC390C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ED1A6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7ED4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8DB0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23699" w14:paraId="71C397C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DA3C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0A62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4298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23699" w14:paraId="3EB39E5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E5CF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2B9D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F1C9" w14:textId="77777777" w:rsidR="00BC121E" w:rsidRPr="009236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BCF104F" w14:textId="77777777" w:rsidR="00BC121E" w:rsidRPr="0092369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2369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1B154DB" w14:textId="77777777" w:rsidR="00BC121E" w:rsidRPr="0092369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23699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B112B34" w14:textId="77777777" w:rsidR="00067B62" w:rsidRPr="0092369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2369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2369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2369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CB334F8" w14:textId="77777777" w:rsidR="00067B62" w:rsidRPr="0092369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3699" w14:paraId="608832AD" w14:textId="77777777" w:rsidTr="00620E37">
        <w:tc>
          <w:tcPr>
            <w:tcW w:w="2660" w:type="dxa"/>
            <w:shd w:val="clear" w:color="auto" w:fill="auto"/>
          </w:tcPr>
          <w:p w14:paraId="1203E816" w14:textId="77777777" w:rsidR="00BC121E" w:rsidRPr="009236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AEB4D3D" w14:textId="77777777" w:rsidR="00BC121E" w:rsidRPr="0092369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FEEE4E" w14:textId="77777777" w:rsidR="00BC121E" w:rsidRPr="0092369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2091BAD" w14:textId="77777777" w:rsidR="00BC121E" w:rsidRPr="009236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7780B5" w14:textId="77777777" w:rsidR="00BC121E" w:rsidRPr="009236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9176D2" w14:textId="77777777" w:rsidR="00BC121E" w:rsidRPr="0092369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F4984"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236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40CEF43" w14:textId="77777777" w:rsidR="00106AC7" w:rsidRPr="00923699" w:rsidRDefault="00106AC7" w:rsidP="00BC121E">
      <w:pPr>
        <w:rPr>
          <w:rFonts w:ascii="Arial Narrow" w:hAnsi="Arial Narrow"/>
        </w:rPr>
      </w:pPr>
    </w:p>
    <w:sectPr w:rsidR="00106AC7" w:rsidRPr="0092369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9F2EB" w14:textId="77777777" w:rsidR="000740A5" w:rsidRDefault="000740A5">
      <w:r>
        <w:separator/>
      </w:r>
    </w:p>
  </w:endnote>
  <w:endnote w:type="continuationSeparator" w:id="0">
    <w:p w14:paraId="0056DD27" w14:textId="77777777" w:rsidR="000740A5" w:rsidRDefault="0007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7C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B8D3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866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9FDE95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C57EE99">
        <v:line id="_x0000_s1025" style="position:absolute;left:0;text-align:left;z-index:251657728" from="-3.85pt,8.7pt" to="455.15pt,8.7pt"/>
      </w:pict>
    </w:r>
  </w:p>
  <w:p w14:paraId="5CED723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CB52D" w14:textId="77777777" w:rsidR="007F4984" w:rsidRDefault="007F49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F80DC" w14:textId="77777777" w:rsidR="000740A5" w:rsidRDefault="000740A5">
      <w:r>
        <w:separator/>
      </w:r>
    </w:p>
  </w:footnote>
  <w:footnote w:type="continuationSeparator" w:id="0">
    <w:p w14:paraId="2CDF8928" w14:textId="77777777" w:rsidR="000740A5" w:rsidRDefault="00074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BE9BC" w14:textId="77777777" w:rsidR="007F4984" w:rsidRDefault="007F49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7E91B" w14:textId="77777777" w:rsidR="007F4984" w:rsidRDefault="007F49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DFEDB" w14:textId="77777777" w:rsidR="007F4984" w:rsidRDefault="007F4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7827031">
    <w:abstractNumId w:val="13"/>
  </w:num>
  <w:num w:numId="2" w16cid:durableId="1845627078">
    <w:abstractNumId w:val="0"/>
  </w:num>
  <w:num w:numId="3" w16cid:durableId="893199295">
    <w:abstractNumId w:val="11"/>
  </w:num>
  <w:num w:numId="4" w16cid:durableId="57869018">
    <w:abstractNumId w:val="8"/>
  </w:num>
  <w:num w:numId="5" w16cid:durableId="231042964">
    <w:abstractNumId w:val="7"/>
  </w:num>
  <w:num w:numId="6" w16cid:durableId="1257590121">
    <w:abstractNumId w:val="1"/>
  </w:num>
  <w:num w:numId="7" w16cid:durableId="186145324">
    <w:abstractNumId w:val="6"/>
  </w:num>
  <w:num w:numId="8" w16cid:durableId="453519663">
    <w:abstractNumId w:val="3"/>
  </w:num>
  <w:num w:numId="9" w16cid:durableId="511334355">
    <w:abstractNumId w:val="2"/>
  </w:num>
  <w:num w:numId="10" w16cid:durableId="2068915410">
    <w:abstractNumId w:val="5"/>
  </w:num>
  <w:num w:numId="11" w16cid:durableId="1325476646">
    <w:abstractNumId w:val="10"/>
  </w:num>
  <w:num w:numId="12" w16cid:durableId="2062904676">
    <w:abstractNumId w:val="4"/>
  </w:num>
  <w:num w:numId="13" w16cid:durableId="1690401195">
    <w:abstractNumId w:val="9"/>
  </w:num>
  <w:num w:numId="14" w16cid:durableId="18348784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0A5"/>
    <w:rsid w:val="0000184A"/>
    <w:rsid w:val="00007C1C"/>
    <w:rsid w:val="00012997"/>
    <w:rsid w:val="000621A2"/>
    <w:rsid w:val="00067B62"/>
    <w:rsid w:val="000719DC"/>
    <w:rsid w:val="000740A5"/>
    <w:rsid w:val="00075CEC"/>
    <w:rsid w:val="000E0467"/>
    <w:rsid w:val="00106AC7"/>
    <w:rsid w:val="00111985"/>
    <w:rsid w:val="00147532"/>
    <w:rsid w:val="001614BA"/>
    <w:rsid w:val="00204613"/>
    <w:rsid w:val="0024171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4984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369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234C4"/>
  <w15:chartTrackingRefBased/>
  <w15:docId w15:val="{0A668BDF-C786-4079-A025-714E0373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2024-10-21T07:17:00Z</dcterms:created>
  <dcterms:modified xsi:type="dcterms:W3CDTF">2024-10-21T07:17:00Z</dcterms:modified>
</cp:coreProperties>
</file>