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4F2D65" w14:textId="77777777" w:rsidR="00986737" w:rsidRPr="009432A1" w:rsidRDefault="00FA230F" w:rsidP="00AC1FBD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A230F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A230F">
        <w:rPr>
          <w:rFonts w:ascii="Arial" w:hAnsi="Arial" w:cs="Arial"/>
          <w:sz w:val="24"/>
          <w:szCs w:val="24"/>
        </w:rPr>
        <w:t>2024-10-22</w:t>
      </w:r>
    </w:p>
    <w:p w14:paraId="698D3A8E" w14:textId="77777777" w:rsidR="00FA230F" w:rsidRPr="00FA230F" w:rsidRDefault="00FA230F" w:rsidP="00AC1FBD">
      <w:pPr>
        <w:rPr>
          <w:rFonts w:ascii="Arial" w:hAnsi="Arial" w:cs="Arial"/>
          <w:b/>
          <w:bCs/>
          <w:sz w:val="24"/>
          <w:szCs w:val="24"/>
        </w:rPr>
      </w:pPr>
      <w:r w:rsidRPr="00FA230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A0C42A2" w14:textId="77777777" w:rsidR="00986737" w:rsidRPr="009432A1" w:rsidRDefault="00FA230F" w:rsidP="00AC1FBD">
      <w:pPr>
        <w:rPr>
          <w:rFonts w:ascii="Arial" w:hAnsi="Arial" w:cs="Arial"/>
          <w:b/>
          <w:bCs/>
          <w:sz w:val="24"/>
          <w:szCs w:val="24"/>
        </w:rPr>
      </w:pPr>
      <w:r w:rsidRPr="00FA230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3653403" w14:textId="77777777" w:rsidR="00986737" w:rsidRPr="009432A1" w:rsidRDefault="00FA230F" w:rsidP="00AC1FBD">
      <w:pPr>
        <w:rPr>
          <w:rFonts w:ascii="Arial" w:hAnsi="Arial" w:cs="Arial"/>
          <w:sz w:val="24"/>
          <w:szCs w:val="24"/>
        </w:rPr>
      </w:pPr>
      <w:r w:rsidRPr="00FA230F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A230F">
        <w:rPr>
          <w:rFonts w:ascii="Arial" w:hAnsi="Arial" w:cs="Arial"/>
          <w:sz w:val="24"/>
          <w:szCs w:val="24"/>
        </w:rPr>
        <w:t>7/19</w:t>
      </w:r>
    </w:p>
    <w:p w14:paraId="0C895E44" w14:textId="77777777" w:rsidR="00986737" w:rsidRPr="009432A1" w:rsidRDefault="00FA230F" w:rsidP="00AC1FBD">
      <w:pPr>
        <w:rPr>
          <w:rFonts w:ascii="Arial" w:hAnsi="Arial" w:cs="Arial"/>
          <w:sz w:val="24"/>
          <w:szCs w:val="24"/>
        </w:rPr>
      </w:pPr>
      <w:r w:rsidRPr="00FA230F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A230F">
        <w:rPr>
          <w:rFonts w:ascii="Arial" w:hAnsi="Arial" w:cs="Arial"/>
          <w:sz w:val="24"/>
          <w:szCs w:val="24"/>
        </w:rPr>
        <w:t>Poznań</w:t>
      </w:r>
    </w:p>
    <w:p w14:paraId="3AA5ED98" w14:textId="46C6A699" w:rsidR="00986737" w:rsidRDefault="00986737" w:rsidP="00AC1FBD">
      <w:pPr>
        <w:jc w:val="both"/>
        <w:rPr>
          <w:rFonts w:ascii="Arial" w:hAnsi="Arial" w:cs="Arial"/>
          <w:bCs/>
          <w:sz w:val="18"/>
          <w:szCs w:val="18"/>
        </w:rPr>
      </w:pPr>
    </w:p>
    <w:p w14:paraId="5C99B17B" w14:textId="77777777" w:rsidR="00AC1FBD" w:rsidRPr="009432A1" w:rsidRDefault="00AC1FBD" w:rsidP="00AC1FB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1DE1FD3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8AAED" w14:textId="77777777" w:rsidR="00986737" w:rsidRPr="00CF7835" w:rsidRDefault="00986737" w:rsidP="00AC1FB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1BD27BE" w14:textId="77777777" w:rsidR="00986737" w:rsidRPr="00382A4A" w:rsidRDefault="00986737" w:rsidP="00AC1FB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0AA4CEF" w14:textId="77777777" w:rsidR="00986737" w:rsidRPr="004E4B64" w:rsidRDefault="00986737" w:rsidP="00AC1FB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EC73CCE" w14:textId="77777777" w:rsidTr="005A632E">
        <w:tc>
          <w:tcPr>
            <w:tcW w:w="2269" w:type="dxa"/>
            <w:shd w:val="clear" w:color="auto" w:fill="auto"/>
          </w:tcPr>
          <w:p w14:paraId="30564D69" w14:textId="77777777" w:rsidR="00986737" w:rsidRPr="004E4B64" w:rsidRDefault="00986737" w:rsidP="00AC1FB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E484CA" w14:textId="77777777" w:rsidR="00986737" w:rsidRPr="004E4B64" w:rsidRDefault="00FA230F" w:rsidP="00AC1F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230F">
              <w:rPr>
                <w:rFonts w:ascii="Arial" w:hAnsi="Arial" w:cs="Arial"/>
                <w:bCs/>
                <w:sz w:val="24"/>
                <w:szCs w:val="24"/>
              </w:rPr>
              <w:t>Zakup sprzętu medycznego (w tym jednorazowego) na potrzeby  Szpitala Wojewódzkiego w Poznaniu - 12 zadań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230F" w:rsidRPr="004E4B64" w14:paraId="6E0ED807" w14:textId="77777777" w:rsidTr="005919FC">
        <w:tc>
          <w:tcPr>
            <w:tcW w:w="2269" w:type="dxa"/>
            <w:shd w:val="clear" w:color="auto" w:fill="auto"/>
          </w:tcPr>
          <w:p w14:paraId="4C749BC1" w14:textId="77777777" w:rsidR="00FA230F" w:rsidRPr="004E4B64" w:rsidRDefault="00FA230F" w:rsidP="00AC1FB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880AB0" w14:textId="77777777" w:rsidR="00FA230F" w:rsidRPr="004E4B64" w:rsidRDefault="00FA230F" w:rsidP="00AC1F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230F">
              <w:rPr>
                <w:rFonts w:ascii="Arial" w:hAnsi="Arial" w:cs="Arial"/>
                <w:bCs/>
                <w:sz w:val="24"/>
                <w:szCs w:val="24"/>
              </w:rPr>
              <w:t>SZW/DZP/82/2024</w:t>
            </w:r>
          </w:p>
        </w:tc>
      </w:tr>
    </w:tbl>
    <w:p w14:paraId="4A82796E" w14:textId="77777777" w:rsidR="00A80738" w:rsidRPr="00986737" w:rsidRDefault="00A80738" w:rsidP="00AC1FBD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A795897" w14:textId="3A46337C" w:rsidR="00D665F5" w:rsidRDefault="00D665F5" w:rsidP="00AC1FB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A230F" w:rsidRPr="00FA230F">
        <w:rPr>
          <w:rFonts w:ascii="Arial" w:hAnsi="Arial" w:cs="Arial"/>
          <w:sz w:val="24"/>
          <w:szCs w:val="24"/>
        </w:rPr>
        <w:t>(</w:t>
      </w:r>
      <w:proofErr w:type="spellStart"/>
      <w:r w:rsidR="00FA230F" w:rsidRPr="00FA230F">
        <w:rPr>
          <w:rFonts w:ascii="Arial" w:hAnsi="Arial" w:cs="Arial"/>
          <w:sz w:val="24"/>
          <w:szCs w:val="24"/>
        </w:rPr>
        <w:t>t.j</w:t>
      </w:r>
      <w:proofErr w:type="spellEnd"/>
      <w:r w:rsidR="00FA230F" w:rsidRPr="00FA230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045C790" w14:textId="77777777" w:rsid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</w:p>
    <w:p w14:paraId="404E109E" w14:textId="77777777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337888D" w14:textId="2B63421A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29786,40 zł brutto</w:t>
      </w:r>
    </w:p>
    <w:p w14:paraId="7611A4D7" w14:textId="010AEFE6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2228,40 zł brutto</w:t>
      </w:r>
    </w:p>
    <w:p w14:paraId="466AA861" w14:textId="2DC40B4D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1600,00 zł brutto</w:t>
      </w:r>
    </w:p>
    <w:p w14:paraId="664F3ADB" w14:textId="6EB36A9A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7700,00 zł brutto</w:t>
      </w:r>
    </w:p>
    <w:p w14:paraId="5CDC040A" w14:textId="47856A24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17012,00 zł brutto</w:t>
      </w:r>
    </w:p>
    <w:p w14:paraId="68186045" w14:textId="641ABCA0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12420,00 zł brutto</w:t>
      </w:r>
    </w:p>
    <w:p w14:paraId="3E941C62" w14:textId="0C90ABA9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1164,60 zł brutto</w:t>
      </w:r>
    </w:p>
    <w:p w14:paraId="69A3FF22" w14:textId="5CAF3995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2592,00 zł brutto</w:t>
      </w:r>
    </w:p>
    <w:p w14:paraId="655F52DC" w14:textId="58925E4D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6650,00 zł brutto</w:t>
      </w:r>
    </w:p>
    <w:p w14:paraId="71CB24BE" w14:textId="4E7EBD10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201590,00 zł brutto</w:t>
      </w:r>
    </w:p>
    <w:p w14:paraId="501B7136" w14:textId="674F0BC6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92669,00 zł brutto</w:t>
      </w:r>
    </w:p>
    <w:p w14:paraId="068C6841" w14:textId="4A6A1BE0" w:rsidR="00AC1FBD" w:rsidRPr="00AC1FBD" w:rsidRDefault="00AC1FBD" w:rsidP="00AC1FBD">
      <w:pPr>
        <w:jc w:val="both"/>
        <w:rPr>
          <w:rFonts w:ascii="Arial" w:hAnsi="Arial" w:cs="Arial"/>
          <w:sz w:val="24"/>
          <w:szCs w:val="24"/>
        </w:rPr>
      </w:pPr>
      <w:r w:rsidRPr="00AC1FBD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AC1FBD">
        <w:rPr>
          <w:rFonts w:ascii="Arial" w:hAnsi="Arial" w:cs="Arial"/>
          <w:sz w:val="24"/>
          <w:szCs w:val="24"/>
        </w:rPr>
        <w:t>1236,60 zł brutto</w:t>
      </w:r>
      <w:r>
        <w:rPr>
          <w:rFonts w:ascii="Arial" w:hAnsi="Arial" w:cs="Arial"/>
          <w:sz w:val="24"/>
          <w:szCs w:val="24"/>
        </w:rPr>
        <w:t>.</w:t>
      </w:r>
    </w:p>
    <w:p w14:paraId="047D9749" w14:textId="77777777" w:rsidR="00AC1FBD" w:rsidRPr="00BB547B" w:rsidRDefault="00AC1FBD" w:rsidP="00AC1FBD">
      <w:pPr>
        <w:jc w:val="both"/>
        <w:rPr>
          <w:rFonts w:ascii="Arial" w:hAnsi="Arial" w:cs="Arial"/>
          <w:sz w:val="24"/>
          <w:szCs w:val="24"/>
        </w:rPr>
      </w:pPr>
    </w:p>
    <w:p w14:paraId="6C485459" w14:textId="77777777" w:rsidR="00A80738" w:rsidRPr="00BB547B" w:rsidRDefault="00D665F5" w:rsidP="00AC1FB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A230F" w:rsidRPr="00FA230F">
        <w:rPr>
          <w:rFonts w:ascii="Arial" w:hAnsi="Arial" w:cs="Arial"/>
          <w:sz w:val="24"/>
          <w:szCs w:val="24"/>
        </w:rPr>
        <w:t>22/10/2024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A230F" w:rsidRPr="00FA230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678"/>
        <w:gridCol w:w="2551"/>
      </w:tblGrid>
      <w:tr w:rsidR="006B27ED" w:rsidRPr="00DE1546" w14:paraId="712952E3" w14:textId="77777777" w:rsidTr="00DE1546">
        <w:tc>
          <w:tcPr>
            <w:tcW w:w="851" w:type="dxa"/>
            <w:shd w:val="clear" w:color="auto" w:fill="F2F2F2"/>
            <w:vAlign w:val="center"/>
          </w:tcPr>
          <w:p w14:paraId="2DD8BCB7" w14:textId="77777777" w:rsidR="006B27ED" w:rsidRPr="00DE1546" w:rsidRDefault="00986737" w:rsidP="00AC1FBD">
            <w:pPr>
              <w:jc w:val="center"/>
              <w:rPr>
                <w:rFonts w:ascii="Arial" w:hAnsi="Arial" w:cs="Arial"/>
              </w:rPr>
            </w:pPr>
            <w:r w:rsidRPr="00DE1546">
              <w:rPr>
                <w:rFonts w:ascii="Arial" w:hAnsi="Arial" w:cs="Arial"/>
              </w:rPr>
              <w:t>Oferta n</w:t>
            </w:r>
            <w:r w:rsidR="006B27ED" w:rsidRPr="00DE1546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ECC7EFC" w14:textId="77777777" w:rsidR="006B27ED" w:rsidRPr="00DE1546" w:rsidRDefault="00986737" w:rsidP="00AC1FBD">
            <w:pPr>
              <w:jc w:val="center"/>
              <w:rPr>
                <w:rFonts w:ascii="Arial" w:hAnsi="Arial" w:cs="Arial"/>
              </w:rPr>
            </w:pPr>
            <w:r w:rsidRPr="00DE1546">
              <w:rPr>
                <w:rFonts w:ascii="Arial" w:hAnsi="Arial" w:cs="Arial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363086D4" w14:textId="77777777" w:rsidR="006B27ED" w:rsidRPr="00DE1546" w:rsidRDefault="006B27ED" w:rsidP="00AC1FBD">
            <w:pPr>
              <w:jc w:val="center"/>
              <w:rPr>
                <w:rFonts w:ascii="Arial" w:hAnsi="Arial" w:cs="Arial"/>
              </w:rPr>
            </w:pPr>
            <w:r w:rsidRPr="00DE154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EB14176" w14:textId="77777777" w:rsidR="006B27ED" w:rsidRPr="00DE1546" w:rsidRDefault="006B27ED" w:rsidP="00AC1FBD">
            <w:pPr>
              <w:jc w:val="center"/>
              <w:rPr>
                <w:rFonts w:ascii="Arial" w:hAnsi="Arial" w:cs="Arial"/>
              </w:rPr>
            </w:pPr>
            <w:r w:rsidRPr="00DE1546">
              <w:rPr>
                <w:rFonts w:ascii="Arial" w:hAnsi="Arial" w:cs="Arial"/>
              </w:rPr>
              <w:t>Cena oferty</w:t>
            </w:r>
          </w:p>
        </w:tc>
      </w:tr>
      <w:tr w:rsidR="00FA230F" w:rsidRPr="00BB547B" w14:paraId="3F87D482" w14:textId="77777777" w:rsidTr="00DE1546">
        <w:tc>
          <w:tcPr>
            <w:tcW w:w="851" w:type="dxa"/>
            <w:shd w:val="clear" w:color="auto" w:fill="auto"/>
            <w:vAlign w:val="center"/>
          </w:tcPr>
          <w:p w14:paraId="595DB497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E5F4D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62EFFE0E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z o.o. S.K.A.</w:t>
            </w:r>
          </w:p>
          <w:p w14:paraId="2BF2406B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9E20D7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5E9505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5 899.50 zł</w:t>
            </w:r>
          </w:p>
        </w:tc>
      </w:tr>
      <w:tr w:rsidR="00FA230F" w:rsidRPr="00BB547B" w14:paraId="5C25DF4B" w14:textId="77777777" w:rsidTr="00DE1546">
        <w:tc>
          <w:tcPr>
            <w:tcW w:w="851" w:type="dxa"/>
            <w:shd w:val="clear" w:color="auto" w:fill="auto"/>
            <w:vAlign w:val="center"/>
          </w:tcPr>
          <w:p w14:paraId="67C7E217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3982D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0B5C6C70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PIH VARIA Sp. z o.o.</w:t>
            </w:r>
          </w:p>
          <w:p w14:paraId="73B8B65D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Bielecka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38F809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60-473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903A9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2 187.00 zł</w:t>
            </w:r>
          </w:p>
        </w:tc>
      </w:tr>
      <w:tr w:rsidR="00FA230F" w:rsidRPr="00BB547B" w14:paraId="0339A5D3" w14:textId="77777777" w:rsidTr="00DE1546">
        <w:tc>
          <w:tcPr>
            <w:tcW w:w="851" w:type="dxa"/>
            <w:shd w:val="clear" w:color="auto" w:fill="auto"/>
            <w:vAlign w:val="center"/>
          </w:tcPr>
          <w:p w14:paraId="33F4321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316648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142DA32A" w14:textId="5DE181F3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 xml:space="preserve">KROBAN Sp. z </w:t>
            </w:r>
            <w:r w:rsidR="00DE1546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35D92EEB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Piotrkowska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270/1410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E9AABC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90-361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47E57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8 467.20 zł</w:t>
            </w:r>
          </w:p>
        </w:tc>
      </w:tr>
      <w:tr w:rsidR="00FA230F" w:rsidRPr="00BB547B" w14:paraId="6FFD6BAB" w14:textId="77777777" w:rsidTr="00DE1546">
        <w:tc>
          <w:tcPr>
            <w:tcW w:w="851" w:type="dxa"/>
            <w:shd w:val="clear" w:color="auto" w:fill="auto"/>
            <w:vAlign w:val="center"/>
          </w:tcPr>
          <w:p w14:paraId="559B429A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56FB91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63FDD08D" w14:textId="67CA598F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EUMed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DE1546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1B369A20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Chłopickiego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C37C7E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04275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8BB076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29 786.40 zł</w:t>
            </w:r>
          </w:p>
        </w:tc>
      </w:tr>
      <w:tr w:rsidR="00FA230F" w:rsidRPr="00BB547B" w14:paraId="14D366B6" w14:textId="77777777" w:rsidTr="00DE1546">
        <w:tc>
          <w:tcPr>
            <w:tcW w:w="851" w:type="dxa"/>
            <w:shd w:val="clear" w:color="auto" w:fill="auto"/>
            <w:vAlign w:val="center"/>
          </w:tcPr>
          <w:p w14:paraId="68185FED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24FB04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47BE7BDB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NZ TECHNO SP.Z.O.O.</w:t>
            </w:r>
          </w:p>
          <w:p w14:paraId="71A24B42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lastRenderedPageBreak/>
              <w:t>BERNEŃSKA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2E26D9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03-976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95470B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lastRenderedPageBreak/>
              <w:t>6 501.60 zł</w:t>
            </w:r>
          </w:p>
        </w:tc>
      </w:tr>
      <w:tr w:rsidR="00FA230F" w:rsidRPr="00BB547B" w14:paraId="0724A25C" w14:textId="77777777" w:rsidTr="00DE1546">
        <w:tc>
          <w:tcPr>
            <w:tcW w:w="851" w:type="dxa"/>
            <w:shd w:val="clear" w:color="auto" w:fill="auto"/>
            <w:vAlign w:val="center"/>
          </w:tcPr>
          <w:p w14:paraId="0D18154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F62C39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520B6D35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1B6976AD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FA9E52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98709B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12 389.40 zł</w:t>
            </w:r>
          </w:p>
        </w:tc>
      </w:tr>
      <w:tr w:rsidR="00FA230F" w:rsidRPr="00BB547B" w14:paraId="34DE5A34" w14:textId="77777777" w:rsidTr="00DE1546">
        <w:tc>
          <w:tcPr>
            <w:tcW w:w="851" w:type="dxa"/>
            <w:shd w:val="clear" w:color="auto" w:fill="auto"/>
            <w:vAlign w:val="center"/>
          </w:tcPr>
          <w:p w14:paraId="237551CE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D01005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570374E5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3AA8504E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ul. 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1D9561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F88A4D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6 083.50 zł</w:t>
            </w:r>
          </w:p>
        </w:tc>
      </w:tr>
      <w:tr w:rsidR="00FA230F" w:rsidRPr="00BB547B" w14:paraId="6DD93638" w14:textId="77777777" w:rsidTr="00DE1546">
        <w:tc>
          <w:tcPr>
            <w:tcW w:w="851" w:type="dxa"/>
            <w:shd w:val="clear" w:color="auto" w:fill="auto"/>
            <w:vAlign w:val="center"/>
          </w:tcPr>
          <w:p w14:paraId="5137598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7170D2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14:paraId="420202A7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622C9CC1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ul. 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867B04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2A3FAB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2 167.00 zł</w:t>
            </w:r>
          </w:p>
        </w:tc>
      </w:tr>
      <w:tr w:rsidR="00FA230F" w:rsidRPr="00BB547B" w14:paraId="033880FE" w14:textId="77777777" w:rsidTr="00DE1546">
        <w:tc>
          <w:tcPr>
            <w:tcW w:w="851" w:type="dxa"/>
            <w:shd w:val="clear" w:color="auto" w:fill="auto"/>
            <w:vAlign w:val="center"/>
          </w:tcPr>
          <w:p w14:paraId="4101FDE7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764EA1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49B32372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63A5A7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D6DE52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1BC3E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5 427.54 zł</w:t>
            </w:r>
          </w:p>
        </w:tc>
      </w:tr>
      <w:tr w:rsidR="00FA230F" w:rsidRPr="00BB547B" w14:paraId="6BEB7853" w14:textId="77777777" w:rsidTr="00DE1546">
        <w:tc>
          <w:tcPr>
            <w:tcW w:w="851" w:type="dxa"/>
            <w:shd w:val="clear" w:color="auto" w:fill="auto"/>
            <w:vAlign w:val="center"/>
          </w:tcPr>
          <w:p w14:paraId="29B94998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492456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4503D919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AC7677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4979A9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CD3EB4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984.60 zł</w:t>
            </w:r>
          </w:p>
        </w:tc>
      </w:tr>
      <w:tr w:rsidR="00FA230F" w:rsidRPr="00BB547B" w14:paraId="4A5DB421" w14:textId="77777777" w:rsidTr="00DE1546">
        <w:tc>
          <w:tcPr>
            <w:tcW w:w="851" w:type="dxa"/>
            <w:shd w:val="clear" w:color="auto" w:fill="auto"/>
            <w:vAlign w:val="center"/>
          </w:tcPr>
          <w:p w14:paraId="4373E86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A8D3E6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14:paraId="77D5F5C5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4270E3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F1AB14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3CE658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2 553.66 zł</w:t>
            </w:r>
          </w:p>
        </w:tc>
      </w:tr>
      <w:tr w:rsidR="00FA230F" w:rsidRPr="00BB547B" w14:paraId="3FB477BA" w14:textId="77777777" w:rsidTr="00DE1546">
        <w:tc>
          <w:tcPr>
            <w:tcW w:w="851" w:type="dxa"/>
            <w:shd w:val="clear" w:color="auto" w:fill="auto"/>
            <w:vAlign w:val="center"/>
          </w:tcPr>
          <w:p w14:paraId="07D440FD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CDEC12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14:paraId="1AE6574B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1AF8954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340E05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0A99A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4 158.00 zł</w:t>
            </w:r>
          </w:p>
        </w:tc>
      </w:tr>
      <w:tr w:rsidR="00FA230F" w:rsidRPr="00BB547B" w14:paraId="0DB11486" w14:textId="77777777" w:rsidTr="00DE1546">
        <w:tc>
          <w:tcPr>
            <w:tcW w:w="851" w:type="dxa"/>
            <w:shd w:val="clear" w:color="auto" w:fill="auto"/>
            <w:vAlign w:val="center"/>
          </w:tcPr>
          <w:p w14:paraId="0961E3EE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71CE46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14:paraId="2802F85F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Duolux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4FF1D0C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os. Bolesława Chrobrego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40f/53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0A023E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60-681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04D6CC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194 464.90 zł</w:t>
            </w:r>
          </w:p>
        </w:tc>
      </w:tr>
      <w:tr w:rsidR="00FA230F" w:rsidRPr="00BB547B" w14:paraId="2E676B68" w14:textId="77777777" w:rsidTr="00DE1546">
        <w:tc>
          <w:tcPr>
            <w:tcW w:w="851" w:type="dxa"/>
            <w:shd w:val="clear" w:color="auto" w:fill="auto"/>
            <w:vAlign w:val="center"/>
          </w:tcPr>
          <w:p w14:paraId="5D6D05E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8996F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14:paraId="4B704B5B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Duolux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E07B78E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os. Bolesława Chrobrego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40f/53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197FB9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60-681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45E4CD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1 140.80 zł</w:t>
            </w:r>
          </w:p>
        </w:tc>
      </w:tr>
      <w:tr w:rsidR="00FA230F" w:rsidRPr="00BB547B" w14:paraId="676E9AA1" w14:textId="77777777" w:rsidTr="00DE1546">
        <w:tc>
          <w:tcPr>
            <w:tcW w:w="851" w:type="dxa"/>
            <w:shd w:val="clear" w:color="auto" w:fill="auto"/>
            <w:vAlign w:val="center"/>
          </w:tcPr>
          <w:p w14:paraId="509053F1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F1124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7A5608F3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Neo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Plus Sp. z o.o.</w:t>
            </w:r>
          </w:p>
          <w:p w14:paraId="51A23B1A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WIERZEJSKA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94/12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C232C7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Piotrków Trybunalski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22F06E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16 930.80 zł</w:t>
            </w:r>
          </w:p>
        </w:tc>
      </w:tr>
      <w:tr w:rsidR="00FA230F" w:rsidRPr="00BB547B" w14:paraId="2FD132D9" w14:textId="77777777" w:rsidTr="00DE1546">
        <w:tc>
          <w:tcPr>
            <w:tcW w:w="851" w:type="dxa"/>
            <w:shd w:val="clear" w:color="auto" w:fill="auto"/>
            <w:vAlign w:val="center"/>
          </w:tcPr>
          <w:p w14:paraId="192EF732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CDF17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2CB418FA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142EE6A5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5307C7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5E5435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9 004.50 zł</w:t>
            </w:r>
          </w:p>
        </w:tc>
      </w:tr>
      <w:tr w:rsidR="00FA230F" w:rsidRPr="00BB547B" w14:paraId="3ABABA91" w14:textId="77777777" w:rsidTr="00DE1546">
        <w:tc>
          <w:tcPr>
            <w:tcW w:w="851" w:type="dxa"/>
            <w:shd w:val="clear" w:color="auto" w:fill="auto"/>
            <w:vAlign w:val="center"/>
          </w:tcPr>
          <w:p w14:paraId="07986E26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C66DE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40746AA0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4D2B5F41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F2265E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B6B140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1 280.70 zł</w:t>
            </w:r>
          </w:p>
        </w:tc>
      </w:tr>
      <w:tr w:rsidR="00FA230F" w:rsidRPr="00BB547B" w14:paraId="3E8CFEC7" w14:textId="77777777" w:rsidTr="00DE1546">
        <w:tc>
          <w:tcPr>
            <w:tcW w:w="851" w:type="dxa"/>
            <w:shd w:val="clear" w:color="auto" w:fill="auto"/>
            <w:vAlign w:val="center"/>
          </w:tcPr>
          <w:p w14:paraId="2894301B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065712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14:paraId="06473086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741D3621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B28BB2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A6014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6 826.40 zł</w:t>
            </w:r>
          </w:p>
        </w:tc>
      </w:tr>
      <w:tr w:rsidR="00FA230F" w:rsidRPr="00BB547B" w14:paraId="1E9FCDE1" w14:textId="77777777" w:rsidTr="00DE1546">
        <w:tc>
          <w:tcPr>
            <w:tcW w:w="851" w:type="dxa"/>
            <w:shd w:val="clear" w:color="auto" w:fill="auto"/>
            <w:vAlign w:val="center"/>
          </w:tcPr>
          <w:p w14:paraId="4216F248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5993C5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58869759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230F">
              <w:rPr>
                <w:rFonts w:ascii="Arial" w:hAnsi="Arial" w:cs="Arial"/>
                <w:sz w:val="24"/>
                <w:szCs w:val="24"/>
              </w:rPr>
              <w:t>Cedical</w:t>
            </w:r>
            <w:proofErr w:type="spellEnd"/>
            <w:r w:rsidRPr="00FA230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67DCC9A" w14:textId="77777777" w:rsidR="00716A1F" w:rsidRDefault="00716A1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Jerozolimskie 200/213A</w:t>
            </w:r>
          </w:p>
          <w:p w14:paraId="62FD5931" w14:textId="7B6ED3F3" w:rsidR="00FA230F" w:rsidRPr="00986737" w:rsidRDefault="00716A1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02-486</w:t>
            </w:r>
            <w:r w:rsidR="00FA230F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230F" w:rsidRPr="00FA230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539C4C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6 652.80 zł</w:t>
            </w:r>
          </w:p>
        </w:tc>
      </w:tr>
      <w:tr w:rsidR="00FA230F" w:rsidRPr="00BB547B" w14:paraId="7AB11481" w14:textId="77777777" w:rsidTr="00DE1546">
        <w:tc>
          <w:tcPr>
            <w:tcW w:w="851" w:type="dxa"/>
            <w:shd w:val="clear" w:color="auto" w:fill="auto"/>
            <w:vAlign w:val="center"/>
          </w:tcPr>
          <w:p w14:paraId="73A9E20A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518767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6DC4584D" w14:textId="77777777" w:rsidR="00FA230F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MEDLEADER ŁUKASZ KRUCK</w:t>
            </w:r>
          </w:p>
          <w:p w14:paraId="2D66C4F8" w14:textId="7248BC58" w:rsidR="00716A1F" w:rsidRPr="00986737" w:rsidRDefault="00716A1F" w:rsidP="00AC1F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Nowe Dąbie 306</w:t>
            </w:r>
          </w:p>
          <w:p w14:paraId="6147C4CA" w14:textId="5751AD55" w:rsidR="00FA230F" w:rsidRPr="00986737" w:rsidRDefault="00716A1F" w:rsidP="00716A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89-210 </w:t>
            </w:r>
            <w:r w:rsidR="00FA230F" w:rsidRPr="00FA230F">
              <w:rPr>
                <w:rFonts w:ascii="Arial" w:hAnsi="Arial" w:cs="Arial"/>
                <w:sz w:val="24"/>
                <w:szCs w:val="24"/>
              </w:rPr>
              <w:t>Łabiszy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555BD7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7 257.60 zł</w:t>
            </w:r>
          </w:p>
        </w:tc>
      </w:tr>
      <w:tr w:rsidR="00FA230F" w:rsidRPr="00BB547B" w14:paraId="05A6192D" w14:textId="77777777" w:rsidTr="00DE1546">
        <w:tc>
          <w:tcPr>
            <w:tcW w:w="851" w:type="dxa"/>
            <w:shd w:val="clear" w:color="auto" w:fill="auto"/>
            <w:vAlign w:val="center"/>
          </w:tcPr>
          <w:p w14:paraId="766C8B0D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1F6B08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678" w:type="dxa"/>
            <w:shd w:val="clear" w:color="auto" w:fill="auto"/>
          </w:tcPr>
          <w:p w14:paraId="7959EEBD" w14:textId="6B6E664A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SALUS INTERNATIONAL Sp. z</w:t>
            </w:r>
            <w:r w:rsidR="00716A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0A28CAE4" w14:textId="77777777" w:rsidR="00FA230F" w:rsidRPr="00986737" w:rsidRDefault="00FA230F" w:rsidP="00AC1FBD">
            <w:pPr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FC349D" w14:textId="77777777" w:rsidR="00FA230F" w:rsidRPr="00986737" w:rsidRDefault="00FA230F" w:rsidP="00AC1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30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7B562F" w14:textId="77777777" w:rsidR="00FA230F" w:rsidRPr="00986737" w:rsidRDefault="00FA230F" w:rsidP="00AC1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230F">
              <w:rPr>
                <w:rFonts w:ascii="Arial" w:hAnsi="Arial" w:cs="Arial"/>
                <w:sz w:val="24"/>
                <w:szCs w:val="24"/>
              </w:rPr>
              <w:t>75 895.38 zł</w:t>
            </w:r>
          </w:p>
        </w:tc>
      </w:tr>
    </w:tbl>
    <w:p w14:paraId="79C69F4A" w14:textId="77777777" w:rsidR="00716A1F" w:rsidRDefault="00716A1F" w:rsidP="00AC1F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0208D7E" w14:textId="05571B80" w:rsidR="00A80738" w:rsidRDefault="00A80738" w:rsidP="00AC1F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176D4BD" w14:textId="77777777" w:rsidR="00716A1F" w:rsidRDefault="00716A1F" w:rsidP="00AC1F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A646EC1" w14:textId="77777777" w:rsidR="00716A1F" w:rsidRDefault="00716A1F" w:rsidP="00716A1F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69F9A985" w14:textId="77777777" w:rsidR="00716A1F" w:rsidRDefault="00716A1F" w:rsidP="00716A1F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29E93121" w14:textId="77777777" w:rsidR="00716A1F" w:rsidRPr="00E935D6" w:rsidRDefault="00716A1F" w:rsidP="00716A1F">
      <w:pPr>
        <w:ind w:left="2829" w:firstLine="709"/>
        <w:jc w:val="center"/>
        <w:rPr>
          <w:rFonts w:ascii="Arial" w:hAnsi="Arial" w:cs="Arial"/>
          <w:sz w:val="24"/>
          <w:szCs w:val="24"/>
        </w:rPr>
      </w:pPr>
      <w:r>
        <w:rPr>
          <w:i/>
        </w:rPr>
        <w:t>Violetta Magiera</w:t>
      </w:r>
    </w:p>
    <w:p w14:paraId="1AC5AB82" w14:textId="77777777" w:rsidR="00716A1F" w:rsidRPr="00BB547B" w:rsidRDefault="00716A1F" w:rsidP="00AC1F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716A1F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5D78E" w14:textId="77777777" w:rsidR="008A7BE2" w:rsidRDefault="008A7BE2">
      <w:r>
        <w:separator/>
      </w:r>
    </w:p>
  </w:endnote>
  <w:endnote w:type="continuationSeparator" w:id="0">
    <w:p w14:paraId="064FF97B" w14:textId="77777777" w:rsidR="008A7BE2" w:rsidRDefault="008A7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159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1A6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1DA40" w14:textId="4C6CA1BD" w:rsidR="00986737" w:rsidRPr="00986737" w:rsidRDefault="00716A1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A0629DF" wp14:editId="38E5369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4BAF1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5CE96E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254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800F55" w14:textId="77777777" w:rsidR="009F189D" w:rsidRDefault="009F189D">
    <w:pPr>
      <w:pStyle w:val="Stopka"/>
      <w:tabs>
        <w:tab w:val="clear" w:pos="4536"/>
      </w:tabs>
      <w:jc w:val="center"/>
    </w:pPr>
  </w:p>
  <w:p w14:paraId="28D8EC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EE025" w14:textId="77777777" w:rsidR="008A7BE2" w:rsidRDefault="008A7BE2">
      <w:r>
        <w:separator/>
      </w:r>
    </w:p>
  </w:footnote>
  <w:footnote w:type="continuationSeparator" w:id="0">
    <w:p w14:paraId="338CD4A9" w14:textId="77777777" w:rsidR="008A7BE2" w:rsidRDefault="008A7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287FF" w14:textId="77777777" w:rsidR="00FA230F" w:rsidRDefault="00FA2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C6668" w14:textId="77777777" w:rsidR="00FA230F" w:rsidRDefault="00FA23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E28C1" w14:textId="77777777" w:rsidR="00FA230F" w:rsidRDefault="00FA23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BE2"/>
    <w:rsid w:val="00007727"/>
    <w:rsid w:val="00017720"/>
    <w:rsid w:val="00035488"/>
    <w:rsid w:val="000D7F25"/>
    <w:rsid w:val="000E00E5"/>
    <w:rsid w:val="00173B20"/>
    <w:rsid w:val="001C69FF"/>
    <w:rsid w:val="0023318D"/>
    <w:rsid w:val="002959D9"/>
    <w:rsid w:val="003D72FD"/>
    <w:rsid w:val="00423179"/>
    <w:rsid w:val="00490DC0"/>
    <w:rsid w:val="00493F8C"/>
    <w:rsid w:val="004C7E9B"/>
    <w:rsid w:val="005531DA"/>
    <w:rsid w:val="005614F2"/>
    <w:rsid w:val="00577BC6"/>
    <w:rsid w:val="005A632E"/>
    <w:rsid w:val="0069085C"/>
    <w:rsid w:val="006B27ED"/>
    <w:rsid w:val="00716A1F"/>
    <w:rsid w:val="00843263"/>
    <w:rsid w:val="00861E75"/>
    <w:rsid w:val="008A7BE2"/>
    <w:rsid w:val="00986737"/>
    <w:rsid w:val="009D19BD"/>
    <w:rsid w:val="009F189D"/>
    <w:rsid w:val="00A80738"/>
    <w:rsid w:val="00AC1FBD"/>
    <w:rsid w:val="00BB547B"/>
    <w:rsid w:val="00C236D3"/>
    <w:rsid w:val="00C659E2"/>
    <w:rsid w:val="00C82837"/>
    <w:rsid w:val="00CA3D66"/>
    <w:rsid w:val="00CB0802"/>
    <w:rsid w:val="00D665F5"/>
    <w:rsid w:val="00D7128F"/>
    <w:rsid w:val="00DE1546"/>
    <w:rsid w:val="00EA3476"/>
    <w:rsid w:val="00F16C60"/>
    <w:rsid w:val="00F95C33"/>
    <w:rsid w:val="00FA230F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85786"/>
  <w15:chartTrackingRefBased/>
  <w15:docId w15:val="{B0F7DBAA-0CFC-4A3A-8271-DA3C4260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9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5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8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34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30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93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99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24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3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42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1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31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24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86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3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6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5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01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01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5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71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4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22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22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8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80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0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97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4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53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7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1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83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59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4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96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2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0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9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6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0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0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1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9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38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19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7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7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89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8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1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2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92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70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31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8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73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20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44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2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43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02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14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4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517</Words>
  <Characters>2527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2024-10-22T08:47:00Z</cp:lastPrinted>
  <dcterms:created xsi:type="dcterms:W3CDTF">2024-10-22T08:48:00Z</dcterms:created>
  <dcterms:modified xsi:type="dcterms:W3CDTF">2024-10-22T08:48:00Z</dcterms:modified>
</cp:coreProperties>
</file>