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2D7BA" w14:textId="7587C74A" w:rsidR="00CF7835" w:rsidRPr="00EA341E" w:rsidRDefault="00C64EF6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A341E">
        <w:rPr>
          <w:rFonts w:ascii="Arial Narrow" w:hAnsi="Arial Narrow" w:cs="Arial"/>
          <w:sz w:val="24"/>
          <w:szCs w:val="24"/>
        </w:rPr>
        <w:t>Bydgoszcz</w:t>
      </w:r>
      <w:r w:rsidR="00CF7835" w:rsidRPr="00EA341E">
        <w:rPr>
          <w:rFonts w:ascii="Arial Narrow" w:hAnsi="Arial Narrow" w:cs="Arial"/>
          <w:sz w:val="24"/>
          <w:szCs w:val="24"/>
        </w:rPr>
        <w:t xml:space="preserve"> dnia: </w:t>
      </w:r>
      <w:r w:rsidRPr="00EA341E">
        <w:rPr>
          <w:rFonts w:ascii="Arial Narrow" w:hAnsi="Arial Narrow" w:cs="Arial"/>
          <w:sz w:val="24"/>
          <w:szCs w:val="24"/>
        </w:rPr>
        <w:t>2024-10-23</w:t>
      </w:r>
    </w:p>
    <w:p w14:paraId="6A4AF0F4" w14:textId="03C0E354" w:rsidR="00CF7835" w:rsidRPr="00EA341E" w:rsidRDefault="00C64EF6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A341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80AC08B" w14:textId="42200BD4" w:rsidR="00CF7835" w:rsidRPr="00EA341E" w:rsidRDefault="00C64EF6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A341E">
        <w:rPr>
          <w:rFonts w:ascii="Arial Narrow" w:hAnsi="Arial Narrow" w:cs="Arial"/>
          <w:sz w:val="24"/>
          <w:szCs w:val="24"/>
        </w:rPr>
        <w:t>Powstańców Warszawy</w:t>
      </w:r>
      <w:r w:rsidR="00CF7835" w:rsidRPr="00EA341E">
        <w:rPr>
          <w:rFonts w:ascii="Arial Narrow" w:hAnsi="Arial Narrow" w:cs="Arial"/>
          <w:sz w:val="24"/>
          <w:szCs w:val="24"/>
        </w:rPr>
        <w:t xml:space="preserve"> </w:t>
      </w:r>
      <w:r w:rsidRPr="00EA341E">
        <w:rPr>
          <w:rFonts w:ascii="Arial Narrow" w:hAnsi="Arial Narrow" w:cs="Arial"/>
          <w:sz w:val="24"/>
          <w:szCs w:val="24"/>
        </w:rPr>
        <w:t>5</w:t>
      </w:r>
    </w:p>
    <w:p w14:paraId="2F8970A9" w14:textId="7AFA4543" w:rsidR="00CF7835" w:rsidRPr="00EA341E" w:rsidRDefault="00C64EF6" w:rsidP="00CF7835">
      <w:pPr>
        <w:rPr>
          <w:rFonts w:ascii="Arial Narrow" w:hAnsi="Arial Narrow" w:cs="Arial"/>
          <w:sz w:val="24"/>
          <w:szCs w:val="24"/>
        </w:rPr>
      </w:pPr>
      <w:r w:rsidRPr="00EA341E">
        <w:rPr>
          <w:rFonts w:ascii="Arial Narrow" w:hAnsi="Arial Narrow" w:cs="Arial"/>
          <w:sz w:val="24"/>
          <w:szCs w:val="24"/>
        </w:rPr>
        <w:t>85-681</w:t>
      </w:r>
      <w:r w:rsidR="00CF7835" w:rsidRPr="00EA341E">
        <w:rPr>
          <w:rFonts w:ascii="Arial Narrow" w:hAnsi="Arial Narrow" w:cs="Arial"/>
          <w:sz w:val="24"/>
          <w:szCs w:val="24"/>
        </w:rPr>
        <w:t xml:space="preserve"> </w:t>
      </w:r>
      <w:r w:rsidRPr="00EA341E">
        <w:rPr>
          <w:rFonts w:ascii="Arial Narrow" w:hAnsi="Arial Narrow" w:cs="Arial"/>
          <w:sz w:val="24"/>
          <w:szCs w:val="24"/>
        </w:rPr>
        <w:t>Bydgoszcz</w:t>
      </w:r>
    </w:p>
    <w:p w14:paraId="46B3C6E8" w14:textId="77777777" w:rsidR="00CF7835" w:rsidRPr="00EA341E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A341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9E27F01" w14:textId="77777777" w:rsidR="00CF7835" w:rsidRPr="00EA341E" w:rsidRDefault="00CF7835" w:rsidP="00CF7835">
      <w:pPr>
        <w:spacing w:after="600"/>
        <w:jc w:val="both"/>
        <w:rPr>
          <w:rFonts w:ascii="Arial Narrow" w:hAnsi="Arial Narrow" w:cs="Arial"/>
          <w:bCs/>
          <w:sz w:val="18"/>
          <w:szCs w:val="18"/>
        </w:rPr>
      </w:pPr>
      <w:r w:rsidRPr="00EA341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EA341E" w14:paraId="0E26116D" w14:textId="77777777" w:rsidTr="002160C3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2F4992" w14:textId="77777777" w:rsidR="00CF7835" w:rsidRPr="00EA341E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A341E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5773C97" w14:textId="77777777" w:rsidR="00CF7835" w:rsidRPr="00EA341E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A341E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A5C68D3" w14:textId="77777777" w:rsidR="00CF7835" w:rsidRPr="00EA341E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A341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A341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A341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EA341E" w14:paraId="33579662" w14:textId="77777777" w:rsidTr="000C1C6D">
        <w:tc>
          <w:tcPr>
            <w:tcW w:w="2269" w:type="dxa"/>
            <w:shd w:val="clear" w:color="auto" w:fill="auto"/>
          </w:tcPr>
          <w:p w14:paraId="362E4177" w14:textId="77777777" w:rsidR="00CF7835" w:rsidRPr="00EA341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A341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9251C4" w14:textId="2B2B83BB" w:rsidR="00CF7835" w:rsidRPr="00EA341E" w:rsidRDefault="00C64EF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A341E">
              <w:rPr>
                <w:rFonts w:ascii="Arial Narrow" w:hAnsi="Arial Narrow" w:cs="Arial"/>
                <w:b/>
                <w:sz w:val="24"/>
                <w:szCs w:val="24"/>
              </w:rPr>
              <w:t>Dostawy sukcesywne implantów neurochirurgicznych oraz zestawów do podtrzymywania życia na okres 12 miesięcy</w:t>
            </w:r>
            <w:r w:rsidR="00CF7835" w:rsidRPr="00EA341E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C64EF6" w:rsidRPr="00EA341E" w14:paraId="7A5FAED2" w14:textId="77777777" w:rsidTr="00800367">
        <w:tc>
          <w:tcPr>
            <w:tcW w:w="2269" w:type="dxa"/>
            <w:shd w:val="clear" w:color="auto" w:fill="auto"/>
          </w:tcPr>
          <w:p w14:paraId="28E8180C" w14:textId="77777777" w:rsidR="00C64EF6" w:rsidRPr="00EA341E" w:rsidRDefault="00C64EF6" w:rsidP="008003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A341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EF5368" w14:textId="5B2705FD" w:rsidR="00C64EF6" w:rsidRPr="00EA341E" w:rsidRDefault="00C64EF6" w:rsidP="008003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A341E">
              <w:rPr>
                <w:rFonts w:ascii="Arial Narrow" w:hAnsi="Arial Narrow" w:cs="Arial"/>
                <w:b/>
                <w:sz w:val="24"/>
                <w:szCs w:val="24"/>
              </w:rPr>
              <w:t>131/2024</w:t>
            </w:r>
          </w:p>
        </w:tc>
      </w:tr>
    </w:tbl>
    <w:p w14:paraId="344176A2" w14:textId="4769905E" w:rsidR="00D665F5" w:rsidRPr="00EA341E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341E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EA341E">
        <w:rPr>
          <w:rFonts w:ascii="Arial Narrow" w:hAnsi="Arial Narrow" w:cs="Arial"/>
          <w:sz w:val="24"/>
          <w:szCs w:val="24"/>
        </w:rPr>
        <w:t>2</w:t>
      </w:r>
      <w:r w:rsidRPr="00EA341E">
        <w:rPr>
          <w:rFonts w:ascii="Arial Narrow" w:hAnsi="Arial Narrow" w:cs="Arial"/>
          <w:sz w:val="24"/>
          <w:szCs w:val="24"/>
        </w:rPr>
        <w:t xml:space="preserve"> ust. 5 </w:t>
      </w:r>
      <w:r w:rsidRPr="00EA341E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EA341E">
        <w:rPr>
          <w:rFonts w:ascii="Arial Narrow" w:hAnsi="Arial Narrow" w:cs="Arial"/>
          <w:sz w:val="24"/>
          <w:szCs w:val="24"/>
        </w:rPr>
        <w:t xml:space="preserve"> </w:t>
      </w:r>
      <w:r w:rsidR="00C64EF6" w:rsidRPr="00EA341E">
        <w:rPr>
          <w:rFonts w:ascii="Arial Narrow" w:hAnsi="Arial Narrow" w:cs="Arial"/>
          <w:sz w:val="24"/>
          <w:szCs w:val="24"/>
        </w:rPr>
        <w:t>(</w:t>
      </w:r>
      <w:proofErr w:type="spellStart"/>
      <w:r w:rsidR="00C64EF6" w:rsidRPr="00EA341E">
        <w:rPr>
          <w:rFonts w:ascii="Arial Narrow" w:hAnsi="Arial Narrow" w:cs="Arial"/>
          <w:sz w:val="24"/>
          <w:szCs w:val="24"/>
        </w:rPr>
        <w:t>t.j</w:t>
      </w:r>
      <w:proofErr w:type="spellEnd"/>
      <w:r w:rsidR="00C64EF6" w:rsidRPr="00EA341E">
        <w:rPr>
          <w:rFonts w:ascii="Arial Narrow" w:hAnsi="Arial Narrow" w:cs="Arial"/>
          <w:sz w:val="24"/>
          <w:szCs w:val="24"/>
        </w:rPr>
        <w:t>. Dz. U. z 2024 poz. 1320)</w:t>
      </w:r>
      <w:r w:rsidR="00490DC0" w:rsidRPr="00EA341E">
        <w:rPr>
          <w:rFonts w:ascii="Arial Narrow" w:hAnsi="Arial Narrow" w:cs="Arial"/>
          <w:sz w:val="24"/>
          <w:szCs w:val="24"/>
        </w:rPr>
        <w:t xml:space="preserve"> </w:t>
      </w:r>
      <w:r w:rsidRPr="00EA341E">
        <w:rPr>
          <w:rFonts w:ascii="Arial Narrow" w:hAnsi="Arial Narrow" w:cs="Arial"/>
          <w:sz w:val="24"/>
          <w:szCs w:val="24"/>
        </w:rPr>
        <w:t>udostępnia</w:t>
      </w:r>
      <w:r w:rsidR="00F95C33" w:rsidRPr="00EA341E">
        <w:rPr>
          <w:rFonts w:ascii="Arial Narrow" w:hAnsi="Arial Narrow" w:cs="Arial"/>
          <w:sz w:val="24"/>
          <w:szCs w:val="24"/>
        </w:rPr>
        <w:t xml:space="preserve"> </w:t>
      </w:r>
      <w:r w:rsidR="004C7E9B" w:rsidRPr="00EA341E">
        <w:rPr>
          <w:rFonts w:ascii="Arial Narrow" w:hAnsi="Arial Narrow" w:cs="Arial"/>
          <w:sz w:val="24"/>
          <w:szCs w:val="24"/>
        </w:rPr>
        <w:t>informacj</w:t>
      </w:r>
      <w:r w:rsidR="00577BC6" w:rsidRPr="00EA341E">
        <w:rPr>
          <w:rFonts w:ascii="Arial Narrow" w:hAnsi="Arial Narrow" w:cs="Arial"/>
          <w:sz w:val="24"/>
          <w:szCs w:val="24"/>
        </w:rPr>
        <w:t>ę</w:t>
      </w:r>
      <w:r w:rsidR="00035488" w:rsidRPr="00EA341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A341E">
        <w:rPr>
          <w:rFonts w:ascii="Arial Narrow" w:hAnsi="Arial Narrow" w:cs="Arial"/>
          <w:sz w:val="24"/>
          <w:szCs w:val="24"/>
        </w:rPr>
        <w:t>.</w:t>
      </w:r>
    </w:p>
    <w:p w14:paraId="4E7101B0" w14:textId="11426D06" w:rsidR="00A80738" w:rsidRPr="00EA341E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341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A341E">
        <w:rPr>
          <w:rFonts w:ascii="Arial Narrow" w:hAnsi="Arial Narrow" w:cs="Arial"/>
          <w:sz w:val="24"/>
          <w:szCs w:val="24"/>
        </w:rPr>
        <w:t xml:space="preserve"> w dniu </w:t>
      </w:r>
      <w:r w:rsidR="00C64EF6" w:rsidRPr="00EA341E">
        <w:rPr>
          <w:rFonts w:ascii="Arial Narrow" w:hAnsi="Arial Narrow" w:cs="Arial"/>
          <w:sz w:val="24"/>
          <w:szCs w:val="24"/>
        </w:rPr>
        <w:t>23/10/2024</w:t>
      </w:r>
      <w:r w:rsidR="00FF4AB1" w:rsidRPr="00EA341E">
        <w:rPr>
          <w:rFonts w:ascii="Arial Narrow" w:hAnsi="Arial Narrow" w:cs="Arial"/>
          <w:sz w:val="24"/>
          <w:szCs w:val="24"/>
        </w:rPr>
        <w:t xml:space="preserve"> o godz. </w:t>
      </w:r>
      <w:r w:rsidR="00C64EF6" w:rsidRPr="00EA341E">
        <w:rPr>
          <w:rFonts w:ascii="Arial Narrow" w:hAnsi="Arial Narrow" w:cs="Arial"/>
          <w:sz w:val="24"/>
          <w:szCs w:val="24"/>
        </w:rPr>
        <w:t>08:30</w:t>
      </w:r>
      <w:r w:rsidRPr="00EA341E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A341E" w14:paraId="70CF1AF5" w14:textId="77777777" w:rsidTr="000C1C6D">
        <w:tc>
          <w:tcPr>
            <w:tcW w:w="1276" w:type="dxa"/>
            <w:shd w:val="clear" w:color="auto" w:fill="F2F2F2"/>
            <w:vAlign w:val="center"/>
          </w:tcPr>
          <w:p w14:paraId="605A98CC" w14:textId="77777777" w:rsidR="00D665F5" w:rsidRPr="00EA341E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A341E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EA341E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EA341E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EA4BE7A" w14:textId="77777777" w:rsidR="00D665F5" w:rsidRPr="00EA341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A341E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EA34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A341E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12C052B" w14:textId="77777777" w:rsidR="00D665F5" w:rsidRPr="00EA341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A341E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C64EF6" w:rsidRPr="00EA341E" w14:paraId="4487DE80" w14:textId="77777777" w:rsidTr="00800367">
        <w:tc>
          <w:tcPr>
            <w:tcW w:w="1276" w:type="dxa"/>
            <w:shd w:val="clear" w:color="auto" w:fill="auto"/>
            <w:vAlign w:val="center"/>
          </w:tcPr>
          <w:p w14:paraId="5CD8EB2A" w14:textId="5876D660" w:rsidR="00C64EF6" w:rsidRPr="00EA341E" w:rsidRDefault="00C64EF6" w:rsidP="0080036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A341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8C2A36C" w14:textId="5DA808F7" w:rsidR="00C64EF6" w:rsidRPr="00EA341E" w:rsidRDefault="00C64EF6" w:rsidP="0080036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A341E">
              <w:rPr>
                <w:rFonts w:ascii="Arial Narrow" w:hAnsi="Arial Narrow" w:cs="Arial"/>
                <w:sz w:val="24"/>
                <w:szCs w:val="24"/>
              </w:rPr>
              <w:t>Meden</w:t>
            </w:r>
            <w:proofErr w:type="spellEnd"/>
            <w:r w:rsidRPr="00EA341E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proofErr w:type="spellStart"/>
            <w:r w:rsidRPr="00EA341E">
              <w:rPr>
                <w:rFonts w:ascii="Arial Narrow" w:hAnsi="Arial Narrow" w:cs="Arial"/>
                <w:sz w:val="24"/>
                <w:szCs w:val="24"/>
              </w:rPr>
              <w:t>Inmed</w:t>
            </w:r>
            <w:proofErr w:type="spellEnd"/>
            <w:r w:rsidRPr="00EA34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EA341E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EA341E">
              <w:rPr>
                <w:rFonts w:ascii="Arial Narrow" w:hAnsi="Arial Narrow" w:cs="Arial"/>
                <w:sz w:val="24"/>
                <w:szCs w:val="24"/>
              </w:rPr>
              <w:t xml:space="preserve"> z o.o.</w:t>
            </w:r>
          </w:p>
          <w:p w14:paraId="2E040EB2" w14:textId="420FA539" w:rsidR="00C64EF6" w:rsidRPr="00EA341E" w:rsidRDefault="00C64EF6" w:rsidP="00800367">
            <w:pPr>
              <w:rPr>
                <w:rFonts w:ascii="Arial Narrow" w:hAnsi="Arial Narrow" w:cs="Arial"/>
                <w:sz w:val="24"/>
                <w:szCs w:val="24"/>
              </w:rPr>
            </w:pPr>
            <w:r w:rsidRPr="00EA341E">
              <w:rPr>
                <w:rFonts w:ascii="Arial Narrow" w:hAnsi="Arial Narrow" w:cs="Arial"/>
                <w:sz w:val="24"/>
                <w:szCs w:val="24"/>
              </w:rPr>
              <w:t>Wenedów</w:t>
            </w:r>
            <w:r w:rsidRPr="00EA34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A341E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EA34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CB49FCC" w14:textId="1EDFFAB1" w:rsidR="00C64EF6" w:rsidRPr="00EA341E" w:rsidRDefault="00C64EF6" w:rsidP="0080036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A341E">
              <w:rPr>
                <w:rFonts w:ascii="Arial Narrow" w:hAnsi="Arial Narrow" w:cs="Arial"/>
                <w:sz w:val="24"/>
                <w:szCs w:val="24"/>
              </w:rPr>
              <w:t>75-847</w:t>
            </w:r>
            <w:r w:rsidRPr="00EA341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A341E">
              <w:rPr>
                <w:rFonts w:ascii="Arial Narrow" w:hAnsi="Arial Narrow" w:cs="Arial"/>
                <w:sz w:val="24"/>
                <w:szCs w:val="24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634CD8" w14:textId="6CF40471" w:rsidR="00C64EF6" w:rsidRPr="00EA341E" w:rsidRDefault="00C64EF6" w:rsidP="0080036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A341E">
              <w:rPr>
                <w:rFonts w:ascii="Arial Narrow" w:hAnsi="Arial Narrow" w:cs="Arial"/>
                <w:sz w:val="24"/>
                <w:szCs w:val="24"/>
              </w:rPr>
              <w:t>279 569.88 zł</w:t>
            </w:r>
          </w:p>
        </w:tc>
      </w:tr>
    </w:tbl>
    <w:p w14:paraId="5948F06F" w14:textId="77777777" w:rsidR="0069085C" w:rsidRPr="00EA341E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5E3CC6FC" w14:textId="77777777" w:rsidR="00577BC6" w:rsidRPr="00EA341E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5CAAAAA1" w14:textId="10E8998D" w:rsidR="00A80738" w:rsidRPr="00EA341E" w:rsidRDefault="00EA341E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A341E">
        <w:rPr>
          <w:rFonts w:ascii="Arial Narrow" w:hAnsi="Arial Narrow" w:cs="Arial"/>
          <w:i/>
          <w:szCs w:val="24"/>
        </w:rPr>
        <w:t>ZAMAWIAJĄCY</w:t>
      </w:r>
    </w:p>
    <w:p w14:paraId="33DF2574" w14:textId="77777777" w:rsidR="002160C3" w:rsidRDefault="002160C3" w:rsidP="00EA34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61129702"/>
    </w:p>
    <w:p w14:paraId="3BB77A1C" w14:textId="77777777" w:rsidR="002160C3" w:rsidRDefault="002160C3" w:rsidP="00EA34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441A09E" w14:textId="77777777" w:rsidR="002160C3" w:rsidRDefault="002160C3" w:rsidP="00EA34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EDD7764" w14:textId="77777777" w:rsidR="002160C3" w:rsidRDefault="002160C3" w:rsidP="00EA34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D6E4E17" w14:textId="74BBACB4" w:rsidR="00EA341E" w:rsidRPr="00681E50" w:rsidRDefault="00EA341E" w:rsidP="00EA34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1BB69AA1" w14:textId="77777777" w:rsidR="00EA341E" w:rsidRPr="00681E50" w:rsidRDefault="00EA341E" w:rsidP="00EA34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4756D6E6" w14:textId="77777777" w:rsidR="00EA341E" w:rsidRPr="00681E50" w:rsidRDefault="00EA341E" w:rsidP="00EA341E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1A60D0B6" w14:textId="4845414D" w:rsidR="00C236D3" w:rsidRPr="00EA341E" w:rsidRDefault="00EA341E" w:rsidP="00EA341E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 xml:space="preserve"> 23.10.2024 r.</w:t>
      </w:r>
    </w:p>
    <w:sectPr w:rsidR="00C236D3" w:rsidRPr="00EA341E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A54762" w14:textId="77777777" w:rsidR="00A405A8" w:rsidRDefault="00A405A8">
      <w:r>
        <w:separator/>
      </w:r>
    </w:p>
  </w:endnote>
  <w:endnote w:type="continuationSeparator" w:id="0">
    <w:p w14:paraId="23516B01" w14:textId="77777777" w:rsidR="00A405A8" w:rsidRDefault="00A40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D6D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E9B0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DE9B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0E0FC3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0DBC82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9DB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17F51B" w14:textId="77777777" w:rsidR="009F189D" w:rsidRDefault="009F189D">
    <w:pPr>
      <w:pStyle w:val="Stopka"/>
      <w:tabs>
        <w:tab w:val="clear" w:pos="4536"/>
      </w:tabs>
      <w:jc w:val="center"/>
    </w:pPr>
  </w:p>
  <w:p w14:paraId="4E22DA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83C065" w14:textId="77777777" w:rsidR="00A405A8" w:rsidRDefault="00A405A8">
      <w:r>
        <w:separator/>
      </w:r>
    </w:p>
  </w:footnote>
  <w:footnote w:type="continuationSeparator" w:id="0">
    <w:p w14:paraId="14F71553" w14:textId="77777777" w:rsidR="00A405A8" w:rsidRDefault="00A40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6AE18" w14:textId="77777777" w:rsidR="00C64EF6" w:rsidRDefault="00C64E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485CF" w14:textId="77777777" w:rsidR="00C64EF6" w:rsidRDefault="00C64E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EA14F" w14:textId="77777777" w:rsidR="00C64EF6" w:rsidRDefault="00C64E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5A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160C3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405A8"/>
    <w:rsid w:val="00A80738"/>
    <w:rsid w:val="00C236D3"/>
    <w:rsid w:val="00C64EF6"/>
    <w:rsid w:val="00C659E2"/>
    <w:rsid w:val="00CB0802"/>
    <w:rsid w:val="00CF7835"/>
    <w:rsid w:val="00D665F5"/>
    <w:rsid w:val="00D7128F"/>
    <w:rsid w:val="00EA341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1CDF5A"/>
  <w15:chartTrackingRefBased/>
  <w15:docId w15:val="{82308E58-218E-4AA2-BD24-F0A760EE8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A341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A341E"/>
    <w:rPr>
      <w:b/>
      <w:bCs/>
    </w:rPr>
  </w:style>
  <w:style w:type="character" w:styleId="Hipercze">
    <w:name w:val="Hyperlink"/>
    <w:uiPriority w:val="99"/>
    <w:unhideWhenUsed/>
    <w:rsid w:val="00EA34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2024-10-23T07:25:00Z</cp:lastPrinted>
  <dcterms:created xsi:type="dcterms:W3CDTF">2024-10-23T07:20:00Z</dcterms:created>
  <dcterms:modified xsi:type="dcterms:W3CDTF">2024-10-23T07:25:00Z</dcterms:modified>
</cp:coreProperties>
</file>