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73EEB778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2F104E">
        <w:rPr>
          <w:rFonts w:ascii="Arial" w:hAnsi="Arial" w:cs="Arial"/>
          <w:b/>
          <w:sz w:val="20"/>
          <w:szCs w:val="20"/>
        </w:rPr>
        <w:t>0</w:t>
      </w:r>
      <w:r w:rsidR="00E96C8A">
        <w:rPr>
          <w:rFonts w:ascii="Arial" w:hAnsi="Arial" w:cs="Arial"/>
          <w:b/>
          <w:sz w:val="20"/>
          <w:szCs w:val="20"/>
        </w:rPr>
        <w:t>93</w:t>
      </w:r>
      <w:r>
        <w:rPr>
          <w:rFonts w:ascii="Arial" w:hAnsi="Arial" w:cs="Arial"/>
          <w:b/>
          <w:sz w:val="20"/>
          <w:szCs w:val="20"/>
        </w:rPr>
        <w:t>/202</w:t>
      </w:r>
      <w:r w:rsidR="00FE376B">
        <w:rPr>
          <w:rFonts w:ascii="Arial" w:hAnsi="Arial" w:cs="Arial"/>
          <w:b/>
          <w:sz w:val="20"/>
          <w:szCs w:val="20"/>
        </w:rPr>
        <w:t>4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12AE042B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96C8A">
              <w:rPr>
                <w:rFonts w:ascii="Arial" w:hAnsi="Arial" w:cs="Arial"/>
                <w:sz w:val="20"/>
                <w:szCs w:val="20"/>
              </w:rPr>
              <w:t>4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E96C8A">
              <w:rPr>
                <w:rFonts w:ascii="Arial" w:hAnsi="Arial" w:cs="Arial"/>
                <w:sz w:val="20"/>
                <w:szCs w:val="20"/>
              </w:rPr>
              <w:t>1320</w:t>
            </w:r>
            <w:r w:rsidRPr="00E0118F">
              <w:rPr>
                <w:rFonts w:ascii="Arial" w:hAnsi="Arial" w:cs="Arial"/>
                <w:sz w:val="20"/>
                <w:szCs w:val="20"/>
              </w:rPr>
              <w:t>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2289166B" w:rsidR="00DA3238" w:rsidRPr="006F6FC8" w:rsidRDefault="006E3EA2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b/>
          <w:sz w:val="28"/>
          <w:szCs w:val="28"/>
        </w:rPr>
        <w:t>Dostawa zestawów komputerowych dla Katedry Energetyki</w:t>
      </w:r>
      <w:r w:rsidR="00DA3238" w:rsidRPr="006F6FC8">
        <w:rPr>
          <w:rFonts w:ascii="Arial" w:hAnsi="Arial" w:cs="Arial"/>
          <w:b/>
          <w:szCs w:val="20"/>
        </w:rPr>
        <w:t>”</w:t>
      </w:r>
    </w:p>
    <w:p w14:paraId="7A4301FE" w14:textId="77777777" w:rsidR="008F6624" w:rsidRDefault="008F6624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59C38" w14:textId="0106BB10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6FF9FD93" w14:textId="77777777" w:rsidR="006E1032" w:rsidRPr="00CC1734" w:rsidRDefault="006E1032" w:rsidP="006E1032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lk99009560"/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6481F1F4" w14:textId="77777777" w:rsidR="006E1032" w:rsidRPr="00375BE9" w:rsidRDefault="006E1032" w:rsidP="006E103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82BF9BA" w14:textId="77777777" w:rsidR="006E1032" w:rsidRPr="00375BE9" w:rsidRDefault="006E1032" w:rsidP="006E1032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A183779" w14:textId="3C5196CB" w:rsidR="006E1032" w:rsidRPr="008F6624" w:rsidRDefault="006E1032" w:rsidP="006E1032">
      <w:pPr>
        <w:pStyle w:val="NormalnyWeb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Pr="00A26508">
        <w:rPr>
          <w:rFonts w:ascii="Arial" w:hAnsi="Arial" w:cs="Arial"/>
          <w:sz w:val="20"/>
          <w:szCs w:val="20"/>
        </w:rPr>
        <w:t>Dz.U.</w:t>
      </w:r>
      <w:r>
        <w:rPr>
          <w:rFonts w:ascii="Arial" w:hAnsi="Arial" w:cs="Arial"/>
          <w:sz w:val="20"/>
          <w:szCs w:val="20"/>
        </w:rPr>
        <w:t>202</w:t>
      </w:r>
      <w:r w:rsidR="000F0DD5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0F0DD5">
        <w:rPr>
          <w:rFonts w:ascii="Arial" w:hAnsi="Arial" w:cs="Arial"/>
          <w:sz w:val="20"/>
          <w:szCs w:val="20"/>
        </w:rPr>
        <w:t>50</w:t>
      </w:r>
      <w:r>
        <w:rPr>
          <w:rFonts w:ascii="Arial" w:hAnsi="Arial" w:cs="Arial"/>
          <w:sz w:val="20"/>
          <w:szCs w:val="20"/>
        </w:rPr>
        <w:t>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8968F77" w14:textId="230AA31F" w:rsidR="008F6624" w:rsidRDefault="008F6624" w:rsidP="008F6624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F001F37" w14:textId="77777777" w:rsidR="00C22373" w:rsidRDefault="00C22373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</w:p>
    <w:p w14:paraId="1CF118E0" w14:textId="77777777" w:rsidR="00C22373" w:rsidRDefault="00C22373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</w:p>
    <w:p w14:paraId="1EA8492A" w14:textId="62BA3787" w:rsidR="00DA3238" w:rsidRPr="00C22373" w:rsidRDefault="00DA3238" w:rsidP="00DA3238">
      <w:pPr>
        <w:spacing w:before="120" w:after="0"/>
        <w:jc w:val="both"/>
        <w:rPr>
          <w:rFonts w:ascii="Arial" w:hAnsi="Arial" w:cs="Arial"/>
          <w:b/>
          <w:i/>
          <w:color w:val="FF0000"/>
          <w:szCs w:val="24"/>
        </w:rPr>
      </w:pPr>
      <w:bookmarkStart w:id="1" w:name="_GoBack"/>
      <w:r w:rsidRPr="00C22373">
        <w:rPr>
          <w:rFonts w:ascii="Arial" w:hAnsi="Arial" w:cs="Arial"/>
          <w:b/>
          <w:i/>
          <w:color w:val="FF0000"/>
          <w:szCs w:val="24"/>
        </w:rPr>
        <w:t>Dokument należy podpisać kwalifikowanym podpisem elektronicznym/podpisem zaufanym/podpisem osobistym.</w:t>
      </w:r>
    </w:p>
    <w:p w14:paraId="18948A89" w14:textId="56035120" w:rsidR="00FD27E9" w:rsidRPr="00C22373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i/>
          <w:sz w:val="18"/>
          <w:szCs w:val="20"/>
        </w:rPr>
      </w:pPr>
      <w:r w:rsidRPr="00C22373">
        <w:rPr>
          <w:rFonts w:ascii="Arial" w:hAnsi="Arial" w:cs="Arial"/>
          <w:b/>
          <w:bCs/>
          <w:i/>
          <w:szCs w:val="24"/>
          <w:u w:val="single"/>
        </w:rPr>
        <w:t>Uwaga: w przypadku oferty wspólnej (konsorcjum, spółka cywilna) dokument składa każdy z Wykonawców we własnym imieniu.</w:t>
      </w:r>
      <w:bookmarkEnd w:id="1"/>
    </w:p>
    <w:sectPr w:rsidR="00FD27E9" w:rsidRPr="00C22373" w:rsidSect="00FE376B">
      <w:headerReference w:type="default" r:id="rId10"/>
      <w:footerReference w:type="default" r:id="rId11"/>
      <w:footerReference w:type="first" r:id="rId12"/>
      <w:endnotePr>
        <w:numFmt w:val="decimal"/>
      </w:endnotePr>
      <w:pgSz w:w="11906" w:h="16838"/>
      <w:pgMar w:top="568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C09E5" w14:textId="77777777" w:rsidR="00C562C2" w:rsidRDefault="00C562C2">
      <w:pPr>
        <w:spacing w:after="0" w:line="240" w:lineRule="auto"/>
      </w:pPr>
      <w:r>
        <w:separator/>
      </w:r>
    </w:p>
  </w:endnote>
  <w:endnote w:type="continuationSeparator" w:id="0">
    <w:p w14:paraId="7631C232" w14:textId="77777777" w:rsidR="00C562C2" w:rsidRDefault="00C56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C223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208FC" w14:textId="77777777" w:rsidR="00C562C2" w:rsidRDefault="00C562C2">
      <w:pPr>
        <w:spacing w:after="0" w:line="240" w:lineRule="auto"/>
      </w:pPr>
      <w:r>
        <w:separator/>
      </w:r>
    </w:p>
  </w:footnote>
  <w:footnote w:type="continuationSeparator" w:id="0">
    <w:p w14:paraId="675A5927" w14:textId="77777777" w:rsidR="00C562C2" w:rsidRDefault="00C562C2">
      <w:pPr>
        <w:spacing w:after="0" w:line="240" w:lineRule="auto"/>
      </w:pPr>
      <w:r>
        <w:continuationSeparator/>
      </w:r>
    </w:p>
  </w:footnote>
  <w:footnote w:id="1">
    <w:p w14:paraId="0E15142C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9B38F29" w14:textId="77777777" w:rsidR="006E1032" w:rsidRPr="00A82964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87F40E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AAA6F5" w14:textId="77777777" w:rsidR="006E1032" w:rsidRPr="00761CEB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F0DD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4E6B"/>
    <w:rsid w:val="00685860"/>
    <w:rsid w:val="006C76CA"/>
    <w:rsid w:val="006E1032"/>
    <w:rsid w:val="006E3EA2"/>
    <w:rsid w:val="006E459C"/>
    <w:rsid w:val="006F2970"/>
    <w:rsid w:val="00795C98"/>
    <w:rsid w:val="007B699E"/>
    <w:rsid w:val="00867057"/>
    <w:rsid w:val="008A38A5"/>
    <w:rsid w:val="008F1116"/>
    <w:rsid w:val="008F13F6"/>
    <w:rsid w:val="008F6624"/>
    <w:rsid w:val="008F7C7B"/>
    <w:rsid w:val="00903333"/>
    <w:rsid w:val="009267B7"/>
    <w:rsid w:val="00974708"/>
    <w:rsid w:val="00997054"/>
    <w:rsid w:val="009B2807"/>
    <w:rsid w:val="009E1C9E"/>
    <w:rsid w:val="009F4E0D"/>
    <w:rsid w:val="00A16B26"/>
    <w:rsid w:val="00B62779"/>
    <w:rsid w:val="00B656E1"/>
    <w:rsid w:val="00BD01F6"/>
    <w:rsid w:val="00C22373"/>
    <w:rsid w:val="00C275DF"/>
    <w:rsid w:val="00C562C2"/>
    <w:rsid w:val="00CA7C03"/>
    <w:rsid w:val="00CD65AF"/>
    <w:rsid w:val="00D05011"/>
    <w:rsid w:val="00DA3238"/>
    <w:rsid w:val="00DE31FD"/>
    <w:rsid w:val="00DF5631"/>
    <w:rsid w:val="00E527C1"/>
    <w:rsid w:val="00E96C8A"/>
    <w:rsid w:val="00EF5DE6"/>
    <w:rsid w:val="00F12EAD"/>
    <w:rsid w:val="00F92283"/>
    <w:rsid w:val="00FB4349"/>
    <w:rsid w:val="00FC4C29"/>
    <w:rsid w:val="00FD27E9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  <w:style w:type="character" w:styleId="Odwoanieprzypisudolnego">
    <w:name w:val="footnote reference"/>
    <w:uiPriority w:val="99"/>
    <w:semiHidden/>
    <w:unhideWhenUsed/>
    <w:rsid w:val="006E103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E1032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204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33</cp:revision>
  <cp:lastPrinted>2023-10-16T07:23:00Z</cp:lastPrinted>
  <dcterms:created xsi:type="dcterms:W3CDTF">2022-10-05T10:03:00Z</dcterms:created>
  <dcterms:modified xsi:type="dcterms:W3CDTF">2024-10-17T11:13:00Z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