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A8E0A" w14:textId="3C1896B9" w:rsidR="00B048DA" w:rsidRPr="002C3DF6" w:rsidRDefault="0015782B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C3DF6">
        <w:rPr>
          <w:rFonts w:ascii="Arial Narrow" w:hAnsi="Arial Narrow" w:cs="Arial"/>
          <w:sz w:val="22"/>
          <w:szCs w:val="22"/>
        </w:rPr>
        <w:t>Bydgoszcz</w:t>
      </w:r>
      <w:r w:rsidR="00B048DA" w:rsidRPr="002C3DF6">
        <w:rPr>
          <w:rFonts w:ascii="Arial Narrow" w:hAnsi="Arial Narrow" w:cs="Arial"/>
          <w:sz w:val="22"/>
          <w:szCs w:val="22"/>
        </w:rPr>
        <w:t xml:space="preserve"> dnia: </w:t>
      </w:r>
      <w:r w:rsidRPr="002C3DF6">
        <w:rPr>
          <w:rFonts w:ascii="Arial Narrow" w:hAnsi="Arial Narrow" w:cs="Arial"/>
          <w:sz w:val="22"/>
          <w:szCs w:val="22"/>
        </w:rPr>
        <w:t>2024-10-23</w:t>
      </w:r>
    </w:p>
    <w:p w14:paraId="3FF7E7D4" w14:textId="3FFCFBC5" w:rsidR="00B048DA" w:rsidRPr="002C3DF6" w:rsidRDefault="0015782B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C3DF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48593D2" w14:textId="7F5E04A4" w:rsidR="00B048DA" w:rsidRPr="002C3DF6" w:rsidRDefault="0015782B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C3DF6">
        <w:rPr>
          <w:rFonts w:ascii="Arial Narrow" w:hAnsi="Arial Narrow" w:cs="Arial"/>
          <w:sz w:val="22"/>
          <w:szCs w:val="22"/>
        </w:rPr>
        <w:t>Powstańców Warszawy</w:t>
      </w:r>
      <w:r w:rsidR="00B048DA" w:rsidRPr="002C3DF6">
        <w:rPr>
          <w:rFonts w:ascii="Arial Narrow" w:hAnsi="Arial Narrow" w:cs="Arial"/>
          <w:sz w:val="22"/>
          <w:szCs w:val="22"/>
        </w:rPr>
        <w:t xml:space="preserve"> </w:t>
      </w:r>
      <w:r w:rsidRPr="002C3DF6">
        <w:rPr>
          <w:rFonts w:ascii="Arial Narrow" w:hAnsi="Arial Narrow" w:cs="Arial"/>
          <w:sz w:val="22"/>
          <w:szCs w:val="22"/>
        </w:rPr>
        <w:t>5</w:t>
      </w:r>
    </w:p>
    <w:p w14:paraId="3384B708" w14:textId="2F896DBA" w:rsidR="00B048DA" w:rsidRPr="002C3DF6" w:rsidRDefault="0015782B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2C3DF6">
        <w:rPr>
          <w:rFonts w:ascii="Arial Narrow" w:hAnsi="Arial Narrow" w:cs="Arial"/>
          <w:sz w:val="22"/>
          <w:szCs w:val="22"/>
        </w:rPr>
        <w:t>85-681</w:t>
      </w:r>
      <w:r w:rsidR="00B048DA" w:rsidRPr="002C3DF6">
        <w:rPr>
          <w:rFonts w:ascii="Arial Narrow" w:hAnsi="Arial Narrow" w:cs="Arial"/>
          <w:sz w:val="22"/>
          <w:szCs w:val="22"/>
        </w:rPr>
        <w:t xml:space="preserve"> </w:t>
      </w:r>
      <w:r w:rsidRPr="002C3DF6">
        <w:rPr>
          <w:rFonts w:ascii="Arial Narrow" w:hAnsi="Arial Narrow" w:cs="Arial"/>
          <w:sz w:val="22"/>
          <w:szCs w:val="22"/>
        </w:rPr>
        <w:t>Bydgoszcz</w:t>
      </w:r>
    </w:p>
    <w:p w14:paraId="056E7C49" w14:textId="77777777" w:rsidR="00B048DA" w:rsidRPr="002C3DF6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C3DF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AA2AFD8" w14:textId="77777777" w:rsidR="00B048DA" w:rsidRPr="002C3DF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C3DF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E40DB91" w14:textId="77777777" w:rsidR="00B048DA" w:rsidRPr="002C3DF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C3DF6" w14:paraId="0E13E826" w14:textId="77777777" w:rsidTr="00B048DA">
        <w:tc>
          <w:tcPr>
            <w:tcW w:w="9498" w:type="dxa"/>
            <w:shd w:val="clear" w:color="auto" w:fill="F2F2F2"/>
            <w:hideMark/>
          </w:tcPr>
          <w:p w14:paraId="29342B4F" w14:textId="2BDD653E" w:rsidR="00B048DA" w:rsidRPr="002C3DF6" w:rsidRDefault="002C3DF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C3DF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OGLOSZENIE</w:t>
            </w:r>
          </w:p>
          <w:p w14:paraId="516E432D" w14:textId="6F0DE287" w:rsidR="00B048DA" w:rsidRPr="002C3DF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C3DF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5D272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 ZADANIE4</w:t>
            </w:r>
          </w:p>
        </w:tc>
      </w:tr>
    </w:tbl>
    <w:p w14:paraId="2CBDA244" w14:textId="77777777" w:rsidR="00B048DA" w:rsidRPr="002C3DF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206E7D8" w14:textId="77777777" w:rsidR="00B048DA" w:rsidRPr="002C3DF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3DF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C3DF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3DF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C3DF6" w14:paraId="368B2A3E" w14:textId="77777777" w:rsidTr="00B048DA">
        <w:tc>
          <w:tcPr>
            <w:tcW w:w="2269" w:type="dxa"/>
            <w:shd w:val="clear" w:color="auto" w:fill="auto"/>
          </w:tcPr>
          <w:p w14:paraId="5DF8F47A" w14:textId="77777777" w:rsidR="00B048DA" w:rsidRPr="002C3DF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2C7D034" w14:textId="1F80FA89" w:rsidR="00B048DA" w:rsidRPr="002C3DF6" w:rsidRDefault="0015782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powierzchni oraz dezynfekcji maszynowej na okres 24 miesięcy</w:t>
            </w:r>
          </w:p>
        </w:tc>
      </w:tr>
      <w:tr w:rsidR="0015782B" w:rsidRPr="002C3DF6" w14:paraId="384999D1" w14:textId="77777777" w:rsidTr="00800367">
        <w:tc>
          <w:tcPr>
            <w:tcW w:w="2269" w:type="dxa"/>
            <w:shd w:val="clear" w:color="auto" w:fill="auto"/>
          </w:tcPr>
          <w:p w14:paraId="0665F924" w14:textId="77777777" w:rsidR="0015782B" w:rsidRPr="002C3DF6" w:rsidRDefault="0015782B" w:rsidP="008003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1139BB8" w14:textId="358725B3" w:rsidR="0015782B" w:rsidRPr="002C3DF6" w:rsidRDefault="0015782B" w:rsidP="008003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/>
                <w:sz w:val="22"/>
                <w:szCs w:val="22"/>
              </w:rPr>
              <w:t>93/2024</w:t>
            </w:r>
          </w:p>
        </w:tc>
      </w:tr>
    </w:tbl>
    <w:p w14:paraId="071BD0B6" w14:textId="77777777" w:rsidR="00B048DA" w:rsidRPr="002C3DF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1228339" w14:textId="70B6C0FB" w:rsidR="008642B3" w:rsidRPr="002C3DF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C3DF6">
        <w:rPr>
          <w:rFonts w:ascii="Arial Narrow" w:hAnsi="Arial Narrow" w:cs="Arial"/>
          <w:sz w:val="22"/>
          <w:szCs w:val="22"/>
        </w:rPr>
        <w:t xml:space="preserve">Zamawiający, </w:t>
      </w:r>
      <w:r w:rsidR="0015782B" w:rsidRPr="002C3DF6">
        <w:rPr>
          <w:rFonts w:ascii="Arial Narrow" w:hAnsi="Arial Narrow" w:cs="Arial"/>
          <w:b/>
          <w:sz w:val="22"/>
          <w:szCs w:val="22"/>
        </w:rPr>
        <w:t>10WSzKzP SPZOZ</w:t>
      </w:r>
      <w:r w:rsidRPr="002C3DF6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2C3DF6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2C3DF6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2C3DF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5782B" w:rsidRPr="002C3DF6">
        <w:rPr>
          <w:rFonts w:ascii="Arial Narrow" w:hAnsi="Arial Narrow" w:cs="Arial"/>
          <w:sz w:val="22"/>
          <w:szCs w:val="22"/>
        </w:rPr>
        <w:t>(</w:t>
      </w:r>
      <w:proofErr w:type="spellStart"/>
      <w:r w:rsidR="0015782B" w:rsidRPr="002C3DF6">
        <w:rPr>
          <w:rFonts w:ascii="Arial Narrow" w:hAnsi="Arial Narrow" w:cs="Arial"/>
          <w:sz w:val="22"/>
          <w:szCs w:val="22"/>
        </w:rPr>
        <w:t>t.j</w:t>
      </w:r>
      <w:proofErr w:type="spellEnd"/>
      <w:r w:rsidR="0015782B" w:rsidRPr="002C3DF6">
        <w:rPr>
          <w:rFonts w:ascii="Arial Narrow" w:hAnsi="Arial Narrow" w:cs="Arial"/>
          <w:sz w:val="22"/>
          <w:szCs w:val="22"/>
        </w:rPr>
        <w:t>. Dz. U. z 2024 poz. 1320)</w:t>
      </w:r>
      <w:r w:rsidR="00C65E53" w:rsidRPr="002C3DF6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2C3DF6">
        <w:rPr>
          <w:rFonts w:ascii="Arial Narrow" w:hAnsi="Arial Narrow" w:cs="Arial"/>
          <w:sz w:val="22"/>
          <w:szCs w:val="22"/>
        </w:rPr>
        <w:t xml:space="preserve">, </w:t>
      </w:r>
      <w:r w:rsidR="00C65E53" w:rsidRPr="002C3DF6">
        <w:rPr>
          <w:rFonts w:ascii="Arial Narrow" w:hAnsi="Arial Narrow" w:cs="Arial"/>
          <w:sz w:val="22"/>
          <w:szCs w:val="22"/>
        </w:rPr>
        <w:t>informuje</w:t>
      </w:r>
      <w:r w:rsidR="00D26ED6" w:rsidRPr="002C3DF6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2C3DF6">
        <w:rPr>
          <w:rFonts w:ascii="Arial Narrow" w:hAnsi="Arial Narrow" w:cs="Arial"/>
          <w:sz w:val="22"/>
          <w:szCs w:val="22"/>
        </w:rPr>
        <w:t>najkorzystniejsz</w:t>
      </w:r>
      <w:r w:rsidR="00D26ED6" w:rsidRPr="002C3DF6">
        <w:rPr>
          <w:rFonts w:ascii="Arial Narrow" w:hAnsi="Arial Narrow" w:cs="Arial"/>
          <w:sz w:val="22"/>
          <w:szCs w:val="22"/>
        </w:rPr>
        <w:t xml:space="preserve">a </w:t>
      </w:r>
      <w:r w:rsidR="005D272B">
        <w:rPr>
          <w:rFonts w:ascii="Arial Narrow" w:hAnsi="Arial Narrow" w:cs="Arial"/>
          <w:sz w:val="22"/>
          <w:szCs w:val="22"/>
        </w:rPr>
        <w:t xml:space="preserve">w zakresie zadania nr 4 </w:t>
      </w:r>
      <w:r w:rsidR="00D26ED6" w:rsidRPr="002C3DF6">
        <w:rPr>
          <w:rFonts w:ascii="Arial Narrow" w:hAnsi="Arial Narrow" w:cs="Arial"/>
          <w:sz w:val="22"/>
          <w:szCs w:val="22"/>
        </w:rPr>
        <w:t xml:space="preserve">wybrana została </w:t>
      </w:r>
      <w:r w:rsidR="00756CDA" w:rsidRPr="002C3DF6">
        <w:rPr>
          <w:rFonts w:ascii="Arial Narrow" w:hAnsi="Arial Narrow" w:cs="Arial"/>
          <w:sz w:val="22"/>
          <w:szCs w:val="22"/>
        </w:rPr>
        <w:t>ofer</w:t>
      </w:r>
      <w:r w:rsidR="00D26ED6" w:rsidRPr="002C3DF6">
        <w:rPr>
          <w:rFonts w:ascii="Arial Narrow" w:hAnsi="Arial Narrow" w:cs="Arial"/>
          <w:sz w:val="22"/>
          <w:szCs w:val="22"/>
        </w:rPr>
        <w:t>t</w:t>
      </w:r>
      <w:r w:rsidR="009F0E5C" w:rsidRPr="002C3DF6">
        <w:rPr>
          <w:rFonts w:ascii="Arial Narrow" w:hAnsi="Arial Narrow" w:cs="Arial"/>
          <w:sz w:val="22"/>
          <w:szCs w:val="22"/>
        </w:rPr>
        <w:t>a</w:t>
      </w:r>
      <w:r w:rsidRPr="002C3DF6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2C3DF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5782B" w:rsidRPr="002C3DF6" w14:paraId="397E04E9" w14:textId="77777777" w:rsidTr="00800367">
        <w:trPr>
          <w:cantSplit/>
        </w:trPr>
        <w:tc>
          <w:tcPr>
            <w:tcW w:w="9498" w:type="dxa"/>
          </w:tcPr>
          <w:p w14:paraId="2D48AB85" w14:textId="5C07F685" w:rsidR="0015782B" w:rsidRPr="002C3DF6" w:rsidRDefault="0015782B" w:rsidP="0080036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C3DF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2C3DF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C3DF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Preparaty do myjek-dezynfektorów </w:t>
            </w:r>
            <w:proofErr w:type="spellStart"/>
            <w:r w:rsidRPr="002C3DF6">
              <w:rPr>
                <w:rFonts w:ascii="Arial Narrow" w:hAnsi="Arial Narrow" w:cs="Arial"/>
                <w:color w:val="000000"/>
                <w:sz w:val="22"/>
                <w:szCs w:val="22"/>
              </w:rPr>
              <w:t>Meiko</w:t>
            </w:r>
            <w:proofErr w:type="spellEnd"/>
            <w:r w:rsidRPr="002C3DF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3DF6">
              <w:rPr>
                <w:rFonts w:ascii="Arial Narrow" w:hAnsi="Arial Narrow" w:cs="Arial"/>
                <w:color w:val="000000"/>
                <w:sz w:val="22"/>
                <w:szCs w:val="22"/>
              </w:rPr>
              <w:t>Topline</w:t>
            </w:r>
            <w:proofErr w:type="spellEnd"/>
          </w:p>
          <w:p w14:paraId="57E8DC5D" w14:textId="018972B2" w:rsidR="0015782B" w:rsidRPr="002C3DF6" w:rsidRDefault="0015782B" w:rsidP="0080036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C3DF6">
              <w:rPr>
                <w:rFonts w:ascii="Arial Narrow" w:hAnsi="Arial Narrow" w:cs="Arial"/>
                <w:b/>
                <w:sz w:val="22"/>
                <w:szCs w:val="22"/>
              </w:rPr>
              <w:t>Unitechnika</w:t>
            </w:r>
            <w:proofErr w:type="spellEnd"/>
            <w:r w:rsidRPr="002C3DF6">
              <w:rPr>
                <w:rFonts w:ascii="Arial Narrow" w:hAnsi="Arial Narrow" w:cs="Arial"/>
                <w:b/>
                <w:sz w:val="22"/>
                <w:szCs w:val="22"/>
              </w:rPr>
              <w:t xml:space="preserve"> SA</w:t>
            </w:r>
          </w:p>
          <w:p w14:paraId="1B5ACDD4" w14:textId="3C6F8E27" w:rsidR="0015782B" w:rsidRPr="002C3DF6" w:rsidRDefault="0015782B" w:rsidP="0080036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Cs/>
                <w:sz w:val="22"/>
                <w:szCs w:val="22"/>
              </w:rPr>
              <w:t xml:space="preserve">Szamotulska 59 b  </w:t>
            </w:r>
          </w:p>
          <w:p w14:paraId="05970307" w14:textId="6CF77E41" w:rsidR="0015782B" w:rsidRPr="002C3DF6" w:rsidRDefault="0015782B" w:rsidP="0080036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Cs/>
                <w:sz w:val="22"/>
                <w:szCs w:val="22"/>
              </w:rPr>
              <w:t>60-566 Poznań</w:t>
            </w:r>
          </w:p>
          <w:p w14:paraId="0D5BE230" w14:textId="1B1117E2" w:rsidR="0015782B" w:rsidRPr="002C3DF6" w:rsidRDefault="0015782B" w:rsidP="0080036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C3DF6">
              <w:rPr>
                <w:rFonts w:ascii="Arial Narrow" w:hAnsi="Arial Narrow" w:cs="Arial"/>
                <w:b/>
                <w:sz w:val="22"/>
                <w:szCs w:val="22"/>
              </w:rPr>
              <w:t xml:space="preserve"> 8 964.00 zł brutto</w:t>
            </w:r>
            <w:r w:rsidRPr="002C3DF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00F939" w14:textId="77777777" w:rsidR="0015782B" w:rsidRPr="002C3DF6" w:rsidRDefault="0015782B" w:rsidP="0080036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C3D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565B282" w14:textId="70328ACF" w:rsidR="0015782B" w:rsidRPr="002C3DF6" w:rsidRDefault="0015782B" w:rsidP="0080036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2C3DF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2C3DF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93ADF7C" w14:textId="328F36C3" w:rsidR="00992FF5" w:rsidRPr="002C3DF6" w:rsidRDefault="0015782B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C3DF6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992FF5" w:rsidRPr="002C3DF6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2C3DF6" w14:paraId="5EFEBEC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9C74A9" w14:textId="77777777" w:rsidR="00992FF5" w:rsidRPr="002C3D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343E5B" w14:textId="77777777" w:rsidR="00992FF5" w:rsidRPr="002C3D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48DD0E" w14:textId="77777777" w:rsidR="00992FF5" w:rsidRPr="002C3D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556489" w14:textId="77777777" w:rsidR="00992FF5" w:rsidRPr="002C3D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C3DF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</w:tbl>
    <w:p w14:paraId="72C3A322" w14:textId="34367818" w:rsidR="0015782B" w:rsidRPr="002C3DF6" w:rsidRDefault="0015782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15782B" w:rsidRPr="002C3DF6" w14:paraId="13F33B78" w14:textId="77777777" w:rsidTr="00800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4298" w14:textId="0300F5B2" w:rsidR="0015782B" w:rsidRPr="002C3DF6" w:rsidRDefault="0015782B" w:rsidP="0080036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4 - Preparaty do myjek-dezynfektorów </w:t>
            </w:r>
            <w:proofErr w:type="spellStart"/>
            <w:r w:rsidRPr="002C3DF6">
              <w:rPr>
                <w:rFonts w:ascii="Arial Narrow" w:hAnsi="Arial Narrow" w:cs="Arial"/>
                <w:sz w:val="20"/>
                <w:szCs w:val="20"/>
              </w:rPr>
              <w:t>Meiko</w:t>
            </w:r>
            <w:proofErr w:type="spellEnd"/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2C3DF6">
              <w:rPr>
                <w:rFonts w:ascii="Arial Narrow" w:hAnsi="Arial Narrow" w:cs="Arial"/>
                <w:sz w:val="20"/>
                <w:szCs w:val="20"/>
              </w:rPr>
              <w:t>Topline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599B6" w14:textId="2D41483E" w:rsidR="0015782B" w:rsidRPr="002C3DF6" w:rsidRDefault="0015782B" w:rsidP="0080036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7726A272" w14:textId="5B3D9BCB" w:rsidR="0015782B" w:rsidRPr="002C3DF6" w:rsidRDefault="0015782B" w:rsidP="0080036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Mała Odrzańska 21/2</w:t>
            </w:r>
          </w:p>
          <w:p w14:paraId="2032EC9F" w14:textId="556804BE" w:rsidR="0015782B" w:rsidRPr="002C3DF6" w:rsidRDefault="0015782B" w:rsidP="0080036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5751" w14:textId="7043E63B" w:rsidR="0015782B" w:rsidRPr="002C3DF6" w:rsidRDefault="0015782B" w:rsidP="0080036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AA2C" w14:textId="0F52B905" w:rsidR="0015782B" w:rsidRPr="002C3DF6" w:rsidRDefault="0015782B" w:rsidP="0080036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15782B" w:rsidRPr="002C3DF6" w14:paraId="37C10F89" w14:textId="77777777" w:rsidTr="00800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B409" w14:textId="784B50E1" w:rsidR="0015782B" w:rsidRPr="002C3DF6" w:rsidRDefault="0015782B" w:rsidP="0080036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4 - Preparaty do myjek-dezynfektorów </w:t>
            </w:r>
            <w:proofErr w:type="spellStart"/>
            <w:r w:rsidRPr="002C3DF6">
              <w:rPr>
                <w:rFonts w:ascii="Arial Narrow" w:hAnsi="Arial Narrow" w:cs="Arial"/>
                <w:sz w:val="20"/>
                <w:szCs w:val="20"/>
              </w:rPr>
              <w:t>Meiko</w:t>
            </w:r>
            <w:proofErr w:type="spellEnd"/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2C3DF6">
              <w:rPr>
                <w:rFonts w:ascii="Arial Narrow" w:hAnsi="Arial Narrow" w:cs="Arial"/>
                <w:sz w:val="20"/>
                <w:szCs w:val="20"/>
              </w:rPr>
              <w:t>Topline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29D07" w14:textId="24E1B89E" w:rsidR="0015782B" w:rsidRPr="002C3DF6" w:rsidRDefault="0015782B" w:rsidP="0080036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C3DF6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Unitechnika</w:t>
            </w:r>
            <w:proofErr w:type="spellEnd"/>
            <w:r w:rsidRPr="002C3DF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SA</w:t>
            </w:r>
          </w:p>
          <w:p w14:paraId="4CBEF4A0" w14:textId="0EF04A27" w:rsidR="0015782B" w:rsidRPr="002C3DF6" w:rsidRDefault="0015782B" w:rsidP="0080036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Szamotulska 59 b</w:t>
            </w:r>
          </w:p>
          <w:p w14:paraId="54BB8B38" w14:textId="2D2D7D51" w:rsidR="0015782B" w:rsidRPr="002C3DF6" w:rsidRDefault="0015782B" w:rsidP="0080036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60-566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8CF2B" w14:textId="792956D7" w:rsidR="0015782B" w:rsidRPr="002C3DF6" w:rsidRDefault="0015782B" w:rsidP="0080036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66B5" w14:textId="7D19B0DD" w:rsidR="0015782B" w:rsidRPr="002C3DF6" w:rsidRDefault="0015782B" w:rsidP="0080036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5782B" w:rsidRPr="002C3DF6" w14:paraId="21B6EA8C" w14:textId="77777777" w:rsidTr="00800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CD1C" w14:textId="4CF09EB1" w:rsidR="0015782B" w:rsidRPr="002C3DF6" w:rsidRDefault="0015782B" w:rsidP="0080036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4 - Preparaty do myjek-dezynfektorów </w:t>
            </w:r>
            <w:proofErr w:type="spellStart"/>
            <w:r w:rsidRPr="002C3DF6">
              <w:rPr>
                <w:rFonts w:ascii="Arial Narrow" w:hAnsi="Arial Narrow" w:cs="Arial"/>
                <w:sz w:val="20"/>
                <w:szCs w:val="20"/>
              </w:rPr>
              <w:t>Meiko</w:t>
            </w:r>
            <w:proofErr w:type="spellEnd"/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2C3DF6">
              <w:rPr>
                <w:rFonts w:ascii="Arial Narrow" w:hAnsi="Arial Narrow" w:cs="Arial"/>
                <w:sz w:val="20"/>
                <w:szCs w:val="20"/>
              </w:rPr>
              <w:t>Topline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671FB" w14:textId="427C8A5E" w:rsidR="0015782B" w:rsidRPr="002C3DF6" w:rsidRDefault="0015782B" w:rsidP="0080036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C3DF6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2C3DF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145F769D" w14:textId="1884C146" w:rsidR="0015782B" w:rsidRPr="002C3DF6" w:rsidRDefault="0015782B" w:rsidP="0080036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Niedźwiedzia 60</w:t>
            </w:r>
          </w:p>
          <w:p w14:paraId="2D562301" w14:textId="3AF7A8DB" w:rsidR="0015782B" w:rsidRPr="002C3DF6" w:rsidRDefault="0015782B" w:rsidP="0080036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15-531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9928" w14:textId="3CF208D7" w:rsidR="0015782B" w:rsidRPr="002C3DF6" w:rsidRDefault="0015782B" w:rsidP="0080036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6B6D" w14:textId="2C6E3171" w:rsidR="0015782B" w:rsidRPr="002C3DF6" w:rsidRDefault="0015782B" w:rsidP="0080036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C3DF6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6FA4CBAA" w14:textId="0B27FD90" w:rsidR="00B464D3" w:rsidRDefault="002C3DF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C3DF6">
        <w:rPr>
          <w:rFonts w:ascii="Arial Narrow" w:hAnsi="Arial Narrow" w:cs="Arial"/>
          <w:i/>
          <w:sz w:val="22"/>
          <w:szCs w:val="22"/>
        </w:rPr>
        <w:t>ZAMAWIAJĄCY</w:t>
      </w:r>
    </w:p>
    <w:p w14:paraId="58C66C1A" w14:textId="77777777" w:rsidR="009D6E9A" w:rsidRDefault="009D6E9A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CE13DFC" w14:textId="77777777" w:rsidR="009D6E9A" w:rsidRDefault="009D6E9A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92B83A6" w14:textId="77777777" w:rsidR="009D6E9A" w:rsidRDefault="009D6E9A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87024BB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  <w:bookmarkEnd w:id="0"/>
    </w:p>
    <w:p w14:paraId="6F1CF75A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48D12103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18F6DFF9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26656F13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1CC38880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1DAFC43D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02D7EE2B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02C8487B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5A49A7E2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4BA598DB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4F3D9E24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3EC64921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36294B6B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33177628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34D83FD8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523464A2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52B8D52D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2BC3C7E3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503F60CD" w14:textId="77777777" w:rsidR="009D6E9A" w:rsidRDefault="009D6E9A" w:rsidP="009D6E9A">
      <w:pPr>
        <w:rPr>
          <w:rFonts w:ascii="Arial Narrow" w:hAnsi="Arial Narrow"/>
          <w:i/>
          <w:iCs/>
          <w:sz w:val="18"/>
          <w:szCs w:val="20"/>
        </w:rPr>
      </w:pPr>
    </w:p>
    <w:p w14:paraId="4D13D103" w14:textId="10D82CE7" w:rsidR="009D6E9A" w:rsidRPr="00681E50" w:rsidRDefault="009D6E9A" w:rsidP="009D6E9A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0C465090" w14:textId="77777777" w:rsidR="009D6E9A" w:rsidRPr="00681E50" w:rsidRDefault="009D6E9A" w:rsidP="009D6E9A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9D6E9A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08D4A15" w14:textId="77777777" w:rsidR="009D6E9A" w:rsidRPr="00681E50" w:rsidRDefault="009D6E9A" w:rsidP="009D6E9A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75EB1A91" w14:textId="5C4AA0FD" w:rsidR="009D6E9A" w:rsidRPr="009D6E9A" w:rsidRDefault="009D6E9A" w:rsidP="009D6E9A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: 23.10.2023 r.</w:t>
      </w:r>
    </w:p>
    <w:sectPr w:rsidR="009D6E9A" w:rsidRPr="009D6E9A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BD6EE" w14:textId="77777777" w:rsidR="001E0465" w:rsidRDefault="001E0465">
      <w:r>
        <w:separator/>
      </w:r>
    </w:p>
  </w:endnote>
  <w:endnote w:type="continuationSeparator" w:id="0">
    <w:p w14:paraId="5DBB4128" w14:textId="77777777" w:rsidR="001E0465" w:rsidRDefault="001E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B2168" w14:textId="77777777" w:rsidR="0015782B" w:rsidRDefault="001578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056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087723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735CFD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DA8BF" w14:textId="77777777" w:rsidR="0015782B" w:rsidRDefault="001578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8942C" w14:textId="77777777" w:rsidR="001E0465" w:rsidRDefault="001E0465">
      <w:r>
        <w:separator/>
      </w:r>
    </w:p>
  </w:footnote>
  <w:footnote w:type="continuationSeparator" w:id="0">
    <w:p w14:paraId="72EF762E" w14:textId="77777777" w:rsidR="001E0465" w:rsidRDefault="001E0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20BDC" w14:textId="77777777" w:rsidR="0015782B" w:rsidRDefault="00157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A6F44" w14:textId="77777777" w:rsidR="0015782B" w:rsidRDefault="00157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37ABA" w14:textId="77777777" w:rsidR="0015782B" w:rsidRDefault="00157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465"/>
    <w:rsid w:val="00022322"/>
    <w:rsid w:val="00042497"/>
    <w:rsid w:val="000C1E6F"/>
    <w:rsid w:val="000E4E56"/>
    <w:rsid w:val="0015782B"/>
    <w:rsid w:val="001A1468"/>
    <w:rsid w:val="001B7815"/>
    <w:rsid w:val="001D1EEC"/>
    <w:rsid w:val="001E0465"/>
    <w:rsid w:val="00211A34"/>
    <w:rsid w:val="002B1E4F"/>
    <w:rsid w:val="002B6761"/>
    <w:rsid w:val="002C3DF6"/>
    <w:rsid w:val="003445A0"/>
    <w:rsid w:val="003A0AFC"/>
    <w:rsid w:val="003C565E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D272B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D6E9A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22A4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D6E06"/>
  <w15:chartTrackingRefBased/>
  <w15:docId w15:val="{E25CD03C-A14C-4BDB-958C-E7DAFE06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9D6E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277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2024-10-23T10:07:00Z</cp:lastPrinted>
  <dcterms:created xsi:type="dcterms:W3CDTF">2024-10-23T09:36:00Z</dcterms:created>
  <dcterms:modified xsi:type="dcterms:W3CDTF">2024-10-23T10:07:00Z</dcterms:modified>
</cp:coreProperties>
</file>