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E2393B">
      <w:pPr>
        <w:spacing w:line="360" w:lineRule="auto"/>
        <w:rPr>
          <w:b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DB3F49">
        <w:rPr>
          <w:b/>
          <w:bCs/>
          <w:sz w:val="24"/>
          <w:szCs w:val="24"/>
        </w:rPr>
        <w:t>2455</w:t>
      </w:r>
      <w:r w:rsidRPr="00F1435C">
        <w:rPr>
          <w:b/>
          <w:bCs/>
          <w:sz w:val="24"/>
          <w:szCs w:val="24"/>
        </w:rPr>
        <w:t>/24</w:t>
      </w:r>
    </w:p>
    <w:p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Poznań, dnia </w:t>
      </w:r>
      <w:r w:rsidR="00DB3F49">
        <w:rPr>
          <w:sz w:val="24"/>
          <w:szCs w:val="24"/>
        </w:rPr>
        <w:t>23</w:t>
      </w:r>
      <w:r w:rsidR="00EF5DEC">
        <w:rPr>
          <w:sz w:val="24"/>
          <w:szCs w:val="24"/>
        </w:rPr>
        <w:t>.10</w:t>
      </w:r>
      <w:r w:rsidRPr="00E2393B">
        <w:rPr>
          <w:sz w:val="24"/>
          <w:szCs w:val="24"/>
        </w:rPr>
        <w:t>.2024 r.</w:t>
      </w:r>
    </w:p>
    <w:p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 w:rsidRPr="00E2393B">
        <w:rPr>
          <w:b/>
          <w:sz w:val="24"/>
          <w:szCs w:val="24"/>
          <w:u w:val="single"/>
        </w:rPr>
        <w:t>Informacja z otwarcia ofert</w:t>
      </w:r>
    </w:p>
    <w:p w:rsidR="00240B03" w:rsidRPr="00240B03" w:rsidRDefault="00E2393B" w:rsidP="00DB3F49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DB3F49">
        <w:rPr>
          <w:b/>
          <w:sz w:val="24"/>
          <w:szCs w:val="24"/>
        </w:rPr>
        <w:t>23</w:t>
      </w:r>
      <w:r w:rsidR="00EF5DEC">
        <w:rPr>
          <w:b/>
          <w:sz w:val="24"/>
          <w:szCs w:val="24"/>
        </w:rPr>
        <w:t>.10</w:t>
      </w:r>
      <w:r w:rsidRPr="00E2393B">
        <w:rPr>
          <w:b/>
          <w:sz w:val="24"/>
          <w:szCs w:val="24"/>
        </w:rPr>
        <w:t>.2024 r. o godzinie 1</w:t>
      </w:r>
      <w:r w:rsidR="00255A6A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>:</w:t>
      </w:r>
      <w:r w:rsidR="00255A6A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DB3F49" w:rsidRPr="00DB3F49">
        <w:rPr>
          <w:b/>
          <w:bCs/>
          <w:i/>
          <w:iCs/>
          <w:sz w:val="24"/>
          <w:szCs w:val="24"/>
          <w:lang w:eastAsia="x-none"/>
        </w:rPr>
        <w:t>dostawę czasopism i baz danych w roku 2025 (w tym dla wskazanych pozycji dostęp on-line) – przedmiot zamówienia został podzielony na pięć części</w:t>
      </w:r>
    </w:p>
    <w:p w:rsidR="00240B03" w:rsidRPr="00E2393B" w:rsidRDefault="00240B03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Pr="00E2393B" w:rsidRDefault="00E2393B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EF5DEC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EF5DEC">
        <w:rPr>
          <w:b/>
          <w:bCs/>
          <w:iCs/>
          <w:sz w:val="24"/>
          <w:szCs w:val="24"/>
          <w:lang w:eastAsia="x-none"/>
        </w:rPr>
        <w:t>320</w:t>
      </w:r>
      <w:r w:rsidR="00DB3F49">
        <w:rPr>
          <w:b/>
          <w:bCs/>
          <w:iCs/>
          <w:sz w:val="24"/>
          <w:szCs w:val="24"/>
          <w:lang w:eastAsia="x-none"/>
        </w:rPr>
        <w:t xml:space="preserve"> </w:t>
      </w:r>
      <w:proofErr w:type="spellStart"/>
      <w:r w:rsidR="00DB3F49">
        <w:rPr>
          <w:b/>
          <w:bCs/>
          <w:iCs/>
          <w:sz w:val="24"/>
          <w:szCs w:val="24"/>
          <w:lang w:eastAsia="x-none"/>
        </w:rPr>
        <w:t>t.j</w:t>
      </w:r>
      <w:proofErr w:type="spellEnd"/>
      <w:r w:rsidR="00DB3F49">
        <w:rPr>
          <w:b/>
          <w:bCs/>
          <w:iCs/>
          <w:sz w:val="24"/>
          <w:szCs w:val="24"/>
          <w:lang w:eastAsia="x-none"/>
        </w:rPr>
        <w:t>.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="00255A6A">
        <w:rPr>
          <w:b/>
          <w:sz w:val="24"/>
          <w:szCs w:val="24"/>
        </w:rPr>
        <w:t>Do wyznaczonego terminu złożono</w:t>
      </w:r>
      <w:r w:rsidR="001D5806">
        <w:rPr>
          <w:b/>
          <w:sz w:val="24"/>
          <w:szCs w:val="24"/>
        </w:rPr>
        <w:t xml:space="preserve"> 4</w:t>
      </w:r>
      <w:r w:rsidRPr="00E2393B">
        <w:rPr>
          <w:b/>
          <w:sz w:val="24"/>
          <w:szCs w:val="24"/>
        </w:rPr>
        <w:t xml:space="preserve"> ofert</w:t>
      </w:r>
      <w:r w:rsidR="001D5806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13210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5244"/>
        <w:gridCol w:w="1418"/>
        <w:gridCol w:w="1417"/>
        <w:gridCol w:w="1417"/>
        <w:gridCol w:w="1417"/>
        <w:gridCol w:w="1417"/>
      </w:tblGrid>
      <w:tr w:rsidR="00DB3F49" w:rsidRPr="007C0AB7" w:rsidTr="00DB3F49">
        <w:tc>
          <w:tcPr>
            <w:tcW w:w="880" w:type="dxa"/>
            <w:shd w:val="clear" w:color="auto" w:fill="F2F2F2"/>
            <w:vAlign w:val="center"/>
          </w:tcPr>
          <w:p w:rsidR="00DB3F49" w:rsidRPr="007C0AB7" w:rsidRDefault="00DB3F4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Oferta nr</w:t>
            </w:r>
          </w:p>
        </w:tc>
        <w:tc>
          <w:tcPr>
            <w:tcW w:w="5244" w:type="dxa"/>
            <w:shd w:val="clear" w:color="auto" w:fill="F2F2F2"/>
            <w:vAlign w:val="center"/>
          </w:tcPr>
          <w:p w:rsidR="00DB3F49" w:rsidRPr="007C0AB7" w:rsidRDefault="00DB3F4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DB3F49" w:rsidRPr="007C0AB7" w:rsidRDefault="00DB3F4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Cena oferty</w:t>
            </w:r>
          </w:p>
          <w:p w:rsidR="00DB3F49" w:rsidRPr="007C0AB7" w:rsidRDefault="00DB3F4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Część 1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DB3F49" w:rsidRPr="007C0AB7" w:rsidRDefault="00DB3F4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Cena oferty</w:t>
            </w:r>
          </w:p>
          <w:p w:rsidR="00DB3F49" w:rsidRPr="007C0AB7" w:rsidRDefault="00DB3F4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Część 2</w:t>
            </w:r>
          </w:p>
        </w:tc>
        <w:tc>
          <w:tcPr>
            <w:tcW w:w="1417" w:type="dxa"/>
            <w:shd w:val="clear" w:color="auto" w:fill="F2F2F2"/>
          </w:tcPr>
          <w:p w:rsidR="00DB3F49" w:rsidRPr="00DB3F49" w:rsidRDefault="00DB3F49" w:rsidP="00DB3F49">
            <w:pPr>
              <w:jc w:val="center"/>
              <w:rPr>
                <w:sz w:val="24"/>
                <w:szCs w:val="24"/>
              </w:rPr>
            </w:pPr>
            <w:r w:rsidRPr="00DB3F49">
              <w:rPr>
                <w:sz w:val="24"/>
                <w:szCs w:val="24"/>
              </w:rPr>
              <w:t>Cena oferty</w:t>
            </w:r>
          </w:p>
          <w:p w:rsidR="00DB3F49" w:rsidRPr="007C0AB7" w:rsidRDefault="00DB3F49" w:rsidP="00DB3F49">
            <w:pPr>
              <w:jc w:val="center"/>
              <w:rPr>
                <w:sz w:val="24"/>
                <w:szCs w:val="24"/>
              </w:rPr>
            </w:pPr>
            <w:r w:rsidRPr="00DB3F49">
              <w:rPr>
                <w:sz w:val="24"/>
                <w:szCs w:val="24"/>
              </w:rPr>
              <w:t xml:space="preserve">Część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2F2F2"/>
          </w:tcPr>
          <w:p w:rsidR="00DB3F49" w:rsidRPr="00DB3F49" w:rsidRDefault="00DB3F49" w:rsidP="00DB3F49">
            <w:pPr>
              <w:jc w:val="center"/>
              <w:rPr>
                <w:sz w:val="24"/>
                <w:szCs w:val="24"/>
              </w:rPr>
            </w:pPr>
            <w:r w:rsidRPr="00DB3F49">
              <w:rPr>
                <w:sz w:val="24"/>
                <w:szCs w:val="24"/>
              </w:rPr>
              <w:t>Cena oferty</w:t>
            </w:r>
          </w:p>
          <w:p w:rsidR="00DB3F49" w:rsidRPr="007C0AB7" w:rsidRDefault="00DB3F49" w:rsidP="00DB3F49">
            <w:pPr>
              <w:jc w:val="center"/>
              <w:rPr>
                <w:sz w:val="24"/>
                <w:szCs w:val="24"/>
              </w:rPr>
            </w:pPr>
            <w:r w:rsidRPr="00DB3F49">
              <w:rPr>
                <w:sz w:val="24"/>
                <w:szCs w:val="24"/>
              </w:rPr>
              <w:t xml:space="preserve">Część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F2F2F2"/>
          </w:tcPr>
          <w:p w:rsidR="00DB3F49" w:rsidRPr="00DB3F49" w:rsidRDefault="00DB3F49" w:rsidP="00DB3F49">
            <w:pPr>
              <w:jc w:val="center"/>
              <w:rPr>
                <w:sz w:val="24"/>
                <w:szCs w:val="24"/>
              </w:rPr>
            </w:pPr>
            <w:r w:rsidRPr="00DB3F49">
              <w:rPr>
                <w:sz w:val="24"/>
                <w:szCs w:val="24"/>
              </w:rPr>
              <w:t>Cena oferty</w:t>
            </w:r>
          </w:p>
          <w:p w:rsidR="00DB3F49" w:rsidRPr="007C0AB7" w:rsidRDefault="00DB3F49" w:rsidP="00DB3F49">
            <w:pPr>
              <w:jc w:val="center"/>
              <w:rPr>
                <w:sz w:val="24"/>
                <w:szCs w:val="24"/>
              </w:rPr>
            </w:pPr>
            <w:r w:rsidRPr="00DB3F49">
              <w:rPr>
                <w:sz w:val="24"/>
                <w:szCs w:val="24"/>
              </w:rPr>
              <w:t xml:space="preserve">Część </w:t>
            </w:r>
            <w:r>
              <w:rPr>
                <w:sz w:val="24"/>
                <w:szCs w:val="24"/>
              </w:rPr>
              <w:t>5</w:t>
            </w:r>
          </w:p>
        </w:tc>
      </w:tr>
      <w:tr w:rsidR="00DB3F49" w:rsidRPr="007C0AB7" w:rsidTr="00F31847">
        <w:trPr>
          <w:trHeight w:val="886"/>
        </w:trPr>
        <w:tc>
          <w:tcPr>
            <w:tcW w:w="880" w:type="dxa"/>
            <w:shd w:val="clear" w:color="auto" w:fill="auto"/>
            <w:vAlign w:val="center"/>
          </w:tcPr>
          <w:p w:rsidR="00DB3F49" w:rsidRPr="007C0AB7" w:rsidRDefault="00DB3F4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31847" w:rsidRPr="00F31847" w:rsidRDefault="00F31847" w:rsidP="00F31847">
            <w:pPr>
              <w:jc w:val="both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 xml:space="preserve">GARMOND PRESS S.A. </w:t>
            </w:r>
          </w:p>
          <w:p w:rsidR="00DB3F49" w:rsidRPr="007C0AB7" w:rsidRDefault="00F31847" w:rsidP="00F31847">
            <w:pPr>
              <w:jc w:val="both"/>
              <w:rPr>
                <w:sz w:val="24"/>
                <w:szCs w:val="24"/>
              </w:rPr>
            </w:pPr>
            <w:r w:rsidRPr="00F31847">
              <w:rPr>
                <w:b/>
                <w:bCs/>
                <w:sz w:val="24"/>
                <w:szCs w:val="24"/>
              </w:rPr>
              <w:t>31-034 Kraków, ul. Lubicz 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3F49" w:rsidRPr="007C0AB7" w:rsidRDefault="00F31847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DB3F49" w:rsidRPr="007C0AB7" w:rsidRDefault="00F31847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DB3F49" w:rsidRPr="007C0AB7" w:rsidRDefault="00F31847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DB3F49" w:rsidRPr="007C0AB7" w:rsidRDefault="00F31847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F31847" w:rsidRPr="00F31847" w:rsidRDefault="00F31847" w:rsidP="00F31847">
            <w:pPr>
              <w:jc w:val="center"/>
              <w:rPr>
                <w:sz w:val="24"/>
                <w:szCs w:val="24"/>
              </w:rPr>
            </w:pPr>
          </w:p>
          <w:p w:rsidR="00F31847" w:rsidRPr="00F31847" w:rsidRDefault="00F31847" w:rsidP="00F31847">
            <w:pPr>
              <w:jc w:val="center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 xml:space="preserve"> 175 869,97</w:t>
            </w:r>
            <w:r w:rsidR="00200FC8">
              <w:rPr>
                <w:sz w:val="24"/>
                <w:szCs w:val="24"/>
              </w:rPr>
              <w:t xml:space="preserve"> zł brutto</w:t>
            </w:r>
            <w:r w:rsidRPr="00F31847">
              <w:rPr>
                <w:sz w:val="24"/>
                <w:szCs w:val="24"/>
              </w:rPr>
              <w:t xml:space="preserve"> </w:t>
            </w:r>
          </w:p>
          <w:p w:rsidR="00DB3F49" w:rsidRPr="007C0AB7" w:rsidRDefault="00DB3F49" w:rsidP="006C2B48">
            <w:pPr>
              <w:jc w:val="center"/>
              <w:rPr>
                <w:sz w:val="24"/>
                <w:szCs w:val="24"/>
              </w:rPr>
            </w:pPr>
          </w:p>
        </w:tc>
      </w:tr>
      <w:tr w:rsidR="00DB3F49" w:rsidRPr="007C0AB7" w:rsidTr="001D5806">
        <w:trPr>
          <w:trHeight w:val="70"/>
        </w:trPr>
        <w:tc>
          <w:tcPr>
            <w:tcW w:w="880" w:type="dxa"/>
            <w:shd w:val="clear" w:color="auto" w:fill="auto"/>
            <w:vAlign w:val="center"/>
          </w:tcPr>
          <w:p w:rsidR="00DB3F49" w:rsidRPr="007C0AB7" w:rsidRDefault="00DB3F4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31847" w:rsidRPr="00F31847" w:rsidRDefault="00F31847" w:rsidP="00F31847">
            <w:pPr>
              <w:jc w:val="both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 xml:space="preserve">SUWECO CZ, sp. z o.o. </w:t>
            </w:r>
          </w:p>
          <w:p w:rsidR="00DB3F49" w:rsidRPr="007C0AB7" w:rsidRDefault="00F31847" w:rsidP="00F31847">
            <w:pPr>
              <w:jc w:val="both"/>
              <w:rPr>
                <w:sz w:val="24"/>
                <w:szCs w:val="24"/>
              </w:rPr>
            </w:pPr>
            <w:proofErr w:type="spellStart"/>
            <w:r w:rsidRPr="00F31847">
              <w:rPr>
                <w:sz w:val="24"/>
                <w:szCs w:val="24"/>
              </w:rPr>
              <w:t>Sestupná</w:t>
            </w:r>
            <w:proofErr w:type="spellEnd"/>
            <w:r w:rsidRPr="00F31847">
              <w:rPr>
                <w:sz w:val="24"/>
                <w:szCs w:val="24"/>
              </w:rPr>
              <w:t xml:space="preserve"> 153/11, 162 00 Praga 6, Republika Czeska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31847" w:rsidRPr="00DA6A7B" w:rsidRDefault="00F31847" w:rsidP="00F31847">
            <w:pPr>
              <w:jc w:val="center"/>
              <w:rPr>
                <w:sz w:val="24"/>
                <w:szCs w:val="24"/>
              </w:rPr>
            </w:pPr>
          </w:p>
          <w:p w:rsidR="00F31847" w:rsidRPr="00DA6A7B" w:rsidRDefault="00F31847" w:rsidP="00F31847">
            <w:pPr>
              <w:jc w:val="center"/>
              <w:rPr>
                <w:sz w:val="24"/>
                <w:szCs w:val="24"/>
              </w:rPr>
            </w:pPr>
            <w:r w:rsidRPr="00DA6A7B">
              <w:rPr>
                <w:sz w:val="24"/>
                <w:szCs w:val="24"/>
              </w:rPr>
              <w:t xml:space="preserve"> </w:t>
            </w:r>
          </w:p>
          <w:p w:rsidR="00F31847" w:rsidRDefault="00F31847" w:rsidP="00F31847">
            <w:pPr>
              <w:jc w:val="center"/>
              <w:rPr>
                <w:bCs/>
                <w:sz w:val="24"/>
                <w:szCs w:val="24"/>
              </w:rPr>
            </w:pPr>
            <w:r w:rsidRPr="00DA6A7B">
              <w:rPr>
                <w:bCs/>
                <w:sz w:val="24"/>
                <w:szCs w:val="24"/>
              </w:rPr>
              <w:t>115</w:t>
            </w:r>
            <w:r w:rsidR="00667A31">
              <w:rPr>
                <w:bCs/>
                <w:sz w:val="24"/>
                <w:szCs w:val="24"/>
              </w:rPr>
              <w:t>.</w:t>
            </w:r>
            <w:r w:rsidRPr="00DA6A7B">
              <w:rPr>
                <w:bCs/>
                <w:sz w:val="24"/>
                <w:szCs w:val="24"/>
              </w:rPr>
              <w:t xml:space="preserve">063,80 zł netto </w:t>
            </w:r>
          </w:p>
          <w:p w:rsidR="00667A31" w:rsidRDefault="00667A31" w:rsidP="00F3184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 stanowi</w:t>
            </w:r>
          </w:p>
          <w:p w:rsidR="00667A31" w:rsidRDefault="00667A31" w:rsidP="00F3184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124.268,94</w:t>
            </w:r>
          </w:p>
          <w:p w:rsidR="00667A31" w:rsidRDefault="00667A31" w:rsidP="00F3184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zł brutto</w:t>
            </w:r>
          </w:p>
          <w:p w:rsidR="00DB3F49" w:rsidRPr="00DA6A7B" w:rsidRDefault="00DB3F49" w:rsidP="00DA6A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31847" w:rsidRPr="00DA6A7B" w:rsidRDefault="00F31847" w:rsidP="00F31847">
            <w:pPr>
              <w:jc w:val="center"/>
              <w:rPr>
                <w:sz w:val="24"/>
                <w:szCs w:val="24"/>
              </w:rPr>
            </w:pPr>
          </w:p>
          <w:p w:rsidR="00F31847" w:rsidRPr="00DA6A7B" w:rsidRDefault="00F31847" w:rsidP="00F31847">
            <w:pPr>
              <w:jc w:val="center"/>
              <w:rPr>
                <w:sz w:val="24"/>
                <w:szCs w:val="24"/>
              </w:rPr>
            </w:pPr>
          </w:p>
          <w:p w:rsidR="00F31847" w:rsidRDefault="00F31847" w:rsidP="00F31847">
            <w:pPr>
              <w:jc w:val="center"/>
              <w:rPr>
                <w:bCs/>
                <w:sz w:val="24"/>
                <w:szCs w:val="24"/>
              </w:rPr>
            </w:pPr>
            <w:r w:rsidRPr="00DA6A7B">
              <w:rPr>
                <w:bCs/>
                <w:sz w:val="24"/>
                <w:szCs w:val="24"/>
              </w:rPr>
              <w:t>30</w:t>
            </w:r>
            <w:r w:rsidR="00667A31">
              <w:rPr>
                <w:bCs/>
                <w:sz w:val="24"/>
                <w:szCs w:val="24"/>
              </w:rPr>
              <w:t>.</w:t>
            </w:r>
            <w:r w:rsidRPr="00DA6A7B">
              <w:rPr>
                <w:bCs/>
                <w:sz w:val="24"/>
                <w:szCs w:val="24"/>
              </w:rPr>
              <w:t>838,40 zł netto</w:t>
            </w:r>
          </w:p>
          <w:p w:rsidR="00667A31" w:rsidRPr="00667A31" w:rsidRDefault="00667A31" w:rsidP="00667A31">
            <w:pPr>
              <w:jc w:val="center"/>
              <w:rPr>
                <w:bCs/>
                <w:sz w:val="24"/>
                <w:szCs w:val="24"/>
              </w:rPr>
            </w:pPr>
            <w:r w:rsidRPr="00667A31">
              <w:rPr>
                <w:bCs/>
                <w:sz w:val="24"/>
                <w:szCs w:val="24"/>
              </w:rPr>
              <w:t>co stanowi</w:t>
            </w:r>
          </w:p>
          <w:p w:rsidR="00667A31" w:rsidRPr="00DA6A7B" w:rsidRDefault="00667A31" w:rsidP="00F318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33.305,47       zł brutto</w:t>
            </w:r>
          </w:p>
          <w:p w:rsidR="00DB3F49" w:rsidRPr="00DA6A7B" w:rsidRDefault="00DB3F49" w:rsidP="00F143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31847" w:rsidRPr="00DA6A7B" w:rsidRDefault="00F31847" w:rsidP="00F31847">
            <w:pPr>
              <w:jc w:val="center"/>
              <w:rPr>
                <w:sz w:val="24"/>
                <w:szCs w:val="24"/>
              </w:rPr>
            </w:pPr>
          </w:p>
          <w:p w:rsidR="00F31847" w:rsidRPr="00DA6A7B" w:rsidRDefault="00F31847" w:rsidP="00F31847">
            <w:pPr>
              <w:jc w:val="center"/>
              <w:rPr>
                <w:sz w:val="24"/>
                <w:szCs w:val="24"/>
              </w:rPr>
            </w:pPr>
            <w:r w:rsidRPr="00DA6A7B">
              <w:rPr>
                <w:sz w:val="24"/>
                <w:szCs w:val="24"/>
              </w:rPr>
              <w:t xml:space="preserve"> </w:t>
            </w:r>
          </w:p>
          <w:p w:rsidR="00F31847" w:rsidRDefault="00F31847" w:rsidP="00F31847">
            <w:pPr>
              <w:jc w:val="center"/>
              <w:rPr>
                <w:bCs/>
                <w:sz w:val="24"/>
                <w:szCs w:val="24"/>
              </w:rPr>
            </w:pPr>
            <w:r w:rsidRPr="00DA6A7B">
              <w:rPr>
                <w:bCs/>
                <w:sz w:val="24"/>
                <w:szCs w:val="24"/>
              </w:rPr>
              <w:t>329</w:t>
            </w:r>
            <w:r w:rsidR="00667A31">
              <w:rPr>
                <w:bCs/>
                <w:sz w:val="24"/>
                <w:szCs w:val="24"/>
              </w:rPr>
              <w:t>.</w:t>
            </w:r>
            <w:r w:rsidRPr="00DA6A7B">
              <w:rPr>
                <w:bCs/>
                <w:sz w:val="24"/>
                <w:szCs w:val="24"/>
              </w:rPr>
              <w:t xml:space="preserve">913,20 zł netto </w:t>
            </w:r>
          </w:p>
          <w:p w:rsidR="00667A31" w:rsidRPr="00667A31" w:rsidRDefault="00667A31" w:rsidP="00667A31">
            <w:pPr>
              <w:jc w:val="center"/>
              <w:rPr>
                <w:bCs/>
                <w:sz w:val="24"/>
                <w:szCs w:val="24"/>
              </w:rPr>
            </w:pPr>
            <w:r w:rsidRPr="00667A31">
              <w:rPr>
                <w:bCs/>
                <w:sz w:val="24"/>
                <w:szCs w:val="24"/>
              </w:rPr>
              <w:t>co stanowi</w:t>
            </w:r>
          </w:p>
          <w:p w:rsidR="00667A31" w:rsidRPr="00DA6A7B" w:rsidRDefault="00667A31" w:rsidP="00F318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356.306,26 zł brutto</w:t>
            </w:r>
          </w:p>
          <w:p w:rsidR="00DB3F49" w:rsidRPr="00DA6A7B" w:rsidRDefault="00DB3F49" w:rsidP="00F143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31847" w:rsidRPr="00F31847" w:rsidRDefault="00F31847" w:rsidP="00F31847">
            <w:pPr>
              <w:jc w:val="center"/>
              <w:rPr>
                <w:sz w:val="24"/>
                <w:szCs w:val="24"/>
              </w:rPr>
            </w:pPr>
          </w:p>
          <w:p w:rsidR="00F31847" w:rsidRPr="00F31847" w:rsidRDefault="00F31847" w:rsidP="00F31847">
            <w:pPr>
              <w:jc w:val="center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 xml:space="preserve"> </w:t>
            </w:r>
          </w:p>
          <w:p w:rsidR="00667A31" w:rsidRDefault="00F31847" w:rsidP="00F31847">
            <w:pPr>
              <w:jc w:val="center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>44</w:t>
            </w:r>
            <w:r w:rsidR="00667A31">
              <w:rPr>
                <w:sz w:val="24"/>
                <w:szCs w:val="24"/>
              </w:rPr>
              <w:t>.</w:t>
            </w:r>
            <w:r w:rsidRPr="00F31847">
              <w:rPr>
                <w:sz w:val="24"/>
                <w:szCs w:val="24"/>
              </w:rPr>
              <w:t>515,20 zł netto</w:t>
            </w:r>
          </w:p>
          <w:p w:rsidR="00667A31" w:rsidRDefault="00667A31" w:rsidP="00667A31">
            <w:pPr>
              <w:jc w:val="center"/>
              <w:rPr>
                <w:bCs/>
                <w:sz w:val="24"/>
                <w:szCs w:val="24"/>
              </w:rPr>
            </w:pPr>
            <w:r w:rsidRPr="00667A31">
              <w:rPr>
                <w:bCs/>
                <w:sz w:val="24"/>
                <w:szCs w:val="24"/>
              </w:rPr>
              <w:t>co stanowi</w:t>
            </w:r>
          </w:p>
          <w:p w:rsidR="00667A31" w:rsidRPr="00667A31" w:rsidRDefault="00667A31" w:rsidP="00667A31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48.076,42 zł brutto</w:t>
            </w:r>
          </w:p>
          <w:p w:rsidR="00F31847" w:rsidRPr="00F31847" w:rsidRDefault="00F31847" w:rsidP="00F31847">
            <w:pPr>
              <w:jc w:val="center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 xml:space="preserve"> </w:t>
            </w:r>
          </w:p>
          <w:p w:rsidR="00DB3F49" w:rsidRPr="007C0AB7" w:rsidRDefault="00F31847" w:rsidP="00F31847">
            <w:pPr>
              <w:jc w:val="center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ab/>
            </w:r>
          </w:p>
        </w:tc>
        <w:tc>
          <w:tcPr>
            <w:tcW w:w="1417" w:type="dxa"/>
            <w:vAlign w:val="center"/>
          </w:tcPr>
          <w:p w:rsidR="00DB3F49" w:rsidRPr="007C0AB7" w:rsidRDefault="00F31847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3F49" w:rsidRPr="007C0AB7" w:rsidTr="00F31847">
        <w:trPr>
          <w:trHeight w:val="980"/>
        </w:trPr>
        <w:tc>
          <w:tcPr>
            <w:tcW w:w="880" w:type="dxa"/>
            <w:shd w:val="clear" w:color="auto" w:fill="auto"/>
            <w:vAlign w:val="center"/>
          </w:tcPr>
          <w:p w:rsidR="00DB3F49" w:rsidRPr="007C0AB7" w:rsidRDefault="00DB3F4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31847" w:rsidRPr="00F31847" w:rsidRDefault="00F31847" w:rsidP="00F31847">
            <w:pPr>
              <w:jc w:val="both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>EBSCO SP. Z O.O.</w:t>
            </w:r>
          </w:p>
          <w:p w:rsidR="00DB3F49" w:rsidRPr="007C0AB7" w:rsidRDefault="00F31847" w:rsidP="00F31847">
            <w:pPr>
              <w:jc w:val="both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>ul. Mikołaja Kopernika 17, 00-359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3F49" w:rsidRPr="007C0AB7" w:rsidRDefault="00F31847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DB3F49" w:rsidRPr="007C0AB7" w:rsidRDefault="00F31847" w:rsidP="00206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DB3F49" w:rsidRPr="007C0AB7" w:rsidRDefault="00F31847" w:rsidP="00206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DB3F49" w:rsidRPr="007C0AB7" w:rsidRDefault="00F31847" w:rsidP="00206368">
            <w:pPr>
              <w:jc w:val="center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>52.391,85 zł</w:t>
            </w:r>
            <w:r w:rsidR="00DA6A7B">
              <w:rPr>
                <w:sz w:val="24"/>
                <w:szCs w:val="24"/>
              </w:rPr>
              <w:t xml:space="preserve"> brutto</w:t>
            </w:r>
          </w:p>
        </w:tc>
        <w:tc>
          <w:tcPr>
            <w:tcW w:w="1417" w:type="dxa"/>
            <w:vAlign w:val="center"/>
          </w:tcPr>
          <w:p w:rsidR="00DB3F49" w:rsidRPr="007C0AB7" w:rsidRDefault="00F31847" w:rsidP="00206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3F49" w:rsidRPr="007C0AB7" w:rsidTr="00F31847">
        <w:trPr>
          <w:trHeight w:val="981"/>
        </w:trPr>
        <w:tc>
          <w:tcPr>
            <w:tcW w:w="880" w:type="dxa"/>
            <w:shd w:val="clear" w:color="auto" w:fill="auto"/>
            <w:vAlign w:val="center"/>
          </w:tcPr>
          <w:p w:rsidR="00DB3F49" w:rsidRPr="007C0AB7" w:rsidRDefault="00DB3F49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31847" w:rsidRPr="00F31847" w:rsidRDefault="00F31847" w:rsidP="00F31847">
            <w:pPr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 xml:space="preserve">Centrala Handlu Zagranicznego Ars </w:t>
            </w:r>
            <w:proofErr w:type="spellStart"/>
            <w:r w:rsidRPr="00F31847">
              <w:rPr>
                <w:sz w:val="24"/>
                <w:szCs w:val="24"/>
              </w:rPr>
              <w:t>Polona</w:t>
            </w:r>
            <w:proofErr w:type="spellEnd"/>
            <w:r w:rsidRPr="00F31847">
              <w:rPr>
                <w:sz w:val="24"/>
                <w:szCs w:val="24"/>
              </w:rPr>
              <w:t xml:space="preserve"> S.A. </w:t>
            </w:r>
          </w:p>
          <w:p w:rsidR="00DB3F49" w:rsidRPr="007C0AB7" w:rsidRDefault="00F31847" w:rsidP="00F31847">
            <w:pPr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>ul. Obrońców 25, 03-933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31847" w:rsidRPr="00F31847" w:rsidRDefault="00F31847" w:rsidP="00DA6A7B">
            <w:pPr>
              <w:rPr>
                <w:sz w:val="24"/>
                <w:szCs w:val="24"/>
              </w:rPr>
            </w:pPr>
          </w:p>
          <w:p w:rsidR="00F31847" w:rsidRPr="00F31847" w:rsidRDefault="00F31847" w:rsidP="00F31847">
            <w:pPr>
              <w:jc w:val="center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>118</w:t>
            </w:r>
            <w:r w:rsidR="00667A31">
              <w:rPr>
                <w:sz w:val="24"/>
                <w:szCs w:val="24"/>
              </w:rPr>
              <w:t>.</w:t>
            </w:r>
            <w:r w:rsidRPr="00F31847">
              <w:rPr>
                <w:sz w:val="24"/>
                <w:szCs w:val="24"/>
              </w:rPr>
              <w:t>503,00</w:t>
            </w:r>
            <w:r w:rsidR="00DA6A7B">
              <w:rPr>
                <w:sz w:val="24"/>
                <w:szCs w:val="24"/>
              </w:rPr>
              <w:t xml:space="preserve"> zł brutto</w:t>
            </w:r>
            <w:r w:rsidRPr="00F31847">
              <w:rPr>
                <w:sz w:val="24"/>
                <w:szCs w:val="24"/>
              </w:rPr>
              <w:t xml:space="preserve"> </w:t>
            </w:r>
          </w:p>
          <w:p w:rsidR="00DB3F49" w:rsidRPr="007C0AB7" w:rsidRDefault="00DB3F49" w:rsidP="006C2B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31847" w:rsidRPr="00F31847" w:rsidRDefault="00F31847" w:rsidP="00DA6A7B">
            <w:pPr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 xml:space="preserve"> </w:t>
            </w:r>
          </w:p>
          <w:p w:rsidR="00F31847" w:rsidRPr="00F31847" w:rsidRDefault="00F31847" w:rsidP="00F31847">
            <w:pPr>
              <w:jc w:val="center"/>
              <w:rPr>
                <w:sz w:val="24"/>
                <w:szCs w:val="24"/>
              </w:rPr>
            </w:pPr>
            <w:r w:rsidRPr="00F31847">
              <w:rPr>
                <w:sz w:val="24"/>
                <w:szCs w:val="24"/>
              </w:rPr>
              <w:t>30</w:t>
            </w:r>
            <w:r w:rsidR="00667A31">
              <w:rPr>
                <w:sz w:val="24"/>
                <w:szCs w:val="24"/>
              </w:rPr>
              <w:t>.</w:t>
            </w:r>
            <w:r w:rsidRPr="00F31847">
              <w:rPr>
                <w:sz w:val="24"/>
                <w:szCs w:val="24"/>
              </w:rPr>
              <w:t>815,64</w:t>
            </w:r>
            <w:r w:rsidR="00DA6A7B">
              <w:rPr>
                <w:sz w:val="24"/>
                <w:szCs w:val="24"/>
              </w:rPr>
              <w:t xml:space="preserve"> zł brutto</w:t>
            </w:r>
            <w:r w:rsidRPr="00F31847">
              <w:rPr>
                <w:sz w:val="24"/>
                <w:szCs w:val="24"/>
              </w:rPr>
              <w:t xml:space="preserve"> </w:t>
            </w:r>
          </w:p>
          <w:p w:rsidR="00DB3F49" w:rsidRPr="007C0AB7" w:rsidRDefault="00DB3F49" w:rsidP="006C2B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B3F49" w:rsidRPr="007C0AB7" w:rsidRDefault="00DB3F49" w:rsidP="006C2B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B3F49" w:rsidRPr="007C0AB7" w:rsidRDefault="00DB3F49" w:rsidP="006C2B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B3F49" w:rsidRPr="007C0AB7" w:rsidRDefault="00DB3F49" w:rsidP="006C2B48">
            <w:pPr>
              <w:jc w:val="center"/>
              <w:rPr>
                <w:sz w:val="24"/>
                <w:szCs w:val="24"/>
              </w:rPr>
            </w:pPr>
          </w:p>
        </w:tc>
      </w:tr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:rsidR="002158FA" w:rsidRDefault="00DB3F49" w:rsidP="002158FA">
      <w:pPr>
        <w:jc w:val="both"/>
        <w:outlineLvl w:val="1"/>
        <w:rPr>
          <w:sz w:val="24"/>
        </w:rPr>
      </w:pPr>
      <w:r>
        <w:rPr>
          <w:sz w:val="24"/>
        </w:rPr>
        <w:t>część</w:t>
      </w:r>
      <w:r w:rsidR="002158FA" w:rsidRPr="002158FA">
        <w:rPr>
          <w:sz w:val="24"/>
        </w:rPr>
        <w:t xml:space="preserve"> 1 </w:t>
      </w:r>
      <w:r w:rsidR="002158FA">
        <w:rPr>
          <w:sz w:val="24"/>
        </w:rPr>
        <w:t>–</w:t>
      </w:r>
      <w:r w:rsidR="00EF5DEC">
        <w:rPr>
          <w:sz w:val="24"/>
        </w:rPr>
        <w:t xml:space="preserve"> </w:t>
      </w:r>
      <w:r w:rsidRPr="00DB3F49">
        <w:rPr>
          <w:sz w:val="24"/>
        </w:rPr>
        <w:t>139</w:t>
      </w:r>
      <w:r>
        <w:rPr>
          <w:sz w:val="24"/>
        </w:rPr>
        <w:t>.</w:t>
      </w:r>
      <w:r w:rsidRPr="00DB3F49">
        <w:rPr>
          <w:sz w:val="24"/>
        </w:rPr>
        <w:t>980,96</w:t>
      </w:r>
      <w:r w:rsidR="002158FA" w:rsidRPr="002158FA">
        <w:rPr>
          <w:sz w:val="24"/>
        </w:rPr>
        <w:t xml:space="preserve"> zł brutto</w:t>
      </w:r>
    </w:p>
    <w:p w:rsidR="00551CD2" w:rsidRPr="002158FA" w:rsidRDefault="00DB3F49" w:rsidP="002158FA">
      <w:pPr>
        <w:jc w:val="both"/>
        <w:outlineLvl w:val="1"/>
        <w:rPr>
          <w:sz w:val="24"/>
        </w:rPr>
      </w:pPr>
      <w:r>
        <w:rPr>
          <w:sz w:val="24"/>
        </w:rPr>
        <w:t>część</w:t>
      </w:r>
      <w:r w:rsidR="00551CD2">
        <w:rPr>
          <w:sz w:val="24"/>
        </w:rPr>
        <w:t xml:space="preserve"> </w:t>
      </w:r>
      <w:r w:rsidR="00EF5DEC">
        <w:rPr>
          <w:sz w:val="24"/>
        </w:rPr>
        <w:t>2</w:t>
      </w:r>
      <w:r w:rsidR="00551CD2">
        <w:rPr>
          <w:sz w:val="24"/>
        </w:rPr>
        <w:t xml:space="preserve"> – </w:t>
      </w:r>
      <w:r w:rsidRPr="00DB3F49">
        <w:rPr>
          <w:sz w:val="24"/>
        </w:rPr>
        <w:t>34</w:t>
      </w:r>
      <w:r>
        <w:rPr>
          <w:sz w:val="24"/>
        </w:rPr>
        <w:t>.</w:t>
      </w:r>
      <w:r w:rsidRPr="00DB3F49">
        <w:rPr>
          <w:sz w:val="24"/>
        </w:rPr>
        <w:t>531,66</w:t>
      </w:r>
      <w:r w:rsidR="00551CD2">
        <w:rPr>
          <w:sz w:val="24"/>
        </w:rPr>
        <w:t xml:space="preserve"> zł brutto</w:t>
      </w:r>
    </w:p>
    <w:p w:rsidR="00DB3F49" w:rsidRPr="00DB3F49" w:rsidRDefault="00DB3F49" w:rsidP="00DB3F49">
      <w:pPr>
        <w:jc w:val="both"/>
        <w:outlineLvl w:val="1"/>
        <w:rPr>
          <w:sz w:val="24"/>
        </w:rPr>
      </w:pPr>
      <w:r w:rsidRPr="00DB3F49">
        <w:rPr>
          <w:sz w:val="24"/>
        </w:rPr>
        <w:t xml:space="preserve">część </w:t>
      </w:r>
      <w:r>
        <w:rPr>
          <w:sz w:val="24"/>
        </w:rPr>
        <w:t>3</w:t>
      </w:r>
      <w:r w:rsidRPr="00DB3F49">
        <w:rPr>
          <w:sz w:val="24"/>
        </w:rPr>
        <w:t xml:space="preserve"> – 409</w:t>
      </w:r>
      <w:r>
        <w:rPr>
          <w:sz w:val="24"/>
        </w:rPr>
        <w:t>.</w:t>
      </w:r>
      <w:r w:rsidRPr="00DB3F49">
        <w:rPr>
          <w:sz w:val="24"/>
        </w:rPr>
        <w:t>990,65</w:t>
      </w:r>
      <w:r>
        <w:rPr>
          <w:sz w:val="24"/>
        </w:rPr>
        <w:t xml:space="preserve"> </w:t>
      </w:r>
      <w:r w:rsidRPr="00DB3F49">
        <w:rPr>
          <w:sz w:val="24"/>
        </w:rPr>
        <w:t>zł brutto</w:t>
      </w:r>
    </w:p>
    <w:p w:rsidR="00DB3F49" w:rsidRPr="00DB3F49" w:rsidRDefault="00DB3F49" w:rsidP="00DB3F49">
      <w:pPr>
        <w:jc w:val="both"/>
        <w:outlineLvl w:val="1"/>
        <w:rPr>
          <w:sz w:val="24"/>
        </w:rPr>
      </w:pPr>
      <w:r w:rsidRPr="00DB3F49">
        <w:rPr>
          <w:sz w:val="24"/>
        </w:rPr>
        <w:t xml:space="preserve">część </w:t>
      </w:r>
      <w:r>
        <w:rPr>
          <w:sz w:val="24"/>
        </w:rPr>
        <w:t>4</w:t>
      </w:r>
      <w:r w:rsidRPr="00DB3F49">
        <w:rPr>
          <w:sz w:val="24"/>
        </w:rPr>
        <w:t xml:space="preserve"> – 59</w:t>
      </w:r>
      <w:r>
        <w:rPr>
          <w:sz w:val="24"/>
        </w:rPr>
        <w:t>.</w:t>
      </w:r>
      <w:r w:rsidRPr="00DB3F49">
        <w:rPr>
          <w:sz w:val="24"/>
        </w:rPr>
        <w:t>853,97 zł brutto</w:t>
      </w:r>
    </w:p>
    <w:p w:rsidR="00DB3F49" w:rsidRPr="00DB3F49" w:rsidRDefault="00DB3F49" w:rsidP="00DB3F49">
      <w:pPr>
        <w:jc w:val="both"/>
        <w:outlineLvl w:val="1"/>
        <w:rPr>
          <w:sz w:val="24"/>
        </w:rPr>
      </w:pPr>
      <w:r w:rsidRPr="00DB3F49">
        <w:rPr>
          <w:sz w:val="24"/>
        </w:rPr>
        <w:t xml:space="preserve">część </w:t>
      </w:r>
      <w:r>
        <w:rPr>
          <w:sz w:val="24"/>
        </w:rPr>
        <w:t>5</w:t>
      </w:r>
      <w:r w:rsidRPr="00DB3F49">
        <w:rPr>
          <w:sz w:val="24"/>
        </w:rPr>
        <w:t xml:space="preserve"> – 160</w:t>
      </w:r>
      <w:r>
        <w:rPr>
          <w:sz w:val="24"/>
        </w:rPr>
        <w:t>.</w:t>
      </w:r>
      <w:r w:rsidRPr="00DB3F49">
        <w:rPr>
          <w:sz w:val="24"/>
        </w:rPr>
        <w:t>469,38 zł brutto</w:t>
      </w:r>
    </w:p>
    <w:p w:rsidR="00240B03" w:rsidRPr="002158FA" w:rsidRDefault="00240B03" w:rsidP="00F1435C">
      <w:pPr>
        <w:jc w:val="both"/>
        <w:outlineLvl w:val="1"/>
        <w:rPr>
          <w:sz w:val="24"/>
        </w:rPr>
      </w:pPr>
    </w:p>
    <w:p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3403"/>
        <w:gridCol w:w="1843"/>
      </w:tblGrid>
      <w:tr w:rsidR="00F1435C" w:rsidRPr="00F1435C" w:rsidTr="00DB3F49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EF5DE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:rsidTr="00DB3F49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EF6839" w:rsidP="00F1435C">
            <w:pPr>
              <w:rPr>
                <w:rFonts w:eastAsia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oferty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:rsidTr="00DB3F49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DB3F49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DB3F49" w:rsidP="00F1435C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Warunki dostawy</w:t>
            </w:r>
            <w:r w:rsidR="00F1435C" w:rsidRPr="00F1435C"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 w:rsidRPr="00F1435C">
              <w:rPr>
                <w:rFonts w:eastAsia="Arial"/>
                <w:sz w:val="24"/>
                <w:szCs w:val="24"/>
              </w:rPr>
              <w:t>40%</w:t>
            </w:r>
          </w:p>
        </w:tc>
      </w:tr>
    </w:tbl>
    <w:p w:rsidR="00EF6839" w:rsidRDefault="00EF6839" w:rsidP="00173B20">
      <w:pPr>
        <w:jc w:val="right"/>
      </w:pPr>
    </w:p>
    <w:p w:rsidR="00EF6839" w:rsidRDefault="00EF6839" w:rsidP="00EF6839"/>
    <w:p w:rsidR="00EF6839" w:rsidRDefault="00EF6839" w:rsidP="00EF6839"/>
    <w:p w:rsidR="00C236D3" w:rsidRPr="00EF6839" w:rsidRDefault="00C236D3" w:rsidP="00EF6839"/>
    <w:sectPr w:rsidR="00C236D3" w:rsidRPr="00EF6839" w:rsidSect="00DB3F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83F8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D580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D580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225819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9098E"/>
    <w:rsid w:val="001C69FF"/>
    <w:rsid w:val="001D5806"/>
    <w:rsid w:val="00200FC8"/>
    <w:rsid w:val="00206368"/>
    <w:rsid w:val="002158FA"/>
    <w:rsid w:val="0023318D"/>
    <w:rsid w:val="00240B03"/>
    <w:rsid w:val="00255A6A"/>
    <w:rsid w:val="002B469A"/>
    <w:rsid w:val="00316FB8"/>
    <w:rsid w:val="00355C9D"/>
    <w:rsid w:val="003B6B36"/>
    <w:rsid w:val="003D72FD"/>
    <w:rsid w:val="003F57CD"/>
    <w:rsid w:val="00423179"/>
    <w:rsid w:val="00490DC0"/>
    <w:rsid w:val="00493F8C"/>
    <w:rsid w:val="004C7E9B"/>
    <w:rsid w:val="004F0014"/>
    <w:rsid w:val="00551CD2"/>
    <w:rsid w:val="00577BC6"/>
    <w:rsid w:val="00601802"/>
    <w:rsid w:val="00667A31"/>
    <w:rsid w:val="0069085C"/>
    <w:rsid w:val="006C2B48"/>
    <w:rsid w:val="007C0AB7"/>
    <w:rsid w:val="00843263"/>
    <w:rsid w:val="00861E75"/>
    <w:rsid w:val="008A26A5"/>
    <w:rsid w:val="008F318B"/>
    <w:rsid w:val="00960CEB"/>
    <w:rsid w:val="00983F88"/>
    <w:rsid w:val="00992167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DA6A7B"/>
    <w:rsid w:val="00DB3F49"/>
    <w:rsid w:val="00E2393B"/>
    <w:rsid w:val="00EA3476"/>
    <w:rsid w:val="00EF5DEC"/>
    <w:rsid w:val="00EF6839"/>
    <w:rsid w:val="00F1435C"/>
    <w:rsid w:val="00F3184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A814096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99216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92167"/>
  </w:style>
  <w:style w:type="character" w:customStyle="1" w:styleId="TekstkomentarzaZnak">
    <w:name w:val="Tekst komentarza Znak"/>
    <w:basedOn w:val="Domylnaczcionkaakapitu"/>
    <w:link w:val="Tekstkomentarza"/>
    <w:rsid w:val="00992167"/>
  </w:style>
  <w:style w:type="paragraph" w:styleId="Tematkomentarza">
    <w:name w:val="annotation subject"/>
    <w:basedOn w:val="Tekstkomentarza"/>
    <w:next w:val="Tekstkomentarza"/>
    <w:link w:val="TematkomentarzaZnak"/>
    <w:rsid w:val="009921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921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2</Pages>
  <Words>290</Words>
  <Characters>1715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4</cp:revision>
  <dcterms:created xsi:type="dcterms:W3CDTF">2024-10-23T07:32:00Z</dcterms:created>
  <dcterms:modified xsi:type="dcterms:W3CDTF">2024-10-23T09:43:00Z</dcterms:modified>
</cp:coreProperties>
</file>