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77B133" w14:textId="77777777" w:rsidR="00081D13" w:rsidRPr="00D25E80" w:rsidRDefault="00E26ED3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D25E80">
        <w:rPr>
          <w:rFonts w:ascii="Arial Narrow" w:hAnsi="Arial Narrow" w:cs="Arial"/>
          <w:sz w:val="22"/>
          <w:szCs w:val="22"/>
        </w:rPr>
        <w:t>Bydgoszcz</w:t>
      </w:r>
      <w:r w:rsidR="00081D13" w:rsidRPr="00D25E80">
        <w:rPr>
          <w:rFonts w:ascii="Arial Narrow" w:hAnsi="Arial Narrow" w:cs="Arial"/>
          <w:sz w:val="22"/>
          <w:szCs w:val="22"/>
        </w:rPr>
        <w:t xml:space="preserve"> dnia: </w:t>
      </w:r>
      <w:r w:rsidRPr="00D25E80">
        <w:rPr>
          <w:rFonts w:ascii="Arial Narrow" w:hAnsi="Arial Narrow" w:cs="Arial"/>
          <w:sz w:val="22"/>
          <w:szCs w:val="22"/>
        </w:rPr>
        <w:t>2024-10-24</w:t>
      </w:r>
    </w:p>
    <w:p w14:paraId="58D5BF14" w14:textId="77777777" w:rsidR="00081D13" w:rsidRPr="00D25E80" w:rsidRDefault="00E26ED3" w:rsidP="00D25E80">
      <w:pPr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D25E8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B103C08" w14:textId="77777777" w:rsidR="00081D13" w:rsidRPr="00D25E80" w:rsidRDefault="00E26ED3" w:rsidP="00D25E80">
      <w:pPr>
        <w:ind w:right="3969"/>
        <w:rPr>
          <w:rFonts w:ascii="Arial Narrow" w:hAnsi="Arial Narrow" w:cs="Arial"/>
          <w:sz w:val="22"/>
          <w:szCs w:val="22"/>
        </w:rPr>
      </w:pPr>
      <w:r w:rsidRPr="00D25E80">
        <w:rPr>
          <w:rFonts w:ascii="Arial Narrow" w:hAnsi="Arial Narrow" w:cs="Arial"/>
          <w:sz w:val="22"/>
          <w:szCs w:val="22"/>
        </w:rPr>
        <w:t>Powstańców Warszawy</w:t>
      </w:r>
      <w:r w:rsidR="00081D13" w:rsidRPr="00D25E80">
        <w:rPr>
          <w:rFonts w:ascii="Arial Narrow" w:hAnsi="Arial Narrow" w:cs="Arial"/>
          <w:sz w:val="22"/>
          <w:szCs w:val="22"/>
        </w:rPr>
        <w:t xml:space="preserve"> </w:t>
      </w:r>
      <w:r w:rsidRPr="00D25E80">
        <w:rPr>
          <w:rFonts w:ascii="Arial Narrow" w:hAnsi="Arial Narrow" w:cs="Arial"/>
          <w:sz w:val="22"/>
          <w:szCs w:val="22"/>
        </w:rPr>
        <w:t>5</w:t>
      </w:r>
    </w:p>
    <w:p w14:paraId="58DBC99C" w14:textId="77777777" w:rsidR="00081D13" w:rsidRPr="00D25E80" w:rsidRDefault="00E26ED3" w:rsidP="00D25E80">
      <w:pPr>
        <w:ind w:right="3969"/>
        <w:rPr>
          <w:rFonts w:ascii="Arial Narrow" w:hAnsi="Arial Narrow" w:cs="Arial"/>
          <w:sz w:val="22"/>
          <w:szCs w:val="22"/>
        </w:rPr>
      </w:pPr>
      <w:r w:rsidRPr="00D25E80">
        <w:rPr>
          <w:rFonts w:ascii="Arial Narrow" w:hAnsi="Arial Narrow" w:cs="Arial"/>
          <w:sz w:val="22"/>
          <w:szCs w:val="22"/>
        </w:rPr>
        <w:t>85-681</w:t>
      </w:r>
      <w:r w:rsidR="00081D13" w:rsidRPr="00D25E80">
        <w:rPr>
          <w:rFonts w:ascii="Arial Narrow" w:hAnsi="Arial Narrow" w:cs="Arial"/>
          <w:sz w:val="22"/>
          <w:szCs w:val="22"/>
        </w:rPr>
        <w:t xml:space="preserve"> </w:t>
      </w:r>
      <w:r w:rsidRPr="00D25E80">
        <w:rPr>
          <w:rFonts w:ascii="Arial Narrow" w:hAnsi="Arial Narrow" w:cs="Arial"/>
          <w:sz w:val="22"/>
          <w:szCs w:val="22"/>
        </w:rPr>
        <w:t>Bydgoszcz</w:t>
      </w:r>
    </w:p>
    <w:p w14:paraId="02D24330" w14:textId="77777777" w:rsidR="00081D13" w:rsidRPr="00D25E80" w:rsidRDefault="00081D13" w:rsidP="00081D13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D25E80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7682FEC" w14:textId="77777777" w:rsidR="00081D13" w:rsidRPr="00D25E80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D25E80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53036660" w14:textId="77777777" w:rsidR="00081D13" w:rsidRPr="00D25E80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D25E80" w14:paraId="68B2C021" w14:textId="77777777" w:rsidTr="00C13EA9">
        <w:tc>
          <w:tcPr>
            <w:tcW w:w="10065" w:type="dxa"/>
            <w:shd w:val="clear" w:color="auto" w:fill="F2F2F2"/>
            <w:hideMark/>
          </w:tcPr>
          <w:p w14:paraId="447B4219" w14:textId="5934085E" w:rsidR="00081D13" w:rsidRPr="00D25E80" w:rsidRDefault="00D25E80" w:rsidP="00D25E80">
            <w:pPr>
              <w:keepNext/>
              <w:spacing w:before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47A38F06" w14:textId="77777777" w:rsidR="00081D13" w:rsidRPr="00D25E80" w:rsidRDefault="00081D13" w:rsidP="00D25E80">
            <w:pPr>
              <w:keepNext/>
              <w:spacing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D25E80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2C81A1DC" w14:textId="77777777" w:rsidR="00081D13" w:rsidRPr="00D25E80" w:rsidRDefault="00081D13" w:rsidP="00D25E80">
      <w:pPr>
        <w:keepNext/>
        <w:spacing w:after="240" w:line="276" w:lineRule="auto"/>
        <w:outlineLvl w:val="0"/>
        <w:rPr>
          <w:rFonts w:ascii="Arial Narrow" w:hAnsi="Arial Narrow" w:cs="Arial"/>
          <w:b/>
          <w:sz w:val="22"/>
          <w:szCs w:val="22"/>
        </w:rPr>
      </w:pPr>
    </w:p>
    <w:p w14:paraId="042B2FAB" w14:textId="77777777" w:rsidR="00081D13" w:rsidRPr="00D25E80" w:rsidRDefault="00081D13" w:rsidP="00D25E80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25E8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25E8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25E8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D25E80" w14:paraId="76911942" w14:textId="77777777" w:rsidTr="00081D13">
        <w:tc>
          <w:tcPr>
            <w:tcW w:w="2269" w:type="dxa"/>
            <w:shd w:val="clear" w:color="auto" w:fill="auto"/>
          </w:tcPr>
          <w:p w14:paraId="07D07630" w14:textId="77777777" w:rsidR="00081D13" w:rsidRPr="00D25E80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25E8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352B25A" w14:textId="77777777" w:rsidR="00081D13" w:rsidRPr="00D25E80" w:rsidRDefault="00E26ED3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25E80">
              <w:rPr>
                <w:rFonts w:ascii="Arial Narrow" w:hAnsi="Arial Narrow" w:cs="Arial"/>
                <w:b/>
                <w:sz w:val="22"/>
                <w:szCs w:val="22"/>
              </w:rPr>
              <w:t>Dostawy sukcesywne artykułów spożywczych</w:t>
            </w:r>
          </w:p>
        </w:tc>
      </w:tr>
      <w:tr w:rsidR="00E26ED3" w:rsidRPr="00D25E80" w14:paraId="0CB7A931" w14:textId="77777777" w:rsidTr="00E4597C">
        <w:tc>
          <w:tcPr>
            <w:tcW w:w="2269" w:type="dxa"/>
            <w:shd w:val="clear" w:color="auto" w:fill="auto"/>
          </w:tcPr>
          <w:p w14:paraId="3782EEC4" w14:textId="77777777" w:rsidR="00E26ED3" w:rsidRPr="00D25E80" w:rsidRDefault="00E26ED3" w:rsidP="00E4597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25E8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350E9D5C" w14:textId="77777777" w:rsidR="00E26ED3" w:rsidRPr="00D25E80" w:rsidRDefault="00E26ED3" w:rsidP="00E4597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25E80">
              <w:rPr>
                <w:rFonts w:ascii="Arial Narrow" w:hAnsi="Arial Narrow" w:cs="Arial"/>
                <w:b/>
                <w:sz w:val="22"/>
                <w:szCs w:val="22"/>
              </w:rPr>
              <w:t>130/2024</w:t>
            </w:r>
          </w:p>
        </w:tc>
      </w:tr>
    </w:tbl>
    <w:p w14:paraId="7CE27D50" w14:textId="77777777" w:rsidR="00081D13" w:rsidRPr="00D25E80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17EE4EF7" w14:textId="77777777" w:rsidR="00081D13" w:rsidRPr="00D25E80" w:rsidRDefault="00C65E53" w:rsidP="00D25E80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D25E80">
        <w:rPr>
          <w:rFonts w:ascii="Arial Narrow" w:hAnsi="Arial Narrow" w:cs="Arial"/>
          <w:sz w:val="22"/>
          <w:szCs w:val="22"/>
        </w:rPr>
        <w:t xml:space="preserve">Zamawiający, </w:t>
      </w:r>
      <w:r w:rsidR="00E26ED3" w:rsidRPr="00D25E80">
        <w:rPr>
          <w:rFonts w:ascii="Arial Narrow" w:hAnsi="Arial Narrow" w:cs="Arial"/>
          <w:b/>
          <w:sz w:val="22"/>
          <w:szCs w:val="22"/>
        </w:rPr>
        <w:t>10WSzKzP SPZOZ</w:t>
      </w:r>
      <w:r w:rsidRPr="00D25E80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D25E80">
        <w:rPr>
          <w:rFonts w:ascii="Arial Narrow" w:hAnsi="Arial Narrow" w:cs="Arial"/>
          <w:sz w:val="22"/>
          <w:szCs w:val="22"/>
        </w:rPr>
        <w:t xml:space="preserve">ust. 1 pkt. 1 i </w:t>
      </w:r>
      <w:r w:rsidRPr="00D25E80">
        <w:rPr>
          <w:rFonts w:ascii="Arial Narrow" w:hAnsi="Arial Narrow" w:cs="Arial"/>
          <w:sz w:val="22"/>
          <w:szCs w:val="22"/>
        </w:rPr>
        <w:t xml:space="preserve">ust. </w:t>
      </w:r>
      <w:r w:rsidR="00A17CDB" w:rsidRPr="00D25E80">
        <w:rPr>
          <w:rFonts w:ascii="Arial Narrow" w:hAnsi="Arial Narrow" w:cs="Arial"/>
          <w:sz w:val="22"/>
          <w:szCs w:val="22"/>
        </w:rPr>
        <w:t>2</w:t>
      </w:r>
      <w:r w:rsidRPr="00D25E80">
        <w:rPr>
          <w:rFonts w:ascii="Arial Narrow" w:hAnsi="Arial Narrow" w:cs="Arial"/>
          <w:sz w:val="22"/>
          <w:szCs w:val="22"/>
        </w:rPr>
        <w:t xml:space="preserve"> </w:t>
      </w:r>
      <w:r w:rsidR="00081D13" w:rsidRPr="00D25E80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E26ED3" w:rsidRPr="00D25E80">
        <w:rPr>
          <w:rFonts w:ascii="Arial Narrow" w:hAnsi="Arial Narrow" w:cs="Arial"/>
          <w:sz w:val="22"/>
          <w:szCs w:val="22"/>
        </w:rPr>
        <w:t>(</w:t>
      </w:r>
      <w:proofErr w:type="spellStart"/>
      <w:r w:rsidR="00E26ED3" w:rsidRPr="00D25E80">
        <w:rPr>
          <w:rFonts w:ascii="Arial Narrow" w:hAnsi="Arial Narrow" w:cs="Arial"/>
          <w:sz w:val="22"/>
          <w:szCs w:val="22"/>
        </w:rPr>
        <w:t>t.j</w:t>
      </w:r>
      <w:proofErr w:type="spellEnd"/>
      <w:r w:rsidR="00E26ED3" w:rsidRPr="00D25E80">
        <w:rPr>
          <w:rFonts w:ascii="Arial Narrow" w:hAnsi="Arial Narrow" w:cs="Arial"/>
          <w:sz w:val="22"/>
          <w:szCs w:val="22"/>
        </w:rPr>
        <w:t>. Dz. U. z 2024 poz. 1320)</w:t>
      </w:r>
      <w:r w:rsidR="00081D13" w:rsidRPr="00D25E80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D25E80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26ED3" w:rsidRPr="00D25E80" w14:paraId="380279E6" w14:textId="77777777" w:rsidTr="00E4597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2C581899" w14:textId="77777777" w:rsidR="00E26ED3" w:rsidRPr="00D25E80" w:rsidRDefault="00E26ED3" w:rsidP="00D25E80">
            <w:pPr>
              <w:spacing w:before="80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25E80">
              <w:rPr>
                <w:rFonts w:ascii="Arial Narrow" w:hAnsi="Arial Narrow" w:cs="Arial"/>
                <w:b/>
                <w:sz w:val="22"/>
                <w:szCs w:val="22"/>
              </w:rPr>
              <w:t>Spółdzielnia Mleczarska MLEKOVITA</w:t>
            </w:r>
          </w:p>
          <w:p w14:paraId="4AB46845" w14:textId="77777777" w:rsidR="00E26ED3" w:rsidRPr="00D25E80" w:rsidRDefault="00E26ED3" w:rsidP="00D25E80">
            <w:pPr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25E80">
              <w:rPr>
                <w:rFonts w:ascii="Arial Narrow" w:hAnsi="Arial Narrow" w:cs="Arial"/>
                <w:bCs/>
                <w:sz w:val="22"/>
                <w:szCs w:val="22"/>
              </w:rPr>
              <w:t>Ludowa</w:t>
            </w:r>
            <w:r w:rsidRPr="00D25E8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25E80">
              <w:rPr>
                <w:rFonts w:ascii="Arial Narrow" w:hAnsi="Arial Narrow" w:cs="Arial"/>
                <w:bCs/>
                <w:sz w:val="22"/>
                <w:szCs w:val="22"/>
              </w:rPr>
              <w:t>122</w:t>
            </w:r>
            <w:r w:rsidRPr="00D25E8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610EBDF" w14:textId="77777777" w:rsidR="00E26ED3" w:rsidRPr="00D25E80" w:rsidRDefault="00E26ED3" w:rsidP="00D25E80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25E80">
              <w:rPr>
                <w:rFonts w:ascii="Arial Narrow" w:hAnsi="Arial Narrow" w:cs="Arial"/>
                <w:bCs/>
                <w:sz w:val="22"/>
                <w:szCs w:val="22"/>
              </w:rPr>
              <w:t>18-200</w:t>
            </w:r>
            <w:r w:rsidRPr="00D25E8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25E80">
              <w:rPr>
                <w:rFonts w:ascii="Arial Narrow" w:hAnsi="Arial Narrow" w:cs="Arial"/>
                <w:bCs/>
                <w:sz w:val="22"/>
                <w:szCs w:val="22"/>
              </w:rPr>
              <w:t>Wysokie Mazowieckie</w:t>
            </w:r>
          </w:p>
          <w:p w14:paraId="52358474" w14:textId="77777777" w:rsidR="00E26ED3" w:rsidRPr="00D25E80" w:rsidRDefault="00E26ED3" w:rsidP="00D25E80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25E80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D25E8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D25E80">
              <w:rPr>
                <w:rFonts w:ascii="Arial Narrow" w:hAnsi="Arial Narrow" w:cs="Arial"/>
                <w:b/>
                <w:sz w:val="22"/>
                <w:szCs w:val="22"/>
              </w:rPr>
              <w:t>601 641.60 zł</w:t>
            </w:r>
            <w:r w:rsidRPr="00D25E80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D25E8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A274A0D" w14:textId="77777777" w:rsidR="00E26ED3" w:rsidRPr="00D25E80" w:rsidRDefault="00E26ED3" w:rsidP="00E4597C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D25E80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0050D4DB" w14:textId="77777777" w:rsidR="00E26ED3" w:rsidRPr="00D25E80" w:rsidRDefault="00E26ED3" w:rsidP="00E4597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25E80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D25E80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D25E80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14:paraId="520B4A11" w14:textId="77777777" w:rsidR="00081D13" w:rsidRPr="00D25E80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D25E80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D25E80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992"/>
        <w:gridCol w:w="1985"/>
        <w:gridCol w:w="1275"/>
        <w:gridCol w:w="1560"/>
      </w:tblGrid>
      <w:tr w:rsidR="00D25E80" w:rsidRPr="00D25E80" w14:paraId="3DCDFC41" w14:textId="77777777" w:rsidTr="00D25E8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16254A6A" w14:textId="77777777" w:rsidR="00D25E80" w:rsidRPr="00D25E80" w:rsidRDefault="00D25E80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D25E80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3402" w:type="dxa"/>
            <w:shd w:val="clear" w:color="auto" w:fill="F2F2F2"/>
            <w:vAlign w:val="center"/>
          </w:tcPr>
          <w:p w14:paraId="2FA48EFD" w14:textId="77777777" w:rsidR="00D25E80" w:rsidRPr="00D25E80" w:rsidRDefault="00D25E80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25E80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570E4884" w14:textId="77777777" w:rsidR="00D25E80" w:rsidRPr="00D25E80" w:rsidRDefault="00D25E8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25E80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5A00CA2A" w14:textId="77777777" w:rsidR="00D25E80" w:rsidRPr="00D25E80" w:rsidRDefault="00D25E8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25E80">
              <w:rPr>
                <w:rFonts w:ascii="Arial Narrow" w:hAnsi="Arial Narrow" w:cs="Arial"/>
                <w:bCs/>
                <w:sz w:val="22"/>
                <w:szCs w:val="22"/>
              </w:rPr>
              <w:t>Termin dostawy interwencyjnej lub dodatkowej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6B58A1C5" w14:textId="77777777" w:rsidR="00D25E80" w:rsidRPr="00D25E80" w:rsidRDefault="00D25E8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25E80">
              <w:rPr>
                <w:rFonts w:ascii="Arial Narrow" w:hAnsi="Arial Narrow" w:cs="Arial"/>
                <w:bCs/>
                <w:sz w:val="22"/>
                <w:szCs w:val="22"/>
              </w:rPr>
              <w:t>Termin płatności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3433AF04" w14:textId="77777777" w:rsidR="00D25E80" w:rsidRPr="00D25E80" w:rsidRDefault="00D25E80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25E80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D25E80" w:rsidRPr="00D25E80" w14:paraId="41FB8FBD" w14:textId="77777777" w:rsidTr="00D25E80">
        <w:tc>
          <w:tcPr>
            <w:tcW w:w="851" w:type="dxa"/>
            <w:vAlign w:val="center"/>
          </w:tcPr>
          <w:p w14:paraId="22530E40" w14:textId="77777777" w:rsidR="00D25E80" w:rsidRPr="00D25E80" w:rsidRDefault="00D25E80" w:rsidP="00E4597C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D25E80">
              <w:rPr>
                <w:rFonts w:ascii="Arial Narrow" w:hAnsi="Arial Narrow" w:cs="Arial"/>
              </w:rPr>
              <w:t>1</w:t>
            </w:r>
          </w:p>
        </w:tc>
        <w:tc>
          <w:tcPr>
            <w:tcW w:w="3402" w:type="dxa"/>
            <w:vAlign w:val="center"/>
          </w:tcPr>
          <w:p w14:paraId="67566F69" w14:textId="77777777" w:rsidR="00D25E80" w:rsidRPr="00D25E80" w:rsidRDefault="00D25E80" w:rsidP="00E4597C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D25E80">
              <w:rPr>
                <w:rFonts w:ascii="Arial Narrow" w:hAnsi="Arial Narrow" w:cs="Arial"/>
                <w:b/>
              </w:rPr>
              <w:t>Spółdzielnia Mleczarska MLEKOVITA</w:t>
            </w:r>
          </w:p>
          <w:p w14:paraId="79FCF7E4" w14:textId="77777777" w:rsidR="00D25E80" w:rsidRPr="00D25E80" w:rsidRDefault="00D25E80" w:rsidP="00E4597C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D25E80">
              <w:rPr>
                <w:rFonts w:ascii="Arial Narrow" w:hAnsi="Arial Narrow" w:cs="Arial"/>
                <w:bCs/>
              </w:rPr>
              <w:t>Ludowa</w:t>
            </w:r>
            <w:r w:rsidRPr="00D25E80">
              <w:rPr>
                <w:rFonts w:ascii="Arial Narrow" w:hAnsi="Arial Narrow" w:cs="Arial"/>
                <w:bCs/>
              </w:rPr>
              <w:t xml:space="preserve"> </w:t>
            </w:r>
            <w:r w:rsidRPr="00D25E80">
              <w:rPr>
                <w:rFonts w:ascii="Arial Narrow" w:hAnsi="Arial Narrow" w:cs="Arial"/>
                <w:bCs/>
              </w:rPr>
              <w:t>122</w:t>
            </w:r>
            <w:r w:rsidRPr="00D25E80">
              <w:rPr>
                <w:rFonts w:ascii="Arial Narrow" w:hAnsi="Arial Narrow" w:cs="Arial"/>
                <w:bCs/>
              </w:rPr>
              <w:t xml:space="preserve"> </w:t>
            </w:r>
          </w:p>
          <w:p w14:paraId="78BEE37B" w14:textId="77777777" w:rsidR="00D25E80" w:rsidRPr="00D25E80" w:rsidRDefault="00D25E80" w:rsidP="00E4597C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D25E80">
              <w:rPr>
                <w:rFonts w:ascii="Arial Narrow" w:hAnsi="Arial Narrow" w:cs="Arial"/>
                <w:bCs/>
              </w:rPr>
              <w:t>18-200</w:t>
            </w:r>
            <w:r w:rsidRPr="00D25E80">
              <w:rPr>
                <w:rFonts w:ascii="Arial Narrow" w:hAnsi="Arial Narrow" w:cs="Arial"/>
                <w:bCs/>
              </w:rPr>
              <w:t xml:space="preserve"> </w:t>
            </w:r>
            <w:r w:rsidRPr="00D25E80">
              <w:rPr>
                <w:rFonts w:ascii="Arial Narrow" w:hAnsi="Arial Narrow" w:cs="Arial"/>
                <w:bCs/>
              </w:rPr>
              <w:t>Wysokie Mazowieckie</w:t>
            </w:r>
          </w:p>
        </w:tc>
        <w:tc>
          <w:tcPr>
            <w:tcW w:w="992" w:type="dxa"/>
            <w:vAlign w:val="center"/>
          </w:tcPr>
          <w:p w14:paraId="4E29D70D" w14:textId="77777777" w:rsidR="00D25E80" w:rsidRPr="00D25E80" w:rsidRDefault="00D25E80" w:rsidP="00E4597C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D25E80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14:paraId="362BE0D2" w14:textId="77777777" w:rsidR="00D25E80" w:rsidRPr="00D25E80" w:rsidRDefault="00D25E80" w:rsidP="00E4597C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D25E80">
              <w:rPr>
                <w:rFonts w:ascii="Arial Narrow" w:hAnsi="Arial Narrow" w:cs="Arial"/>
              </w:rPr>
              <w:t xml:space="preserve">  25,00</w:t>
            </w:r>
          </w:p>
        </w:tc>
        <w:tc>
          <w:tcPr>
            <w:tcW w:w="1275" w:type="dxa"/>
            <w:vAlign w:val="center"/>
          </w:tcPr>
          <w:p w14:paraId="4C5C9CA0" w14:textId="77777777" w:rsidR="00D25E80" w:rsidRPr="00D25E80" w:rsidRDefault="00D25E80" w:rsidP="00E4597C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D25E80">
              <w:rPr>
                <w:rFonts w:ascii="Arial Narrow" w:hAnsi="Arial Narrow" w:cs="Arial"/>
              </w:rPr>
              <w:t xml:space="preserve">  15,00</w:t>
            </w:r>
          </w:p>
        </w:tc>
        <w:tc>
          <w:tcPr>
            <w:tcW w:w="1560" w:type="dxa"/>
            <w:vAlign w:val="center"/>
          </w:tcPr>
          <w:p w14:paraId="69CB940C" w14:textId="77777777" w:rsidR="00D25E80" w:rsidRPr="00D25E80" w:rsidRDefault="00D25E80" w:rsidP="00E4597C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D25E80">
              <w:rPr>
                <w:rFonts w:ascii="Arial Narrow" w:hAnsi="Arial Narrow" w:cs="Arial"/>
              </w:rPr>
              <w:t xml:space="preserve">  100,00</w:t>
            </w:r>
          </w:p>
        </w:tc>
      </w:tr>
    </w:tbl>
    <w:p w14:paraId="4C7CD123" w14:textId="77777777" w:rsidR="00F960D7" w:rsidRPr="00D25E80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6B701C54" w14:textId="54788CD5" w:rsidR="00B464D3" w:rsidRDefault="00D25E80" w:rsidP="00D25E80">
      <w:pPr>
        <w:spacing w:after="480" w:line="360" w:lineRule="auto"/>
        <w:ind w:left="665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D25E80">
        <w:rPr>
          <w:rFonts w:ascii="Arial Narrow" w:hAnsi="Arial Narrow" w:cs="Arial"/>
          <w:i/>
          <w:sz w:val="22"/>
          <w:szCs w:val="22"/>
        </w:rPr>
        <w:t>ZAMAWIAJĄCY</w:t>
      </w:r>
    </w:p>
    <w:p w14:paraId="419F746E" w14:textId="77777777" w:rsidR="00D25E80" w:rsidRDefault="00D25E80" w:rsidP="00D25E80">
      <w:pPr>
        <w:rPr>
          <w:rFonts w:ascii="Arial Narrow" w:hAnsi="Arial Narrow"/>
          <w:i/>
          <w:iCs/>
          <w:sz w:val="18"/>
          <w:szCs w:val="20"/>
        </w:rPr>
      </w:pPr>
      <w:bookmarkStart w:id="3" w:name="_Hlk150849539"/>
    </w:p>
    <w:p w14:paraId="1C5E2718" w14:textId="77777777" w:rsidR="00D25E80" w:rsidRDefault="00D25E80" w:rsidP="00D25E80">
      <w:pPr>
        <w:rPr>
          <w:rFonts w:ascii="Arial Narrow" w:hAnsi="Arial Narrow"/>
          <w:i/>
          <w:iCs/>
          <w:sz w:val="18"/>
          <w:szCs w:val="20"/>
        </w:rPr>
      </w:pPr>
    </w:p>
    <w:p w14:paraId="57138F0D" w14:textId="1D4287BD" w:rsidR="00D25E80" w:rsidRPr="00681E50" w:rsidRDefault="00D25E80" w:rsidP="00D25E80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2463D7FE" w14:textId="77777777" w:rsidR="00D25E80" w:rsidRPr="00681E50" w:rsidRDefault="00D25E80" w:rsidP="00D25E80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Zamawiającego, platforma e-propublico.pl, biuro przepustek, SZPubl.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2561DED3" w14:textId="77777777" w:rsidR="00D25E80" w:rsidRPr="00681E50" w:rsidRDefault="00D25E80" w:rsidP="00D25E80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46FBC2F1" w14:textId="0DE4D183" w:rsidR="008642B3" w:rsidRPr="00D25E80" w:rsidRDefault="00D25E80" w:rsidP="00D25E80">
      <w:pPr>
        <w:spacing w:after="480" w:line="360" w:lineRule="auto"/>
        <w:rPr>
          <w:rFonts w:ascii="Arial Narrow" w:hAnsi="Arial Narrow"/>
          <w:i/>
          <w:iCs/>
          <w:sz w:val="28"/>
          <w:szCs w:val="28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3"/>
      <w:bookmarkEnd w:id="0"/>
      <w:r>
        <w:rPr>
          <w:rFonts w:ascii="Arial Narrow" w:hAnsi="Arial Narrow" w:cs="Arial"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24.10.2024 r.</w:t>
      </w:r>
    </w:p>
    <w:sectPr w:rsidR="008642B3" w:rsidRPr="00D25E80" w:rsidSect="00D25E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276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8FACFA" w14:textId="77777777" w:rsidR="006B27B0" w:rsidRDefault="006B27B0">
      <w:r>
        <w:separator/>
      </w:r>
    </w:p>
  </w:endnote>
  <w:endnote w:type="continuationSeparator" w:id="0">
    <w:p w14:paraId="51E68EC6" w14:textId="77777777" w:rsidR="006B27B0" w:rsidRDefault="006B2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728480" w14:textId="77777777" w:rsidR="00E26ED3" w:rsidRDefault="00E26E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0C5AB1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6001CB5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6391D" w14:textId="77777777" w:rsidR="00E26ED3" w:rsidRDefault="00E26E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F71649" w14:textId="77777777" w:rsidR="006B27B0" w:rsidRDefault="006B27B0">
      <w:r>
        <w:separator/>
      </w:r>
    </w:p>
  </w:footnote>
  <w:footnote w:type="continuationSeparator" w:id="0">
    <w:p w14:paraId="5FBC37EB" w14:textId="77777777" w:rsidR="006B27B0" w:rsidRDefault="006B27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5E0D68" w14:textId="77777777" w:rsidR="00E26ED3" w:rsidRDefault="00E26E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AD560" w14:textId="77777777" w:rsidR="00E26ED3" w:rsidRDefault="00E26E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BB1BA" w14:textId="77777777" w:rsidR="00E26ED3" w:rsidRDefault="00E26E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27B0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27B0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5E80"/>
    <w:rsid w:val="00D26ED6"/>
    <w:rsid w:val="00D42C90"/>
    <w:rsid w:val="00D8427E"/>
    <w:rsid w:val="00E26ED3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D47F7D"/>
  <w15:chartTrackingRefBased/>
  <w15:docId w15:val="{A00CF8E3-7A04-4BD2-8D93-ECAC22EBA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D25E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212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2024-10-24T08:18:00Z</cp:lastPrinted>
  <dcterms:created xsi:type="dcterms:W3CDTF">2024-10-24T08:09:00Z</dcterms:created>
  <dcterms:modified xsi:type="dcterms:W3CDTF">2024-10-24T08:18:00Z</dcterms:modified>
</cp:coreProperties>
</file>