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2D7B35" w14:textId="42CAFFAD" w:rsidR="00025386" w:rsidRPr="00A3012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3012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30122" w:rsidRPr="00A30122">
        <w:rPr>
          <w:rFonts w:ascii="Arial Narrow" w:hAnsi="Arial Narrow" w:cs="Arial"/>
          <w:bCs/>
          <w:i w:val="0"/>
          <w:szCs w:val="24"/>
        </w:rPr>
        <w:t>3</w:t>
      </w:r>
      <w:r w:rsidR="007666D6" w:rsidRPr="00A3012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30122" w14:paraId="5699B7BE" w14:textId="77777777" w:rsidTr="00467CA2">
        <w:tc>
          <w:tcPr>
            <w:tcW w:w="2800" w:type="dxa"/>
            <w:shd w:val="clear" w:color="auto" w:fill="auto"/>
          </w:tcPr>
          <w:p w14:paraId="47DC6989" w14:textId="77777777" w:rsidR="00D520D3" w:rsidRPr="00A3012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012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3012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C978F8" w14:textId="77777777" w:rsidR="00D520D3" w:rsidRPr="00A301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32B7E1" w14:textId="77777777" w:rsidR="00D520D3" w:rsidRPr="00A301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C52141" w14:textId="77777777" w:rsidR="00D520D3" w:rsidRPr="00A3012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3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3012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3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30122" w14:paraId="618CAD54" w14:textId="77777777" w:rsidTr="00467CA2">
        <w:tc>
          <w:tcPr>
            <w:tcW w:w="2800" w:type="dxa"/>
            <w:shd w:val="clear" w:color="auto" w:fill="auto"/>
          </w:tcPr>
          <w:p w14:paraId="622ADAE6" w14:textId="77777777" w:rsidR="00D520D3" w:rsidRPr="00A3012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3012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11C9275" w14:textId="77777777" w:rsidR="00D520D3" w:rsidRPr="00A301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2B515E" w14:textId="77777777" w:rsidR="00D520D3" w:rsidRPr="00A3012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DD6C32" w14:textId="77777777" w:rsidR="00D520D3" w:rsidRPr="00A3012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3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3012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3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E25065" w14:textId="77777777" w:rsidR="00B62AD0" w:rsidRPr="00A3012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30122" w14:paraId="2FEE357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332D93" w14:textId="77777777" w:rsidR="00053927" w:rsidRPr="00A3012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3012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368360B" w14:textId="77777777" w:rsidR="00053927" w:rsidRPr="00A3012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3012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3012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3012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084E3AD" w14:textId="77777777" w:rsidR="0071340C" w:rsidRPr="00A3012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01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3012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3012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41EC4" w:rsidRPr="00A30122">
        <w:rPr>
          <w:rFonts w:ascii="Arial Narrow" w:hAnsi="Arial Narrow" w:cs="Arial"/>
          <w:sz w:val="24"/>
          <w:szCs w:val="24"/>
        </w:rPr>
        <w:t>(</w:t>
      </w:r>
      <w:proofErr w:type="spellStart"/>
      <w:r w:rsidR="00641EC4" w:rsidRPr="00A30122">
        <w:rPr>
          <w:rFonts w:ascii="Arial Narrow" w:hAnsi="Arial Narrow" w:cs="Arial"/>
          <w:sz w:val="24"/>
          <w:szCs w:val="24"/>
        </w:rPr>
        <w:t>t.j</w:t>
      </w:r>
      <w:proofErr w:type="spellEnd"/>
      <w:r w:rsidR="00641EC4" w:rsidRPr="00A30122">
        <w:rPr>
          <w:rFonts w:ascii="Arial Narrow" w:hAnsi="Arial Narrow" w:cs="Arial"/>
          <w:sz w:val="24"/>
          <w:szCs w:val="24"/>
        </w:rPr>
        <w:t>. Dz. U. z 2024 poz. 1320)</w:t>
      </w:r>
      <w:r w:rsidR="00E27ABB"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301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30122" w14:paraId="6D64C5A4" w14:textId="77777777" w:rsidTr="00467CA2">
        <w:tc>
          <w:tcPr>
            <w:tcW w:w="2269" w:type="dxa"/>
            <w:shd w:val="clear" w:color="auto" w:fill="auto"/>
          </w:tcPr>
          <w:p w14:paraId="651F4374" w14:textId="77777777" w:rsidR="00D520D3" w:rsidRPr="00A3012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6BB0A6" w14:textId="77777777" w:rsidR="00D520D3" w:rsidRPr="00A30122" w:rsidRDefault="00641EC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D520D3" w:rsidRPr="00A301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41EC4" w:rsidRPr="00A30122" w14:paraId="2D872464" w14:textId="77777777" w:rsidTr="00396AF3">
        <w:tc>
          <w:tcPr>
            <w:tcW w:w="2269" w:type="dxa"/>
            <w:shd w:val="clear" w:color="auto" w:fill="auto"/>
          </w:tcPr>
          <w:p w14:paraId="4DFF0FCD" w14:textId="77777777" w:rsidR="00641EC4" w:rsidRPr="00A30122" w:rsidRDefault="00641EC4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0E029D" w14:textId="77777777" w:rsidR="00641EC4" w:rsidRPr="00A30122" w:rsidRDefault="00641EC4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129/2024</w:t>
            </w:r>
          </w:p>
        </w:tc>
      </w:tr>
    </w:tbl>
    <w:p w14:paraId="348BE4A0" w14:textId="77777777" w:rsidR="00DC652A" w:rsidRPr="00A30122" w:rsidRDefault="00641EC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3012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5CE8EDC" w14:textId="77777777" w:rsidR="00DC652A" w:rsidRPr="00A3012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301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04B8BBB" w14:textId="77777777" w:rsidR="0071340C" w:rsidRPr="00A3012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3012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3012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3012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D3C3783" w14:textId="77777777" w:rsidR="0071340C" w:rsidRPr="00A3012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A2A675E" w14:textId="77777777" w:rsidR="0071340C" w:rsidRPr="00A3012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7CC65A0" w14:textId="77777777" w:rsidR="0071340C" w:rsidRPr="00A301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301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7639B37" w14:textId="77777777" w:rsidR="0071340C" w:rsidRPr="00A3012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3012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3012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3012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34682FF" w14:textId="77777777" w:rsidR="0071340C" w:rsidRPr="00A301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31C2755" w14:textId="77777777" w:rsidR="0071340C" w:rsidRPr="00A3012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A1DD8A5" w14:textId="77777777" w:rsidR="00DC652A" w:rsidRPr="00A3012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301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3012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3012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60D19F0" w14:textId="77777777" w:rsidR="00DC652A" w:rsidRPr="00A301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3012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3012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FA910E2" w14:textId="77777777" w:rsidR="0093388F" w:rsidRPr="00A3012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301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3F9A251" w14:textId="77777777" w:rsidR="0093388F" w:rsidRPr="00A301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AD4CCC6" w14:textId="77777777" w:rsidR="0093388F" w:rsidRPr="00A3012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301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0C0AF7B" w14:textId="77777777" w:rsidR="00CB29AC" w:rsidRPr="00A3012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B18DC92" w14:textId="77777777" w:rsidR="00CB29AC" w:rsidRPr="00A3012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3012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33D2B38B" w14:textId="77777777" w:rsidR="00830970" w:rsidRPr="00A3012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3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3012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53EA18E" w14:textId="77777777" w:rsidR="00E27ABB" w:rsidRPr="00A3012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3012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30122" w14:paraId="0926ADA8" w14:textId="77777777" w:rsidTr="00467CA2">
        <w:tc>
          <w:tcPr>
            <w:tcW w:w="2660" w:type="dxa"/>
            <w:shd w:val="clear" w:color="auto" w:fill="auto"/>
          </w:tcPr>
          <w:p w14:paraId="3EC8980E" w14:textId="77777777" w:rsidR="00D520D3" w:rsidRPr="00A301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07E3843" w14:textId="77777777" w:rsidR="00D520D3" w:rsidRPr="00A301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4140BF" w14:textId="77777777" w:rsidR="00D520D3" w:rsidRPr="00A3012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35DDA7E" w14:textId="77777777" w:rsidR="00D520D3" w:rsidRPr="00A301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293FE66" w14:textId="77777777" w:rsidR="00D520D3" w:rsidRPr="00A3012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29354BD" w14:textId="77777777" w:rsidR="00D520D3" w:rsidRPr="00A3012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3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41EC4" w:rsidRPr="00A3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3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3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3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BE0B516" w14:textId="77777777" w:rsidR="00E27ABB" w:rsidRPr="00A3012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3012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D6B5E" w14:textId="77777777" w:rsidR="00F72D05" w:rsidRDefault="00F72D05" w:rsidP="00025386">
      <w:pPr>
        <w:spacing w:after="0" w:line="240" w:lineRule="auto"/>
      </w:pPr>
      <w:r>
        <w:separator/>
      </w:r>
    </w:p>
  </w:endnote>
  <w:endnote w:type="continuationSeparator" w:id="0">
    <w:p w14:paraId="32B9219F" w14:textId="77777777" w:rsidR="00F72D05" w:rsidRDefault="00F72D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E03EA" w14:textId="77777777" w:rsidR="00641EC4" w:rsidRDefault="00641E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87D9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548E95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B6F1C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A665D0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9B35" w14:textId="77777777" w:rsidR="00641EC4" w:rsidRDefault="00641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07CE8" w14:textId="77777777" w:rsidR="00F72D05" w:rsidRDefault="00F72D05" w:rsidP="00025386">
      <w:pPr>
        <w:spacing w:after="0" w:line="240" w:lineRule="auto"/>
      </w:pPr>
      <w:r>
        <w:separator/>
      </w:r>
    </w:p>
  </w:footnote>
  <w:footnote w:type="continuationSeparator" w:id="0">
    <w:p w14:paraId="2FF772DF" w14:textId="77777777" w:rsidR="00F72D05" w:rsidRDefault="00F72D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31567" w14:textId="77777777" w:rsidR="00641EC4" w:rsidRDefault="00641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70FD2" w14:textId="77777777" w:rsidR="00641EC4" w:rsidRDefault="00641E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3A433" w14:textId="77777777" w:rsidR="00641EC4" w:rsidRDefault="00641E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2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D0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41EC4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0122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72D05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5F39D"/>
  <w15:chartTrackingRefBased/>
  <w15:docId w15:val="{B8A91306-AFFD-44E3-B290-B2B392DA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2024-10-22T11:06:00Z</dcterms:created>
  <dcterms:modified xsi:type="dcterms:W3CDTF">2024-10-22T11:07:00Z</dcterms:modified>
</cp:coreProperties>
</file>