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09F73" w14:textId="77777777" w:rsidR="00025386" w:rsidRPr="00787EF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787EF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85162" w:rsidRPr="00787EF4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787EF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87EF4" w14:paraId="29E56FEA" w14:textId="77777777" w:rsidTr="00467CA2">
        <w:tc>
          <w:tcPr>
            <w:tcW w:w="2800" w:type="dxa"/>
            <w:shd w:val="clear" w:color="auto" w:fill="auto"/>
          </w:tcPr>
          <w:p w14:paraId="65F1CC7A" w14:textId="77777777" w:rsidR="00D520D3" w:rsidRPr="00787EF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87EF4">
              <w:rPr>
                <w:rFonts w:ascii="Arial Narrow" w:hAnsi="Arial Narrow" w:cs="Arial"/>
                <w:b/>
              </w:rPr>
              <w:t>Podmiot</w:t>
            </w:r>
            <w:r w:rsidRPr="00787EF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3E4C06" w14:textId="77777777" w:rsidR="00D520D3" w:rsidRPr="00787E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8F744A4" w14:textId="77777777" w:rsidR="00D520D3" w:rsidRPr="00787E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1125D7" w14:textId="77777777" w:rsidR="00D520D3" w:rsidRPr="00787EF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87EF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87EF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87EF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787EF4" w14:paraId="500584E2" w14:textId="77777777" w:rsidTr="00467CA2">
        <w:tc>
          <w:tcPr>
            <w:tcW w:w="2800" w:type="dxa"/>
            <w:shd w:val="clear" w:color="auto" w:fill="auto"/>
          </w:tcPr>
          <w:p w14:paraId="6203306F" w14:textId="77777777" w:rsidR="00D520D3" w:rsidRPr="00787EF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87EF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65F6A8" w14:textId="77777777" w:rsidR="00D520D3" w:rsidRPr="00787E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5B446D2" w14:textId="77777777" w:rsidR="00D520D3" w:rsidRPr="00787E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0DE48C" w14:textId="77777777" w:rsidR="00D520D3" w:rsidRPr="00787EF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87EF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87EF4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787EF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EC7AA83" w14:textId="77777777" w:rsidR="00B62AD0" w:rsidRPr="00787EF4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87EF4" w14:paraId="1363CB5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E570AE" w14:textId="77777777" w:rsidR="00053927" w:rsidRPr="00787EF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87EF4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19209E40" w14:textId="77777777" w:rsidR="00053927" w:rsidRPr="00787EF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787EF4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787EF4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787EF4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7C1354" w14:textId="77777777" w:rsidR="0071340C" w:rsidRPr="00787EF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87EF4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787EF4">
        <w:rPr>
          <w:rFonts w:ascii="Arial Narrow" w:eastAsia="Times New Roman" w:hAnsi="Arial Narrow" w:cs="Arial"/>
          <w:lang w:eastAsia="pl-PL"/>
        </w:rPr>
        <w:t xml:space="preserve">, </w:t>
      </w:r>
      <w:r w:rsidRPr="00787EF4">
        <w:rPr>
          <w:rFonts w:ascii="Arial Narrow" w:eastAsia="Times New Roman" w:hAnsi="Arial Narrow" w:cs="Arial"/>
          <w:lang w:eastAsia="pl-PL"/>
        </w:rPr>
        <w:t>w oparciu o</w:t>
      </w:r>
      <w:r w:rsidR="00EF3368" w:rsidRPr="00787EF4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787EF4">
        <w:rPr>
          <w:rFonts w:ascii="Arial Narrow" w:hAnsi="Arial Narrow" w:cs="Arial"/>
        </w:rPr>
        <w:t xml:space="preserve"> ustawy </w:t>
      </w:r>
      <w:r w:rsidR="00EF3368" w:rsidRPr="00787EF4">
        <w:rPr>
          <w:rFonts w:ascii="Arial Narrow" w:hAnsi="Arial Narrow" w:cs="Arial"/>
        </w:rPr>
        <w:t xml:space="preserve">z dnia 11 września 2019r. Prawo zamówień publicznych </w:t>
      </w:r>
      <w:r w:rsidR="00885162" w:rsidRPr="00787EF4">
        <w:rPr>
          <w:rFonts w:ascii="Arial Narrow" w:hAnsi="Arial Narrow" w:cs="Arial"/>
        </w:rPr>
        <w:t>(</w:t>
      </w:r>
      <w:proofErr w:type="spellStart"/>
      <w:r w:rsidR="00885162" w:rsidRPr="00787EF4">
        <w:rPr>
          <w:rFonts w:ascii="Arial Narrow" w:hAnsi="Arial Narrow" w:cs="Arial"/>
        </w:rPr>
        <w:t>t.j</w:t>
      </w:r>
      <w:proofErr w:type="spellEnd"/>
      <w:r w:rsidR="00885162" w:rsidRPr="00787EF4">
        <w:rPr>
          <w:rFonts w:ascii="Arial Narrow" w:hAnsi="Arial Narrow" w:cs="Arial"/>
        </w:rPr>
        <w:t>. Dz. U. z 2024 poz. 1320)</w:t>
      </w:r>
      <w:r w:rsidR="00E27ABB" w:rsidRPr="00787EF4">
        <w:rPr>
          <w:rFonts w:ascii="Arial Narrow" w:eastAsia="Times New Roman" w:hAnsi="Arial Narrow" w:cs="Arial"/>
          <w:lang w:eastAsia="pl-PL"/>
        </w:rPr>
        <w:t xml:space="preserve">, </w:t>
      </w:r>
      <w:r w:rsidRPr="00787EF4">
        <w:rPr>
          <w:rFonts w:ascii="Arial Narrow" w:eastAsia="Times New Roman" w:hAnsi="Arial Narrow" w:cs="Arial"/>
          <w:lang w:eastAsia="pl-PL"/>
        </w:rPr>
        <w:t xml:space="preserve">że </w:t>
      </w:r>
      <w:r w:rsidRPr="00787EF4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787EF4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787EF4">
        <w:rPr>
          <w:rFonts w:ascii="Arial Narrow" w:eastAsia="Times New Roman" w:hAnsi="Arial Narrow" w:cs="Arial"/>
          <w:lang w:eastAsia="pl-PL"/>
        </w:rPr>
        <w:t xml:space="preserve">do </w:t>
      </w:r>
      <w:r w:rsidRPr="00787EF4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87EF4" w14:paraId="261D148B" w14:textId="77777777" w:rsidTr="00467CA2">
        <w:tc>
          <w:tcPr>
            <w:tcW w:w="2269" w:type="dxa"/>
            <w:shd w:val="clear" w:color="auto" w:fill="auto"/>
          </w:tcPr>
          <w:p w14:paraId="10FE781A" w14:textId="77777777" w:rsidR="00D520D3" w:rsidRPr="00787EF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523738" w14:textId="77777777" w:rsidR="00D520D3" w:rsidRPr="00787EF4" w:rsidRDefault="0088516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Chirurgii Naczyniowej na okres 18 miesięcy</w:t>
            </w:r>
            <w:r w:rsidR="00D520D3" w:rsidRPr="00787EF4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885162" w:rsidRPr="00787EF4" w14:paraId="7263DE5D" w14:textId="77777777" w:rsidTr="006F51E7">
        <w:tc>
          <w:tcPr>
            <w:tcW w:w="2269" w:type="dxa"/>
            <w:shd w:val="clear" w:color="auto" w:fill="auto"/>
          </w:tcPr>
          <w:p w14:paraId="44A9F0FD" w14:textId="77777777" w:rsidR="00885162" w:rsidRPr="00787EF4" w:rsidRDefault="00885162" w:rsidP="006F51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8EE13E" w14:textId="77777777" w:rsidR="00885162" w:rsidRPr="00787EF4" w:rsidRDefault="00885162" w:rsidP="006F51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b/>
                <w:lang w:eastAsia="pl-PL"/>
              </w:rPr>
              <w:t>136/2024</w:t>
            </w:r>
          </w:p>
        </w:tc>
      </w:tr>
    </w:tbl>
    <w:p w14:paraId="7C5683A0" w14:textId="77777777" w:rsidR="00DC652A" w:rsidRPr="00787EF4" w:rsidRDefault="0088516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87EF4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787EF4">
        <w:rPr>
          <w:rFonts w:ascii="Arial Narrow" w:eastAsia="Times New Roman" w:hAnsi="Arial Narrow" w:cs="Arial"/>
          <w:lang w:eastAsia="pl-PL"/>
        </w:rPr>
        <w:t>do dyspozycji Wykonawcy:</w:t>
      </w:r>
    </w:p>
    <w:p w14:paraId="1E049C6B" w14:textId="77777777" w:rsidR="00DC652A" w:rsidRPr="00787EF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87EF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1F18220" w14:textId="77777777" w:rsidR="0071340C" w:rsidRPr="00787EF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87EF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787EF4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787EF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919C385" w14:textId="77777777" w:rsidR="0071340C" w:rsidRPr="00787EF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0C6E7A25" w14:textId="77777777" w:rsidR="0071340C" w:rsidRPr="00787EF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87EF4">
        <w:rPr>
          <w:rFonts w:ascii="Arial Narrow" w:eastAsia="Times New Roman" w:hAnsi="Arial Narrow" w:cs="Arial"/>
          <w:lang w:eastAsia="pl-PL"/>
        </w:rPr>
        <w:t>nw. zasobów:</w:t>
      </w:r>
    </w:p>
    <w:p w14:paraId="05509318" w14:textId="77777777" w:rsidR="0071340C" w:rsidRPr="00787E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87EF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F27B54A" w14:textId="77777777" w:rsidR="0071340C" w:rsidRPr="00787EF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787EF4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787EF4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787EF4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162D337" w14:textId="77777777" w:rsidR="0071340C" w:rsidRPr="00787E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374DBE39" w14:textId="77777777" w:rsidR="0071340C" w:rsidRPr="00787E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3C8750FF" w14:textId="77777777" w:rsidR="00DC652A" w:rsidRPr="00787EF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787EF4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787EF4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787EF4">
        <w:rPr>
          <w:rFonts w:ascii="Arial Narrow" w:eastAsia="Times New Roman" w:hAnsi="Arial Narrow" w:cs="Arial"/>
          <w:lang w:eastAsia="pl-PL"/>
        </w:rPr>
        <w:t>:</w:t>
      </w:r>
    </w:p>
    <w:p w14:paraId="2E3B1AA2" w14:textId="77777777" w:rsidR="00DC652A" w:rsidRPr="00787E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787EF4">
        <w:rPr>
          <w:rFonts w:ascii="Arial Narrow" w:eastAsia="Times New Roman" w:hAnsi="Arial Narrow" w:cs="Arial"/>
          <w:lang w:eastAsia="pl-PL"/>
        </w:rPr>
        <w:t>u</w:t>
      </w:r>
      <w:r w:rsidR="00DC652A" w:rsidRPr="00787EF4">
        <w:rPr>
          <w:rFonts w:ascii="Arial Narrow" w:eastAsia="Times New Roman" w:hAnsi="Arial Narrow" w:cs="Arial"/>
          <w:lang w:eastAsia="pl-PL"/>
        </w:rPr>
        <w:t>dostę</w:t>
      </w:r>
      <w:r w:rsidRPr="00787EF4">
        <w:rPr>
          <w:rFonts w:ascii="Arial Narrow" w:eastAsia="Times New Roman" w:hAnsi="Arial Narrow" w:cs="Arial"/>
          <w:lang w:eastAsia="pl-PL"/>
        </w:rPr>
        <w:t>p</w:t>
      </w:r>
      <w:r w:rsidR="00DC652A" w:rsidRPr="00787EF4">
        <w:rPr>
          <w:rFonts w:ascii="Arial Narrow" w:eastAsia="Times New Roman" w:hAnsi="Arial Narrow" w:cs="Arial"/>
          <w:lang w:eastAsia="pl-PL"/>
        </w:rPr>
        <w:t>ni</w:t>
      </w:r>
      <w:r w:rsidRPr="00787EF4">
        <w:rPr>
          <w:rFonts w:ascii="Arial Narrow" w:eastAsia="Times New Roman" w:hAnsi="Arial Narrow" w:cs="Arial"/>
          <w:lang w:eastAsia="pl-PL"/>
        </w:rPr>
        <w:t>ę</w:t>
      </w:r>
      <w:r w:rsidR="00DC652A" w:rsidRPr="00787EF4">
        <w:rPr>
          <w:rFonts w:ascii="Arial Narrow" w:eastAsia="Times New Roman" w:hAnsi="Arial Narrow" w:cs="Arial"/>
          <w:lang w:eastAsia="pl-PL"/>
        </w:rPr>
        <w:t xml:space="preserve"> </w:t>
      </w:r>
      <w:r w:rsidRPr="00787EF4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2C798415" w14:textId="77777777" w:rsidR="0093388F" w:rsidRPr="00787EF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87EF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CCCDB31" w14:textId="77777777" w:rsidR="0093388F" w:rsidRPr="00787E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87EF4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6A01BE2A" w14:textId="77777777" w:rsidR="0093388F" w:rsidRPr="00787EF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787EF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FE94984" w14:textId="77777777" w:rsidR="00CB29AC" w:rsidRPr="00787EF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87EF4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13B63B40" w14:textId="77777777" w:rsidR="00CB29AC" w:rsidRPr="00787EF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87EF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10BC81C" w14:textId="77777777" w:rsidR="00830970" w:rsidRPr="00787E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87EF4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787EF4">
        <w:rPr>
          <w:rFonts w:ascii="Arial Narrow" w:eastAsia="Times New Roman" w:hAnsi="Arial Narrow" w:cs="Arial"/>
          <w:lang w:eastAsia="pl-PL"/>
        </w:rPr>
        <w:t xml:space="preserve">mojego </w:t>
      </w:r>
      <w:r w:rsidRPr="00787EF4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787EF4">
        <w:rPr>
          <w:rFonts w:ascii="Arial Narrow" w:eastAsia="Times New Roman" w:hAnsi="Arial Narrow" w:cs="Arial"/>
          <w:lang w:eastAsia="pl-PL"/>
        </w:rPr>
        <w:t>będzie następujący:</w:t>
      </w:r>
    </w:p>
    <w:p w14:paraId="4C08CD69" w14:textId="77777777" w:rsidR="00E27ABB" w:rsidRPr="00787EF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87EF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87EF4" w14:paraId="0502AF5F" w14:textId="77777777" w:rsidTr="00467CA2">
        <w:tc>
          <w:tcPr>
            <w:tcW w:w="2660" w:type="dxa"/>
            <w:shd w:val="clear" w:color="auto" w:fill="auto"/>
          </w:tcPr>
          <w:p w14:paraId="08BD1CED" w14:textId="77777777" w:rsidR="00D520D3" w:rsidRPr="00787E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A0B532A" w14:textId="77777777" w:rsidR="00D520D3" w:rsidRPr="00787E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F824C65" w14:textId="77777777" w:rsidR="00D520D3" w:rsidRPr="00787EF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B9AC3D" w14:textId="77777777" w:rsidR="00D520D3" w:rsidRPr="00787E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2116938" w14:textId="77777777" w:rsidR="00D520D3" w:rsidRPr="00787E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FE40A5" w14:textId="77777777" w:rsidR="00D520D3" w:rsidRPr="00787EF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87EF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85162" w:rsidRPr="00787EF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787EF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787EF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787EF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530E702E" w14:textId="77777777" w:rsidR="00E27ABB" w:rsidRPr="00787EF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787EF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EC40E8" w14:textId="77777777" w:rsidR="00D4127E" w:rsidRDefault="00D4127E" w:rsidP="00025386">
      <w:pPr>
        <w:spacing w:after="0" w:line="240" w:lineRule="auto"/>
      </w:pPr>
      <w:r>
        <w:separator/>
      </w:r>
    </w:p>
  </w:endnote>
  <w:endnote w:type="continuationSeparator" w:id="0">
    <w:p w14:paraId="0B1ED17C" w14:textId="77777777" w:rsidR="00D4127E" w:rsidRDefault="00D412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F3233" w14:textId="77777777" w:rsidR="00885162" w:rsidRDefault="008851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66D1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92F4DD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ED5148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F80756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C42E6" w14:textId="77777777" w:rsidR="00885162" w:rsidRDefault="008851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C9C98" w14:textId="77777777" w:rsidR="00D4127E" w:rsidRDefault="00D4127E" w:rsidP="00025386">
      <w:pPr>
        <w:spacing w:after="0" w:line="240" w:lineRule="auto"/>
      </w:pPr>
      <w:r>
        <w:separator/>
      </w:r>
    </w:p>
  </w:footnote>
  <w:footnote w:type="continuationSeparator" w:id="0">
    <w:p w14:paraId="435CD418" w14:textId="77777777" w:rsidR="00D4127E" w:rsidRDefault="00D412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E2A84" w14:textId="77777777" w:rsidR="00885162" w:rsidRDefault="008851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DD46F" w14:textId="77777777" w:rsidR="00885162" w:rsidRDefault="008851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34436" w14:textId="77777777" w:rsidR="00885162" w:rsidRDefault="008851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245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27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87EF4"/>
    <w:rsid w:val="007D6755"/>
    <w:rsid w:val="007F49C7"/>
    <w:rsid w:val="00824D73"/>
    <w:rsid w:val="00830970"/>
    <w:rsid w:val="008833CF"/>
    <w:rsid w:val="00885162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4127E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9D5D2"/>
  <w15:chartTrackingRefBased/>
  <w15:docId w15:val="{689076B0-1772-484B-9D71-2BD00C7A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2024-10-24T09:10:00Z</dcterms:created>
  <dcterms:modified xsi:type="dcterms:W3CDTF">2024-10-24T09:11:00Z</dcterms:modified>
</cp:coreProperties>
</file>