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B36B1" w14:textId="77777777" w:rsidR="00D62E6E" w:rsidRPr="00F7359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73595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76D5B" w:rsidRPr="00F73595">
        <w:rPr>
          <w:rFonts w:ascii="Arial Narrow" w:eastAsia="Times New Roman" w:hAnsi="Arial Narrow" w:cs="Arial"/>
          <w:bCs/>
          <w:szCs w:val="18"/>
          <w:lang w:eastAsia="pl-PL"/>
        </w:rPr>
        <w:t>8</w:t>
      </w:r>
      <w:r w:rsidRPr="00F73595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73595" w14:paraId="37C1C3CC" w14:textId="77777777" w:rsidTr="00D62E6E">
        <w:tc>
          <w:tcPr>
            <w:tcW w:w="2800" w:type="dxa"/>
            <w:shd w:val="clear" w:color="auto" w:fill="auto"/>
          </w:tcPr>
          <w:p w14:paraId="012DE545" w14:textId="77777777" w:rsidR="00D62E6E" w:rsidRPr="00F7359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3595">
              <w:rPr>
                <w:rFonts w:ascii="Arial Narrow" w:hAnsi="Arial Narrow" w:cs="Arial"/>
                <w:b/>
              </w:rPr>
              <w:t>Wykonawca</w:t>
            </w:r>
            <w:r w:rsidRPr="00F7359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C127AF" w14:textId="77777777" w:rsidR="00D62E6E" w:rsidRPr="00F7359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51C5772" w14:textId="77777777" w:rsidR="00D62E6E" w:rsidRPr="00F7359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535A73" w14:textId="77777777" w:rsidR="00D62E6E" w:rsidRPr="00F7359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7359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7359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7359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73595" w14:paraId="295E760D" w14:textId="77777777" w:rsidTr="00D62E6E">
        <w:tc>
          <w:tcPr>
            <w:tcW w:w="2800" w:type="dxa"/>
            <w:shd w:val="clear" w:color="auto" w:fill="auto"/>
          </w:tcPr>
          <w:p w14:paraId="1F8130AB" w14:textId="77777777" w:rsidR="00D62E6E" w:rsidRPr="00F7359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359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A34D581" w14:textId="77777777" w:rsidR="00D62E6E" w:rsidRPr="00F7359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EF9759" w14:textId="77777777" w:rsidR="00D62E6E" w:rsidRPr="00F7359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8DF0DF" w14:textId="77777777" w:rsidR="00D62E6E" w:rsidRPr="00F7359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7359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7359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7359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7E39ECD" w14:textId="77777777" w:rsidR="00BC121E" w:rsidRPr="00F7359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6D5B" w:rsidRPr="00F73595" w14:paraId="138B9402" w14:textId="77777777" w:rsidTr="006F51E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4FDC49" w14:textId="77777777" w:rsidR="00376D5B" w:rsidRPr="00F73595" w:rsidRDefault="00376D5B" w:rsidP="006F51E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CC2D71B" w14:textId="77777777" w:rsidR="00376D5B" w:rsidRPr="00F73595" w:rsidRDefault="00376D5B" w:rsidP="006F51E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735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F735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735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F7359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49C2E094" w14:textId="77777777" w:rsidR="00376D5B" w:rsidRPr="00F73595" w:rsidRDefault="00376D5B" w:rsidP="006F51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42E6954" w14:textId="77777777" w:rsidR="00376D5B" w:rsidRPr="00F73595" w:rsidRDefault="00376D5B" w:rsidP="006F51E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6CB9D80E" w14:textId="77777777" w:rsidR="00BC121E" w:rsidRPr="00F73595" w:rsidRDefault="00376D5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3595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73595">
        <w:rPr>
          <w:rFonts w:ascii="Arial Narrow" w:eastAsia="Times New Roman" w:hAnsi="Arial Narrow" w:cs="Arial"/>
          <w:lang w:eastAsia="pl-PL"/>
        </w:rPr>
        <w:t>N</w:t>
      </w:r>
      <w:r w:rsidR="00BC121E" w:rsidRPr="00F73595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73595" w14:paraId="27F49639" w14:textId="77777777" w:rsidTr="00D62E6E">
        <w:tc>
          <w:tcPr>
            <w:tcW w:w="2269" w:type="dxa"/>
            <w:shd w:val="clear" w:color="auto" w:fill="auto"/>
          </w:tcPr>
          <w:p w14:paraId="30A28E4B" w14:textId="77777777" w:rsidR="00D62E6E" w:rsidRPr="00F7359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399ACD" w14:textId="77777777" w:rsidR="00D62E6E" w:rsidRPr="00F73595" w:rsidRDefault="00376D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18 miesięcy</w:t>
            </w:r>
            <w:r w:rsidR="00D62E6E" w:rsidRPr="00F73595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76D5B" w:rsidRPr="00F73595" w14:paraId="078131A1" w14:textId="77777777" w:rsidTr="006F51E7">
        <w:tc>
          <w:tcPr>
            <w:tcW w:w="2269" w:type="dxa"/>
            <w:shd w:val="clear" w:color="auto" w:fill="auto"/>
          </w:tcPr>
          <w:p w14:paraId="6D33C3D3" w14:textId="77777777" w:rsidR="00376D5B" w:rsidRPr="00F73595" w:rsidRDefault="00376D5B" w:rsidP="006F51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EC5B8D" w14:textId="77777777" w:rsidR="00376D5B" w:rsidRPr="00F73595" w:rsidRDefault="00376D5B" w:rsidP="006F51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b/>
                <w:lang w:eastAsia="pl-PL"/>
              </w:rPr>
              <w:t>136/2024</w:t>
            </w:r>
          </w:p>
        </w:tc>
      </w:tr>
    </w:tbl>
    <w:p w14:paraId="02599548" w14:textId="77777777" w:rsidR="00BC121E" w:rsidRPr="00F73595" w:rsidRDefault="00376D5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7359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73595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73595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F73595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73595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73595">
        <w:rPr>
          <w:rFonts w:ascii="Arial Narrow" w:eastAsia="Times New Roman" w:hAnsi="Arial Narrow" w:cs="Arial"/>
          <w:bCs/>
          <w:lang w:eastAsia="pl-PL"/>
        </w:rPr>
        <w:t>, że:</w:t>
      </w:r>
    </w:p>
    <w:p w14:paraId="41C08994" w14:textId="77777777" w:rsidR="00BC121E" w:rsidRPr="00F7359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73595">
        <w:rPr>
          <w:rFonts w:ascii="Arial Narrow" w:eastAsia="Times New Roman" w:hAnsi="Arial Narrow" w:cs="Arial"/>
          <w:b/>
          <w:bCs/>
        </w:rPr>
        <w:object w:dxaOrig="0" w:dyaOrig="0" w14:anchorId="41FC4A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7359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73595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F7359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73595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F7359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73595">
        <w:rPr>
          <w:rFonts w:ascii="Arial Narrow" w:eastAsia="Times New Roman" w:hAnsi="Arial Narrow" w:cs="Arial"/>
          <w:lang w:eastAsia="pl-PL"/>
        </w:rPr>
        <w:t>.</w:t>
      </w:r>
    </w:p>
    <w:p w14:paraId="126AC2DF" w14:textId="77777777" w:rsidR="00BC121E" w:rsidRPr="00F7359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3595">
        <w:rPr>
          <w:rFonts w:ascii="Arial Narrow" w:eastAsia="Times New Roman" w:hAnsi="Arial Narrow" w:cs="Arial"/>
          <w:b/>
          <w:bCs/>
        </w:rPr>
        <w:object w:dxaOrig="0" w:dyaOrig="0" w14:anchorId="06CE81C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7359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73595">
        <w:rPr>
          <w:rFonts w:ascii="Arial Narrow" w:eastAsia="Times New Roman" w:hAnsi="Arial Narrow" w:cs="Arial"/>
          <w:lang w:eastAsia="pl-PL"/>
        </w:rPr>
        <w:t xml:space="preserve">            </w:t>
      </w:r>
      <w:r w:rsidRPr="00F7359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73595">
        <w:rPr>
          <w:rFonts w:ascii="Arial Narrow" w:eastAsia="Times New Roman" w:hAnsi="Arial Narrow" w:cs="Arial"/>
          <w:lang w:eastAsia="pl-PL"/>
        </w:rPr>
        <w:t>t.j. Dz.U. z 2023r. poz. 1689</w:t>
      </w:r>
      <w:r w:rsidRPr="00F7359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4C28FCC" w14:textId="77777777" w:rsidR="00BF69A4" w:rsidRPr="00F7359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3595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73595" w14:paraId="73CB80F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5415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94B4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E8686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73595" w14:paraId="35FFD6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9B94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AAF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A753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73595" w14:paraId="104645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BAB6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AAEA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A1D4" w14:textId="77777777" w:rsidR="00BC121E" w:rsidRPr="00F7359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2E5AA66" w14:textId="77777777" w:rsidR="00BC121E" w:rsidRPr="00F7359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73595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FC6F5E6" w14:textId="77777777" w:rsidR="00BC121E" w:rsidRPr="00F7359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73595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F73595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ED479A8" w14:textId="77777777" w:rsidR="00067B62" w:rsidRPr="00F7359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73595">
        <w:rPr>
          <w:rFonts w:ascii="Arial Narrow" w:eastAsia="Times New Roman" w:hAnsi="Arial Narrow" w:cs="Arial"/>
          <w:color w:val="0070C0"/>
          <w:lang w:eastAsia="pl-PL"/>
        </w:rPr>
        <w:t>*</w:t>
      </w:r>
      <w:r w:rsidRPr="00F7359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F7359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84BFAAB" w14:textId="77777777" w:rsidR="00067B62" w:rsidRPr="00F7359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73595" w14:paraId="31375EBE" w14:textId="77777777" w:rsidTr="00620E37">
        <w:tc>
          <w:tcPr>
            <w:tcW w:w="2660" w:type="dxa"/>
            <w:shd w:val="clear" w:color="auto" w:fill="auto"/>
          </w:tcPr>
          <w:p w14:paraId="15DC6DC1" w14:textId="77777777" w:rsidR="00BC121E" w:rsidRPr="00F7359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6B53DD" w14:textId="77777777" w:rsidR="00BC121E" w:rsidRPr="00F7359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47D1B73" w14:textId="77777777" w:rsidR="00BC121E" w:rsidRPr="00F7359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E9306A3" w14:textId="77777777" w:rsidR="00BC121E" w:rsidRPr="00F7359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972585B" w14:textId="77777777" w:rsidR="00BC121E" w:rsidRPr="00F7359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2B47D4B" w14:textId="77777777" w:rsidR="00BC121E" w:rsidRPr="00F7359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76D5B"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7359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43A7737" w14:textId="77777777" w:rsidR="00106AC7" w:rsidRPr="00F73595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F7359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FD9AE" w14:textId="77777777" w:rsidR="00CF72AD" w:rsidRDefault="00CF72AD">
      <w:r>
        <w:separator/>
      </w:r>
    </w:p>
  </w:endnote>
  <w:endnote w:type="continuationSeparator" w:id="0">
    <w:p w14:paraId="6B4914F4" w14:textId="77777777" w:rsidR="00CF72AD" w:rsidRDefault="00CF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7B38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50651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ACEE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E9FF1F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461BD2A">
        <v:line id="_x0000_s1025" style="position:absolute;left:0;text-align:left;z-index:251657728" from="-3.85pt,8.7pt" to="455.15pt,8.7pt"/>
      </w:pict>
    </w:r>
  </w:p>
  <w:p w14:paraId="79129B9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44138" w14:textId="77777777" w:rsidR="00376D5B" w:rsidRDefault="00376D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8C005" w14:textId="77777777" w:rsidR="00CF72AD" w:rsidRDefault="00CF72AD">
      <w:r>
        <w:separator/>
      </w:r>
    </w:p>
  </w:footnote>
  <w:footnote w:type="continuationSeparator" w:id="0">
    <w:p w14:paraId="11DB32AC" w14:textId="77777777" w:rsidR="00CF72AD" w:rsidRDefault="00CF7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B0CCE" w14:textId="77777777" w:rsidR="00376D5B" w:rsidRDefault="00376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5EEF0" w14:textId="77777777" w:rsidR="00376D5B" w:rsidRDefault="00376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88801" w14:textId="77777777" w:rsidR="00376D5B" w:rsidRDefault="00376D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0476913">
    <w:abstractNumId w:val="13"/>
  </w:num>
  <w:num w:numId="2" w16cid:durableId="1462383133">
    <w:abstractNumId w:val="0"/>
  </w:num>
  <w:num w:numId="3" w16cid:durableId="1361323276">
    <w:abstractNumId w:val="11"/>
  </w:num>
  <w:num w:numId="4" w16cid:durableId="1988969923">
    <w:abstractNumId w:val="8"/>
  </w:num>
  <w:num w:numId="5" w16cid:durableId="189611048">
    <w:abstractNumId w:val="7"/>
  </w:num>
  <w:num w:numId="6" w16cid:durableId="2067877179">
    <w:abstractNumId w:val="1"/>
  </w:num>
  <w:num w:numId="7" w16cid:durableId="402947860">
    <w:abstractNumId w:val="6"/>
  </w:num>
  <w:num w:numId="8" w16cid:durableId="1949239772">
    <w:abstractNumId w:val="3"/>
  </w:num>
  <w:num w:numId="9" w16cid:durableId="1582371832">
    <w:abstractNumId w:val="2"/>
  </w:num>
  <w:num w:numId="10" w16cid:durableId="875582945">
    <w:abstractNumId w:val="5"/>
  </w:num>
  <w:num w:numId="11" w16cid:durableId="1902447986">
    <w:abstractNumId w:val="10"/>
  </w:num>
  <w:num w:numId="12" w16cid:durableId="1891452555">
    <w:abstractNumId w:val="4"/>
  </w:num>
  <w:num w:numId="13" w16cid:durableId="47805933">
    <w:abstractNumId w:val="9"/>
  </w:num>
  <w:num w:numId="14" w16cid:durableId="13899624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2A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76D5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5BF4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F72AD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7359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348F0"/>
  <w15:chartTrackingRefBased/>
  <w15:docId w15:val="{EB0B0D1A-CCFA-4477-A34B-236EFB9D4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2024-10-24T09:18:00Z</dcterms:created>
  <dcterms:modified xsi:type="dcterms:W3CDTF">2024-10-24T09:19:00Z</dcterms:modified>
</cp:coreProperties>
</file>