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6CFA5" w14:textId="7AFCC698" w:rsidR="00D64136" w:rsidRPr="00C6757E" w:rsidRDefault="003157CD" w:rsidP="007468F3">
      <w:pPr>
        <w:spacing w:after="600"/>
        <w:jc w:val="right"/>
      </w:pPr>
      <w:bookmarkStart w:id="0" w:name="_Hlk53520193"/>
      <w:r w:rsidRPr="00C6757E">
        <w:t>Poznań</w:t>
      </w:r>
      <w:r w:rsidR="00D64136" w:rsidRPr="00C6757E">
        <w:t xml:space="preserve"> dnia: </w:t>
      </w:r>
      <w:r w:rsidRPr="00C6757E">
        <w:t>2024-10-2</w:t>
      </w:r>
      <w:r w:rsidR="0050014B">
        <w:t>5</w:t>
      </w:r>
    </w:p>
    <w:p w14:paraId="2AB8BC98" w14:textId="77777777" w:rsidR="003157CD" w:rsidRPr="00C6757E" w:rsidRDefault="003157CD" w:rsidP="007468F3">
      <w:pPr>
        <w:ind w:right="3969"/>
        <w:rPr>
          <w:b/>
          <w:bCs/>
        </w:rPr>
      </w:pPr>
      <w:r w:rsidRPr="00C6757E">
        <w:rPr>
          <w:b/>
          <w:bCs/>
        </w:rPr>
        <w:t>Szpital Wojewódzki w Poznaniu</w:t>
      </w:r>
    </w:p>
    <w:p w14:paraId="0C27C9EB" w14:textId="77777777" w:rsidR="00D64136" w:rsidRPr="00C6757E" w:rsidRDefault="003157CD" w:rsidP="007468F3">
      <w:pPr>
        <w:ind w:right="3969"/>
        <w:rPr>
          <w:b/>
          <w:bCs/>
        </w:rPr>
      </w:pPr>
      <w:r w:rsidRPr="00C6757E">
        <w:rPr>
          <w:b/>
          <w:bCs/>
        </w:rPr>
        <w:t>Dział Zamówień Publicznych</w:t>
      </w:r>
    </w:p>
    <w:p w14:paraId="6D7A06C6" w14:textId="77777777" w:rsidR="00D64136" w:rsidRPr="00C6757E" w:rsidRDefault="003157CD" w:rsidP="007468F3">
      <w:pPr>
        <w:ind w:right="3969"/>
      </w:pPr>
      <w:r w:rsidRPr="00C6757E">
        <w:t>Juraszów</w:t>
      </w:r>
      <w:r w:rsidR="00D64136" w:rsidRPr="00C6757E">
        <w:t xml:space="preserve"> </w:t>
      </w:r>
      <w:r w:rsidRPr="00C6757E">
        <w:t>7/19</w:t>
      </w:r>
    </w:p>
    <w:p w14:paraId="7D62C1ED" w14:textId="77777777" w:rsidR="00D64136" w:rsidRPr="00C6757E" w:rsidRDefault="003157CD" w:rsidP="007468F3">
      <w:pPr>
        <w:ind w:right="3969"/>
      </w:pPr>
      <w:r w:rsidRPr="00C6757E">
        <w:t>60-479</w:t>
      </w:r>
      <w:r w:rsidR="00D64136" w:rsidRPr="00C6757E">
        <w:t xml:space="preserve"> </w:t>
      </w:r>
      <w:r w:rsidRPr="00C6757E">
        <w:t>Poznań</w:t>
      </w:r>
    </w:p>
    <w:p w14:paraId="3C45BCA4" w14:textId="77777777" w:rsidR="009F463B" w:rsidRPr="00C6757E" w:rsidRDefault="009F463B" w:rsidP="007468F3">
      <w:pPr>
        <w:tabs>
          <w:tab w:val="right" w:pos="9072"/>
        </w:tabs>
        <w:ind w:left="5670"/>
        <w:jc w:val="both"/>
        <w:rPr>
          <w:b/>
        </w:rPr>
      </w:pPr>
      <w:r w:rsidRPr="00C6757E">
        <w:rPr>
          <w:b/>
        </w:rPr>
        <w:t>WYKONAWCY</w:t>
      </w:r>
    </w:p>
    <w:p w14:paraId="5A62C029" w14:textId="77777777" w:rsidR="00D64136" w:rsidRPr="00C6757E" w:rsidRDefault="009F463B" w:rsidP="007468F3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C6757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C6757E" w14:paraId="3AFBA4F1" w14:textId="77777777" w:rsidTr="005E0D0A">
        <w:tc>
          <w:tcPr>
            <w:tcW w:w="10065" w:type="dxa"/>
            <w:shd w:val="clear" w:color="auto" w:fill="F2F2F2"/>
            <w:hideMark/>
          </w:tcPr>
          <w:p w14:paraId="1972C3E8" w14:textId="77777777" w:rsidR="00D64136" w:rsidRPr="00C6757E" w:rsidRDefault="00D64136" w:rsidP="007468F3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C6757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2D25B0B" w14:textId="77777777" w:rsidR="00D64136" w:rsidRPr="00C6757E" w:rsidRDefault="00D64136" w:rsidP="007468F3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6757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2F37343" w14:textId="77777777" w:rsidR="00D64136" w:rsidRPr="00C6757E" w:rsidRDefault="00D64136" w:rsidP="007468F3">
      <w:pPr>
        <w:keepNext/>
        <w:spacing w:after="240"/>
        <w:outlineLvl w:val="0"/>
        <w:rPr>
          <w:b/>
        </w:rPr>
      </w:pPr>
    </w:p>
    <w:p w14:paraId="3099B6A5" w14:textId="77777777" w:rsidR="00D64136" w:rsidRPr="00C6757E" w:rsidRDefault="00D64136" w:rsidP="007468F3">
      <w:pPr>
        <w:spacing w:after="120"/>
        <w:jc w:val="both"/>
        <w:rPr>
          <w:rFonts w:eastAsia="Calibri"/>
          <w:lang w:eastAsia="en-US"/>
        </w:rPr>
      </w:pPr>
      <w:r w:rsidRPr="00C6757E">
        <w:rPr>
          <w:rFonts w:eastAsia="Calibri"/>
          <w:lang w:eastAsia="en-US"/>
        </w:rPr>
        <w:t xml:space="preserve">Dotyczy </w:t>
      </w:r>
      <w:r w:rsidRPr="00C6757E">
        <w:t>postępowania o udzielenie zamówienia publicznego</w:t>
      </w:r>
      <w:r w:rsidRPr="00C6757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C6757E" w14:paraId="0E6F7286" w14:textId="77777777" w:rsidTr="005E0D0A">
        <w:tc>
          <w:tcPr>
            <w:tcW w:w="2269" w:type="dxa"/>
            <w:shd w:val="clear" w:color="auto" w:fill="auto"/>
          </w:tcPr>
          <w:p w14:paraId="1400A199" w14:textId="77777777" w:rsidR="00D64136" w:rsidRPr="00C6757E" w:rsidRDefault="00D64136" w:rsidP="007468F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6757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443342" w14:textId="77777777" w:rsidR="00D64136" w:rsidRPr="00C6757E" w:rsidRDefault="003157CD" w:rsidP="007468F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757E">
              <w:rPr>
                <w:bCs/>
              </w:rPr>
              <w:t>Materiały opatrunkowe i obłożenia chirurgiczne</w:t>
            </w:r>
          </w:p>
        </w:tc>
      </w:tr>
      <w:tr w:rsidR="003157CD" w:rsidRPr="00C6757E" w14:paraId="5A7D6142" w14:textId="77777777" w:rsidTr="00F71996">
        <w:tc>
          <w:tcPr>
            <w:tcW w:w="2269" w:type="dxa"/>
            <w:shd w:val="clear" w:color="auto" w:fill="auto"/>
          </w:tcPr>
          <w:p w14:paraId="648948C8" w14:textId="77777777" w:rsidR="003157CD" w:rsidRPr="00C6757E" w:rsidRDefault="003157CD" w:rsidP="007468F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6757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BA1327" w14:textId="77777777" w:rsidR="003157CD" w:rsidRPr="00C6757E" w:rsidRDefault="003157CD" w:rsidP="007468F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6757E">
              <w:rPr>
                <w:bCs/>
              </w:rPr>
              <w:t>SZW/DZP/148/2023</w:t>
            </w:r>
          </w:p>
        </w:tc>
      </w:tr>
    </w:tbl>
    <w:p w14:paraId="1709139F" w14:textId="77777777" w:rsidR="00D64136" w:rsidRPr="00C6757E" w:rsidRDefault="00D64136" w:rsidP="007468F3">
      <w:pPr>
        <w:tabs>
          <w:tab w:val="left" w:pos="708"/>
          <w:tab w:val="center" w:pos="4536"/>
          <w:tab w:val="right" w:pos="9072"/>
        </w:tabs>
      </w:pPr>
    </w:p>
    <w:p w14:paraId="524281CB" w14:textId="77777777" w:rsidR="003157CD" w:rsidRPr="00C6757E" w:rsidRDefault="00D64136" w:rsidP="007468F3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C6757E">
        <w:t xml:space="preserve">Zamawiający, </w:t>
      </w:r>
      <w:r w:rsidR="003157CD" w:rsidRPr="00C6757E">
        <w:rPr>
          <w:b/>
        </w:rPr>
        <w:t>Szpital Wojewódzki w Poznaniu</w:t>
      </w:r>
    </w:p>
    <w:p w14:paraId="5C7A2A14" w14:textId="77777777" w:rsidR="00D64136" w:rsidRPr="00C6757E" w:rsidRDefault="003157CD" w:rsidP="007468F3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C6757E">
        <w:rPr>
          <w:b/>
        </w:rPr>
        <w:t>Dział Zamówień Publicznych</w:t>
      </w:r>
      <w:r w:rsidR="00D64136" w:rsidRPr="00C6757E">
        <w:t xml:space="preserve">, działając na podstawie art. 253 ust. 1 ustawy z dnia 11 września 2019r. Prawo zamówień publicznych </w:t>
      </w:r>
      <w:r w:rsidRPr="00C6757E">
        <w:t>(</w:t>
      </w:r>
      <w:proofErr w:type="spellStart"/>
      <w:r w:rsidRPr="00C6757E">
        <w:t>t.j</w:t>
      </w:r>
      <w:proofErr w:type="spellEnd"/>
      <w:r w:rsidRPr="00C6757E">
        <w:t>. Dz. U. z 2024 poz. 1320)</w:t>
      </w:r>
      <w:r w:rsidR="00D64136" w:rsidRPr="00C6757E">
        <w:t xml:space="preserve">, zwanej dalej „ustawą </w:t>
      </w:r>
      <w:proofErr w:type="spellStart"/>
      <w:r w:rsidR="00D64136" w:rsidRPr="00C6757E">
        <w:t>Pzp</w:t>
      </w:r>
      <w:proofErr w:type="spellEnd"/>
      <w:r w:rsidR="00D64136" w:rsidRPr="00C6757E"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157CD" w:rsidRPr="00C6757E" w14:paraId="5878D88B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D193B" w14:textId="55C70FC8" w:rsidR="003157CD" w:rsidRPr="00FC5F66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FC5F66">
              <w:rPr>
                <w:b/>
                <w:bCs/>
              </w:rPr>
              <w:t>Zadanie nr 1</w:t>
            </w:r>
          </w:p>
          <w:p w14:paraId="6CADCFB6" w14:textId="77777777" w:rsidR="003157CD" w:rsidRPr="00C6757E" w:rsidRDefault="003157CD" w:rsidP="007468F3">
            <w:pPr>
              <w:spacing w:before="60"/>
              <w:jc w:val="both"/>
              <w:rPr>
                <w:b/>
              </w:rPr>
            </w:pPr>
            <w:r w:rsidRPr="00C6757E">
              <w:rPr>
                <w:b/>
              </w:rPr>
              <w:t>Toruńskie Zakłady Materiałów Opatrunkowych S.A.</w:t>
            </w:r>
          </w:p>
          <w:p w14:paraId="63066CCE" w14:textId="05473C84" w:rsidR="003157CD" w:rsidRPr="00C6757E" w:rsidRDefault="00F92BA4" w:rsidP="007468F3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157CD" w:rsidRPr="00C6757E">
              <w:rPr>
                <w:bCs/>
              </w:rPr>
              <w:t xml:space="preserve">Żółkiewskiego 20/26 </w:t>
            </w:r>
          </w:p>
          <w:p w14:paraId="08890610" w14:textId="77777777" w:rsidR="003157CD" w:rsidRPr="00C6757E" w:rsidRDefault="003157CD" w:rsidP="007468F3">
            <w:pPr>
              <w:spacing w:after="120"/>
              <w:jc w:val="both"/>
              <w:rPr>
                <w:bCs/>
              </w:rPr>
            </w:pPr>
            <w:r w:rsidRPr="00C6757E">
              <w:rPr>
                <w:bCs/>
              </w:rPr>
              <w:t>87-100 Toruń</w:t>
            </w:r>
          </w:p>
          <w:p w14:paraId="0BBA4485" w14:textId="77777777" w:rsidR="003157CD" w:rsidRPr="00C6757E" w:rsidRDefault="003157CD" w:rsidP="007468F3">
            <w:pPr>
              <w:jc w:val="both"/>
              <w:rPr>
                <w:bCs/>
              </w:rPr>
            </w:pPr>
            <w:r w:rsidRPr="00C6757E">
              <w:t xml:space="preserve">za cenę wykonania przedmiotu zamówienia w wysokości </w:t>
            </w:r>
            <w:r w:rsidRPr="00C6757E">
              <w:rPr>
                <w:b/>
              </w:rPr>
              <w:t>56 731.00 zł</w:t>
            </w:r>
            <w:r w:rsidRPr="00C6757E">
              <w:t xml:space="preserve"> </w:t>
            </w:r>
            <w:r w:rsidRPr="00C6757E">
              <w:rPr>
                <w:b/>
                <w:bCs/>
              </w:rPr>
              <w:t>brutto</w:t>
            </w:r>
            <w:r w:rsidRPr="00C6757E">
              <w:rPr>
                <w:bCs/>
              </w:rPr>
              <w:t>.</w:t>
            </w:r>
          </w:p>
          <w:p w14:paraId="03E35858" w14:textId="77777777" w:rsidR="003157CD" w:rsidRPr="00C6757E" w:rsidRDefault="003157CD" w:rsidP="009E762B">
            <w:pPr>
              <w:jc w:val="both"/>
              <w:rPr>
                <w:color w:val="000000"/>
              </w:rPr>
            </w:pPr>
            <w:r w:rsidRPr="00C6757E">
              <w:rPr>
                <w:color w:val="000000"/>
                <w:u w:val="single"/>
              </w:rPr>
              <w:t>Uzasadnienie wyboru</w:t>
            </w:r>
            <w:r w:rsidRPr="00C6757E">
              <w:rPr>
                <w:color w:val="000000"/>
              </w:rPr>
              <w:t>:</w:t>
            </w:r>
          </w:p>
          <w:p w14:paraId="75BBF949" w14:textId="77777777" w:rsidR="009E762B" w:rsidRPr="00C6757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6757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3C0DA05" w14:textId="47575CCE" w:rsidR="003157CD" w:rsidRPr="00C6757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6757E">
              <w:t>Oferta spełnia wszystkie wymagania formalno - prawne i jest zgodna z zapisami SWZ.</w:t>
            </w:r>
          </w:p>
        </w:tc>
      </w:tr>
      <w:tr w:rsidR="003157CD" w:rsidRPr="00C6757E" w14:paraId="5E37D216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2776" w14:textId="1D8F2B3F" w:rsidR="003157CD" w:rsidRPr="0080306E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80306E">
              <w:rPr>
                <w:b/>
                <w:bCs/>
              </w:rPr>
              <w:t>Zadanie nr 2</w:t>
            </w:r>
          </w:p>
          <w:p w14:paraId="4CAEA0F9" w14:textId="2AE655DC" w:rsidR="003157CD" w:rsidRPr="0080306E" w:rsidRDefault="003157CD" w:rsidP="007468F3">
            <w:pPr>
              <w:spacing w:before="60"/>
              <w:jc w:val="both"/>
              <w:rPr>
                <w:b/>
              </w:rPr>
            </w:pPr>
            <w:r w:rsidRPr="0080306E">
              <w:rPr>
                <w:b/>
              </w:rPr>
              <w:t xml:space="preserve">Zarys International Group </w:t>
            </w:r>
            <w:r w:rsidR="0080306E" w:rsidRPr="0080306E">
              <w:rPr>
                <w:b/>
              </w:rPr>
              <w:t xml:space="preserve">Sp. z o.o. </w:t>
            </w:r>
            <w:proofErr w:type="spellStart"/>
            <w:r w:rsidR="0080306E" w:rsidRPr="0080306E">
              <w:rPr>
                <w:b/>
              </w:rPr>
              <w:t>S.k</w:t>
            </w:r>
            <w:proofErr w:type="spellEnd"/>
            <w:r w:rsidR="0080306E" w:rsidRPr="0080306E">
              <w:rPr>
                <w:b/>
              </w:rPr>
              <w:t xml:space="preserve">. </w:t>
            </w:r>
          </w:p>
          <w:p w14:paraId="626258C1" w14:textId="086B75B4" w:rsidR="003157CD" w:rsidRPr="0080306E" w:rsidRDefault="0080306E" w:rsidP="007468F3">
            <w:pPr>
              <w:jc w:val="both"/>
              <w:rPr>
                <w:bCs/>
              </w:rPr>
            </w:pPr>
            <w:r w:rsidRPr="0080306E">
              <w:rPr>
                <w:bCs/>
              </w:rPr>
              <w:t xml:space="preserve">ul. </w:t>
            </w:r>
            <w:r w:rsidR="003157CD" w:rsidRPr="0080306E">
              <w:rPr>
                <w:bCs/>
              </w:rPr>
              <w:t xml:space="preserve">Pod Borem 18 </w:t>
            </w:r>
          </w:p>
          <w:p w14:paraId="71F3DE52" w14:textId="77777777" w:rsidR="003157CD" w:rsidRPr="0080306E" w:rsidRDefault="003157CD" w:rsidP="007468F3">
            <w:pPr>
              <w:spacing w:after="120"/>
              <w:jc w:val="both"/>
              <w:rPr>
                <w:bCs/>
              </w:rPr>
            </w:pPr>
            <w:r w:rsidRPr="0080306E">
              <w:rPr>
                <w:bCs/>
              </w:rPr>
              <w:t>41-808 Zabrze</w:t>
            </w:r>
          </w:p>
          <w:p w14:paraId="33A4D372" w14:textId="77777777" w:rsidR="003157CD" w:rsidRPr="0080306E" w:rsidRDefault="003157CD" w:rsidP="007468F3">
            <w:pPr>
              <w:jc w:val="both"/>
              <w:rPr>
                <w:bCs/>
              </w:rPr>
            </w:pPr>
            <w:r w:rsidRPr="0080306E">
              <w:t xml:space="preserve">za cenę wykonania przedmiotu zamówienia w wysokości </w:t>
            </w:r>
            <w:r w:rsidRPr="0080306E">
              <w:rPr>
                <w:b/>
              </w:rPr>
              <w:t>60 629.10 zł</w:t>
            </w:r>
            <w:r w:rsidRPr="0080306E">
              <w:t xml:space="preserve"> </w:t>
            </w:r>
            <w:r w:rsidRPr="0080306E">
              <w:rPr>
                <w:b/>
                <w:bCs/>
              </w:rPr>
              <w:t>brutto</w:t>
            </w:r>
            <w:r w:rsidRPr="0080306E">
              <w:rPr>
                <w:bCs/>
              </w:rPr>
              <w:t>.</w:t>
            </w:r>
          </w:p>
          <w:p w14:paraId="6235A05F" w14:textId="77777777" w:rsidR="009E762B" w:rsidRPr="0080306E" w:rsidRDefault="009E762B" w:rsidP="009E762B">
            <w:pPr>
              <w:jc w:val="both"/>
              <w:rPr>
                <w:color w:val="000000"/>
              </w:rPr>
            </w:pPr>
            <w:r w:rsidRPr="0080306E">
              <w:rPr>
                <w:color w:val="000000"/>
                <w:u w:val="single"/>
              </w:rPr>
              <w:t>Uzasadnienie wyboru</w:t>
            </w:r>
            <w:r w:rsidRPr="0080306E">
              <w:rPr>
                <w:color w:val="000000"/>
              </w:rPr>
              <w:t>:</w:t>
            </w:r>
          </w:p>
          <w:p w14:paraId="3E5641BE" w14:textId="77777777" w:rsidR="009E762B" w:rsidRPr="0080306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80306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D3FA8B5" w14:textId="0E24D8B7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80306E">
              <w:t>Oferta spełnia wszystkie wymagania formalno - prawne i jest zgodna z zapisami SWZ.</w:t>
            </w:r>
          </w:p>
        </w:tc>
      </w:tr>
      <w:tr w:rsidR="003157CD" w:rsidRPr="00C6757E" w14:paraId="1062E933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87E3" w14:textId="30CD08A7" w:rsidR="003157CD" w:rsidRPr="0018289E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18289E">
              <w:rPr>
                <w:b/>
                <w:bCs/>
              </w:rPr>
              <w:lastRenderedPageBreak/>
              <w:t>Zadanie nr 3</w:t>
            </w:r>
          </w:p>
          <w:p w14:paraId="3700C68A" w14:textId="77777777" w:rsidR="003157CD" w:rsidRPr="0018289E" w:rsidRDefault="003157CD" w:rsidP="007468F3">
            <w:pPr>
              <w:spacing w:before="60"/>
              <w:jc w:val="both"/>
              <w:rPr>
                <w:b/>
              </w:rPr>
            </w:pPr>
            <w:r w:rsidRPr="0018289E">
              <w:rPr>
                <w:b/>
              </w:rPr>
              <w:t>Toruńskie Zakłady Materiałów Opatrunkowych S.A.</w:t>
            </w:r>
          </w:p>
          <w:p w14:paraId="33CD6304" w14:textId="1D1103D7" w:rsidR="003157CD" w:rsidRPr="0018289E" w:rsidRDefault="0018289E" w:rsidP="007468F3">
            <w:pPr>
              <w:jc w:val="both"/>
              <w:rPr>
                <w:bCs/>
              </w:rPr>
            </w:pPr>
            <w:r w:rsidRPr="0018289E">
              <w:rPr>
                <w:bCs/>
              </w:rPr>
              <w:t xml:space="preserve">ul. </w:t>
            </w:r>
            <w:r w:rsidR="003157CD" w:rsidRPr="0018289E">
              <w:rPr>
                <w:bCs/>
              </w:rPr>
              <w:t xml:space="preserve">Żółkiewskiego 20/26 </w:t>
            </w:r>
          </w:p>
          <w:p w14:paraId="695C63D9" w14:textId="77777777" w:rsidR="003157CD" w:rsidRPr="0018289E" w:rsidRDefault="003157CD" w:rsidP="007468F3">
            <w:pPr>
              <w:spacing w:after="120"/>
              <w:jc w:val="both"/>
              <w:rPr>
                <w:bCs/>
              </w:rPr>
            </w:pPr>
            <w:r w:rsidRPr="0018289E">
              <w:rPr>
                <w:bCs/>
              </w:rPr>
              <w:t>87-100 Toruń</w:t>
            </w:r>
          </w:p>
          <w:p w14:paraId="186F5C0B" w14:textId="77777777" w:rsidR="003157CD" w:rsidRPr="0018289E" w:rsidRDefault="003157CD" w:rsidP="007468F3">
            <w:pPr>
              <w:jc w:val="both"/>
              <w:rPr>
                <w:bCs/>
              </w:rPr>
            </w:pPr>
            <w:r w:rsidRPr="0018289E">
              <w:t xml:space="preserve">za cenę wykonania przedmiotu zamówienia w wysokości </w:t>
            </w:r>
            <w:r w:rsidRPr="0018289E">
              <w:rPr>
                <w:b/>
              </w:rPr>
              <w:t>13 358.80 zł</w:t>
            </w:r>
            <w:r w:rsidRPr="0018289E">
              <w:t xml:space="preserve"> </w:t>
            </w:r>
            <w:r w:rsidRPr="0018289E">
              <w:rPr>
                <w:b/>
                <w:bCs/>
              </w:rPr>
              <w:t>brutto</w:t>
            </w:r>
            <w:r w:rsidRPr="0018289E">
              <w:rPr>
                <w:bCs/>
              </w:rPr>
              <w:t>.</w:t>
            </w:r>
          </w:p>
          <w:p w14:paraId="2AFA181B" w14:textId="77777777" w:rsidR="009E762B" w:rsidRPr="0018289E" w:rsidRDefault="009E762B" w:rsidP="009E762B">
            <w:pPr>
              <w:jc w:val="both"/>
              <w:rPr>
                <w:color w:val="000000"/>
              </w:rPr>
            </w:pPr>
            <w:r w:rsidRPr="0018289E">
              <w:rPr>
                <w:color w:val="000000"/>
                <w:u w:val="single"/>
              </w:rPr>
              <w:t>Uzasadnienie wyboru</w:t>
            </w:r>
            <w:r w:rsidRPr="0018289E">
              <w:rPr>
                <w:color w:val="000000"/>
              </w:rPr>
              <w:t>:</w:t>
            </w:r>
          </w:p>
          <w:p w14:paraId="577B8E83" w14:textId="77777777" w:rsidR="009E762B" w:rsidRPr="0018289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18289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C33F5A1" w14:textId="3A17151A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18289E">
              <w:t>Oferta spełnia wszystkie wymagania formalno - prawne i jest zgodna z zapisami SWZ.</w:t>
            </w:r>
          </w:p>
        </w:tc>
      </w:tr>
      <w:tr w:rsidR="003157CD" w:rsidRPr="00C6757E" w14:paraId="36CF4276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0D7D" w14:textId="227AA6CB" w:rsidR="003157CD" w:rsidRPr="0018289E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18289E">
              <w:rPr>
                <w:b/>
                <w:bCs/>
              </w:rPr>
              <w:t>Zadanie nr 4</w:t>
            </w:r>
          </w:p>
          <w:p w14:paraId="33A74496" w14:textId="62E1198C" w:rsidR="003157CD" w:rsidRPr="0018289E" w:rsidRDefault="003157CD" w:rsidP="007468F3">
            <w:pPr>
              <w:spacing w:before="60"/>
              <w:jc w:val="both"/>
              <w:rPr>
                <w:b/>
              </w:rPr>
            </w:pPr>
            <w:r w:rsidRPr="0018289E">
              <w:rPr>
                <w:b/>
              </w:rPr>
              <w:t xml:space="preserve">Zarys International Group </w:t>
            </w:r>
            <w:r w:rsidR="0018289E" w:rsidRPr="0018289E">
              <w:rPr>
                <w:b/>
              </w:rPr>
              <w:t xml:space="preserve">Sp. z o.o. </w:t>
            </w:r>
            <w:proofErr w:type="spellStart"/>
            <w:r w:rsidR="0018289E" w:rsidRPr="0018289E">
              <w:rPr>
                <w:b/>
              </w:rPr>
              <w:t>S.k</w:t>
            </w:r>
            <w:proofErr w:type="spellEnd"/>
            <w:r w:rsidR="0018289E" w:rsidRPr="0018289E">
              <w:rPr>
                <w:b/>
              </w:rPr>
              <w:t xml:space="preserve">. </w:t>
            </w:r>
          </w:p>
          <w:p w14:paraId="32FEEF9B" w14:textId="52EA048D" w:rsidR="003157CD" w:rsidRPr="0018289E" w:rsidRDefault="0018289E" w:rsidP="007468F3">
            <w:pPr>
              <w:jc w:val="both"/>
              <w:rPr>
                <w:bCs/>
              </w:rPr>
            </w:pPr>
            <w:r w:rsidRPr="0018289E">
              <w:rPr>
                <w:bCs/>
              </w:rPr>
              <w:t xml:space="preserve">ul. </w:t>
            </w:r>
            <w:r w:rsidR="003157CD" w:rsidRPr="0018289E">
              <w:rPr>
                <w:bCs/>
              </w:rPr>
              <w:t xml:space="preserve">Pod Borem 18 </w:t>
            </w:r>
          </w:p>
          <w:p w14:paraId="793AE13A" w14:textId="77777777" w:rsidR="003157CD" w:rsidRPr="0018289E" w:rsidRDefault="003157CD" w:rsidP="007468F3">
            <w:pPr>
              <w:spacing w:after="120"/>
              <w:jc w:val="both"/>
              <w:rPr>
                <w:bCs/>
              </w:rPr>
            </w:pPr>
            <w:r w:rsidRPr="0018289E">
              <w:rPr>
                <w:bCs/>
              </w:rPr>
              <w:t>41-808 Zabrze</w:t>
            </w:r>
          </w:p>
          <w:p w14:paraId="62DF58B1" w14:textId="77777777" w:rsidR="003157CD" w:rsidRPr="0018289E" w:rsidRDefault="003157CD" w:rsidP="007468F3">
            <w:pPr>
              <w:jc w:val="both"/>
              <w:rPr>
                <w:bCs/>
              </w:rPr>
            </w:pPr>
            <w:r w:rsidRPr="0018289E">
              <w:t xml:space="preserve">za cenę wykonania przedmiotu zamówienia w wysokości </w:t>
            </w:r>
            <w:r w:rsidRPr="0018289E">
              <w:rPr>
                <w:b/>
              </w:rPr>
              <w:t>15 070.00 zł</w:t>
            </w:r>
            <w:r w:rsidRPr="0018289E">
              <w:t xml:space="preserve"> </w:t>
            </w:r>
            <w:r w:rsidRPr="0018289E">
              <w:rPr>
                <w:b/>
                <w:bCs/>
              </w:rPr>
              <w:t>brutto</w:t>
            </w:r>
            <w:r w:rsidRPr="0018289E">
              <w:rPr>
                <w:bCs/>
              </w:rPr>
              <w:t>.</w:t>
            </w:r>
          </w:p>
          <w:p w14:paraId="5B5BE38E" w14:textId="77777777" w:rsidR="009E762B" w:rsidRPr="0018289E" w:rsidRDefault="009E762B" w:rsidP="009E762B">
            <w:pPr>
              <w:jc w:val="both"/>
              <w:rPr>
                <w:color w:val="000000"/>
              </w:rPr>
            </w:pPr>
            <w:r w:rsidRPr="0018289E">
              <w:rPr>
                <w:color w:val="000000"/>
                <w:u w:val="single"/>
              </w:rPr>
              <w:t>Uzasadnienie wyboru</w:t>
            </w:r>
            <w:r w:rsidRPr="0018289E">
              <w:rPr>
                <w:color w:val="000000"/>
              </w:rPr>
              <w:t>:</w:t>
            </w:r>
          </w:p>
          <w:p w14:paraId="6F35A6A9" w14:textId="77777777" w:rsidR="009E762B" w:rsidRPr="0018289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18289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0B18F33" w14:textId="784786B2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18289E">
              <w:t>Oferta spełnia wszystkie wymagania formalno - prawne i jest zgodna z zapisami SWZ.</w:t>
            </w:r>
          </w:p>
        </w:tc>
      </w:tr>
      <w:tr w:rsidR="003157CD" w:rsidRPr="00C6757E" w14:paraId="36134ABC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85C7" w14:textId="26D1C6B2" w:rsidR="003157CD" w:rsidRPr="006A01E0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A01E0">
              <w:rPr>
                <w:b/>
                <w:bCs/>
              </w:rPr>
              <w:t>Zadanie nr 5</w:t>
            </w:r>
          </w:p>
          <w:p w14:paraId="4AA8A426" w14:textId="77777777" w:rsidR="006A01E0" w:rsidRPr="006A01E0" w:rsidRDefault="006A01E0" w:rsidP="006A01E0">
            <w:pPr>
              <w:spacing w:before="60"/>
              <w:jc w:val="both"/>
              <w:rPr>
                <w:b/>
              </w:rPr>
            </w:pPr>
            <w:r w:rsidRPr="006A01E0">
              <w:rPr>
                <w:b/>
              </w:rPr>
              <w:t xml:space="preserve">Zarys International Group Sp. z o.o. </w:t>
            </w:r>
            <w:proofErr w:type="spellStart"/>
            <w:r w:rsidRPr="006A01E0">
              <w:rPr>
                <w:b/>
              </w:rPr>
              <w:t>S.k</w:t>
            </w:r>
            <w:proofErr w:type="spellEnd"/>
            <w:r w:rsidRPr="006A01E0">
              <w:rPr>
                <w:b/>
              </w:rPr>
              <w:t xml:space="preserve">. </w:t>
            </w:r>
          </w:p>
          <w:p w14:paraId="42AE1EE5" w14:textId="77777777" w:rsidR="006A01E0" w:rsidRPr="006A01E0" w:rsidRDefault="006A01E0" w:rsidP="006A01E0">
            <w:pPr>
              <w:jc w:val="both"/>
              <w:rPr>
                <w:bCs/>
              </w:rPr>
            </w:pPr>
            <w:r w:rsidRPr="006A01E0">
              <w:rPr>
                <w:bCs/>
              </w:rPr>
              <w:t xml:space="preserve">ul. Pod Borem 18 </w:t>
            </w:r>
          </w:p>
          <w:p w14:paraId="2CE40FE8" w14:textId="77777777" w:rsidR="006A01E0" w:rsidRPr="006A01E0" w:rsidRDefault="006A01E0" w:rsidP="006A01E0">
            <w:pPr>
              <w:spacing w:after="120"/>
              <w:jc w:val="both"/>
              <w:rPr>
                <w:bCs/>
              </w:rPr>
            </w:pPr>
            <w:r w:rsidRPr="006A01E0">
              <w:rPr>
                <w:bCs/>
              </w:rPr>
              <w:t>41-808 Zabrze</w:t>
            </w:r>
          </w:p>
          <w:p w14:paraId="4D19449E" w14:textId="77777777" w:rsidR="003157CD" w:rsidRPr="006A01E0" w:rsidRDefault="003157CD" w:rsidP="007468F3">
            <w:pPr>
              <w:jc w:val="both"/>
              <w:rPr>
                <w:bCs/>
              </w:rPr>
            </w:pPr>
            <w:r w:rsidRPr="006A01E0">
              <w:t xml:space="preserve">za cenę wykonania przedmiotu zamówienia w wysokości </w:t>
            </w:r>
            <w:r w:rsidRPr="006A01E0">
              <w:rPr>
                <w:b/>
              </w:rPr>
              <w:t>48 602.00 zł</w:t>
            </w:r>
            <w:r w:rsidRPr="006A01E0">
              <w:t xml:space="preserve"> </w:t>
            </w:r>
            <w:r w:rsidRPr="006A01E0">
              <w:rPr>
                <w:b/>
                <w:bCs/>
              </w:rPr>
              <w:t>brutto</w:t>
            </w:r>
            <w:r w:rsidRPr="006A01E0">
              <w:rPr>
                <w:bCs/>
              </w:rPr>
              <w:t>.</w:t>
            </w:r>
          </w:p>
          <w:p w14:paraId="6E6ED04E" w14:textId="77777777" w:rsidR="009E762B" w:rsidRPr="006A01E0" w:rsidRDefault="009E762B" w:rsidP="009E762B">
            <w:pPr>
              <w:jc w:val="both"/>
              <w:rPr>
                <w:color w:val="000000"/>
              </w:rPr>
            </w:pPr>
            <w:r w:rsidRPr="006A01E0">
              <w:rPr>
                <w:color w:val="000000"/>
                <w:u w:val="single"/>
              </w:rPr>
              <w:t>Uzasadnienie wyboru</w:t>
            </w:r>
            <w:r w:rsidRPr="006A01E0">
              <w:rPr>
                <w:color w:val="000000"/>
              </w:rPr>
              <w:t>:</w:t>
            </w:r>
          </w:p>
          <w:p w14:paraId="2C3A40D7" w14:textId="77777777" w:rsidR="009E762B" w:rsidRPr="006A01E0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6A01E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2B99EF0" w14:textId="51D63F5D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6A01E0">
              <w:t>Oferta spełnia wszystkie wymagania formalno - prawne i jest zgodna z zapisami SWZ.</w:t>
            </w:r>
          </w:p>
        </w:tc>
      </w:tr>
      <w:tr w:rsidR="003157CD" w:rsidRPr="00C6757E" w14:paraId="325A843A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D734" w14:textId="0232E9B2" w:rsidR="003157CD" w:rsidRPr="002E564D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2E564D">
              <w:rPr>
                <w:b/>
                <w:bCs/>
              </w:rPr>
              <w:t>Zadanie nr 6</w:t>
            </w:r>
          </w:p>
          <w:p w14:paraId="761AB59D" w14:textId="77777777" w:rsidR="003157CD" w:rsidRPr="002E564D" w:rsidRDefault="003157CD" w:rsidP="007468F3">
            <w:pPr>
              <w:spacing w:before="60"/>
              <w:jc w:val="both"/>
              <w:rPr>
                <w:b/>
              </w:rPr>
            </w:pPr>
            <w:r w:rsidRPr="002E564D">
              <w:rPr>
                <w:b/>
              </w:rPr>
              <w:t>Polmil sp. z o. o.</w:t>
            </w:r>
          </w:p>
          <w:p w14:paraId="79B62C10" w14:textId="094B17FA" w:rsidR="003157CD" w:rsidRPr="002E564D" w:rsidRDefault="002E564D" w:rsidP="007468F3">
            <w:pPr>
              <w:jc w:val="both"/>
              <w:rPr>
                <w:bCs/>
              </w:rPr>
            </w:pPr>
            <w:r w:rsidRPr="002E564D">
              <w:rPr>
                <w:bCs/>
              </w:rPr>
              <w:t xml:space="preserve">ul. </w:t>
            </w:r>
            <w:r w:rsidR="003157CD" w:rsidRPr="002E564D">
              <w:rPr>
                <w:bCs/>
              </w:rPr>
              <w:t xml:space="preserve">Przemysłowa 8 B </w:t>
            </w:r>
          </w:p>
          <w:p w14:paraId="5CC54E88" w14:textId="2DA49350" w:rsidR="003157CD" w:rsidRPr="002E564D" w:rsidRDefault="003157CD" w:rsidP="007468F3">
            <w:pPr>
              <w:spacing w:after="120"/>
              <w:jc w:val="both"/>
              <w:rPr>
                <w:bCs/>
              </w:rPr>
            </w:pPr>
            <w:r w:rsidRPr="002E564D">
              <w:rPr>
                <w:bCs/>
              </w:rPr>
              <w:t xml:space="preserve">85-758 </w:t>
            </w:r>
            <w:r w:rsidR="002E564D" w:rsidRPr="002E564D">
              <w:rPr>
                <w:bCs/>
              </w:rPr>
              <w:t>Bydgoszcz</w:t>
            </w:r>
          </w:p>
          <w:p w14:paraId="1862A6D4" w14:textId="77777777" w:rsidR="003157CD" w:rsidRPr="002E564D" w:rsidRDefault="003157CD" w:rsidP="007468F3">
            <w:pPr>
              <w:jc w:val="both"/>
              <w:rPr>
                <w:bCs/>
              </w:rPr>
            </w:pPr>
            <w:r w:rsidRPr="002E564D">
              <w:t xml:space="preserve">za cenę wykonania przedmiotu zamówienia w wysokości </w:t>
            </w:r>
            <w:r w:rsidRPr="002E564D">
              <w:rPr>
                <w:b/>
              </w:rPr>
              <w:t>2 689.30 zł</w:t>
            </w:r>
            <w:r w:rsidRPr="002E564D">
              <w:t xml:space="preserve"> </w:t>
            </w:r>
            <w:r w:rsidRPr="002E564D">
              <w:rPr>
                <w:b/>
                <w:bCs/>
              </w:rPr>
              <w:t>brutto</w:t>
            </w:r>
            <w:r w:rsidRPr="002E564D">
              <w:rPr>
                <w:bCs/>
              </w:rPr>
              <w:t>.</w:t>
            </w:r>
          </w:p>
          <w:p w14:paraId="7AF58292" w14:textId="77777777" w:rsidR="009E762B" w:rsidRPr="002E564D" w:rsidRDefault="009E762B" w:rsidP="009E762B">
            <w:pPr>
              <w:jc w:val="both"/>
              <w:rPr>
                <w:color w:val="000000"/>
              </w:rPr>
            </w:pPr>
            <w:r w:rsidRPr="002E564D">
              <w:rPr>
                <w:color w:val="000000"/>
                <w:u w:val="single"/>
              </w:rPr>
              <w:t>Uzasadnienie wyboru</w:t>
            </w:r>
            <w:r w:rsidRPr="002E564D">
              <w:rPr>
                <w:color w:val="000000"/>
              </w:rPr>
              <w:t>:</w:t>
            </w:r>
          </w:p>
          <w:p w14:paraId="379F0F54" w14:textId="77777777" w:rsidR="009E762B" w:rsidRPr="002E564D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2E564D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8AC3AD9" w14:textId="6C1BDFC1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2E564D">
              <w:t>Oferta spełnia wszystkie wymagania formalno - prawne i jest zgodna z zapisami SWZ.</w:t>
            </w:r>
          </w:p>
        </w:tc>
      </w:tr>
      <w:tr w:rsidR="003157CD" w:rsidRPr="00C6757E" w14:paraId="4522C112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8667" w14:textId="5C66F48F" w:rsidR="003157CD" w:rsidRPr="008D58EA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8D58EA">
              <w:rPr>
                <w:b/>
                <w:bCs/>
              </w:rPr>
              <w:lastRenderedPageBreak/>
              <w:t>Zadanie nr 7</w:t>
            </w:r>
          </w:p>
          <w:p w14:paraId="7E23F561" w14:textId="77777777" w:rsidR="003157CD" w:rsidRPr="008D58EA" w:rsidRDefault="003157CD" w:rsidP="007468F3">
            <w:pPr>
              <w:spacing w:before="60"/>
              <w:jc w:val="both"/>
              <w:rPr>
                <w:b/>
              </w:rPr>
            </w:pPr>
            <w:r w:rsidRPr="008D58EA">
              <w:rPr>
                <w:b/>
              </w:rPr>
              <w:t>Bialmed Sp. z o.o.</w:t>
            </w:r>
          </w:p>
          <w:p w14:paraId="448993E2" w14:textId="3FE78837" w:rsidR="003157CD" w:rsidRPr="008D58EA" w:rsidRDefault="002E564D" w:rsidP="007468F3">
            <w:pPr>
              <w:jc w:val="both"/>
              <w:rPr>
                <w:bCs/>
              </w:rPr>
            </w:pPr>
            <w:r w:rsidRPr="008D58EA">
              <w:rPr>
                <w:bCs/>
              </w:rPr>
              <w:t xml:space="preserve">ul. </w:t>
            </w:r>
            <w:r w:rsidR="003157CD" w:rsidRPr="008D58EA">
              <w:rPr>
                <w:bCs/>
              </w:rPr>
              <w:t xml:space="preserve">Kazimierzowska 46/48/35 </w:t>
            </w:r>
          </w:p>
          <w:p w14:paraId="6CFB1280" w14:textId="77777777" w:rsidR="003157CD" w:rsidRPr="008D58EA" w:rsidRDefault="003157CD" w:rsidP="007468F3">
            <w:pPr>
              <w:spacing w:after="120"/>
              <w:jc w:val="both"/>
              <w:rPr>
                <w:bCs/>
              </w:rPr>
            </w:pPr>
            <w:r w:rsidRPr="008D58EA">
              <w:rPr>
                <w:bCs/>
              </w:rPr>
              <w:t>02-546 Warszawa</w:t>
            </w:r>
          </w:p>
          <w:p w14:paraId="7701AAB0" w14:textId="77777777" w:rsidR="003157CD" w:rsidRPr="008D58EA" w:rsidRDefault="003157CD" w:rsidP="007468F3">
            <w:pPr>
              <w:jc w:val="both"/>
              <w:rPr>
                <w:bCs/>
              </w:rPr>
            </w:pPr>
            <w:r w:rsidRPr="008D58EA">
              <w:t xml:space="preserve">za cenę wykonania przedmiotu zamówienia w wysokości </w:t>
            </w:r>
            <w:r w:rsidRPr="008D58EA">
              <w:rPr>
                <w:b/>
              </w:rPr>
              <w:t>23 160.00 zł</w:t>
            </w:r>
            <w:r w:rsidRPr="008D58EA">
              <w:t xml:space="preserve"> </w:t>
            </w:r>
            <w:r w:rsidRPr="008D58EA">
              <w:rPr>
                <w:b/>
                <w:bCs/>
              </w:rPr>
              <w:t>brutto</w:t>
            </w:r>
            <w:r w:rsidRPr="008D58EA">
              <w:rPr>
                <w:bCs/>
              </w:rPr>
              <w:t>.</w:t>
            </w:r>
          </w:p>
          <w:p w14:paraId="7EEAD374" w14:textId="77777777" w:rsidR="009E762B" w:rsidRPr="008D58EA" w:rsidRDefault="009E762B" w:rsidP="009E762B">
            <w:pPr>
              <w:jc w:val="both"/>
              <w:rPr>
                <w:color w:val="000000"/>
              </w:rPr>
            </w:pPr>
            <w:r w:rsidRPr="008D58EA">
              <w:rPr>
                <w:color w:val="000000"/>
                <w:u w:val="single"/>
              </w:rPr>
              <w:t>Uzasadnienie wyboru</w:t>
            </w:r>
            <w:r w:rsidRPr="008D58EA">
              <w:rPr>
                <w:color w:val="000000"/>
              </w:rPr>
              <w:t>:</w:t>
            </w:r>
          </w:p>
          <w:p w14:paraId="11BF0261" w14:textId="77777777" w:rsidR="009E762B" w:rsidRPr="008D58EA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8D58EA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0681CB9" w14:textId="67CAF2D1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8D58EA">
              <w:t>Oferta spełnia wszystkie wymagania formalno - prawne i jest zgodna z zapisami SWZ.</w:t>
            </w:r>
          </w:p>
        </w:tc>
      </w:tr>
      <w:tr w:rsidR="003157CD" w:rsidRPr="00C6757E" w14:paraId="2B0F4797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59D8A" w14:textId="77777777" w:rsidR="003157CD" w:rsidRPr="00C42150" w:rsidRDefault="003157CD" w:rsidP="007468F3">
            <w:pPr>
              <w:spacing w:before="120" w:after="240"/>
              <w:jc w:val="both"/>
            </w:pPr>
            <w:r w:rsidRPr="00C42150">
              <w:rPr>
                <w:b/>
                <w:bCs/>
              </w:rPr>
              <w:t>Część nr 8</w:t>
            </w:r>
            <w:r w:rsidRPr="00C42150">
              <w:t>: Zadanie nr 8</w:t>
            </w:r>
          </w:p>
          <w:p w14:paraId="4EA4CCB7" w14:textId="77777777" w:rsidR="008D58EA" w:rsidRPr="00C42150" w:rsidRDefault="008D58EA" w:rsidP="008D58EA">
            <w:pPr>
              <w:spacing w:before="60"/>
              <w:jc w:val="both"/>
              <w:rPr>
                <w:b/>
              </w:rPr>
            </w:pPr>
            <w:r w:rsidRPr="00C42150">
              <w:rPr>
                <w:b/>
              </w:rPr>
              <w:t xml:space="preserve">Zarys International Group Sp. z o.o. </w:t>
            </w:r>
            <w:proofErr w:type="spellStart"/>
            <w:r w:rsidRPr="00C42150">
              <w:rPr>
                <w:b/>
              </w:rPr>
              <w:t>S.k</w:t>
            </w:r>
            <w:proofErr w:type="spellEnd"/>
            <w:r w:rsidRPr="00C42150">
              <w:rPr>
                <w:b/>
              </w:rPr>
              <w:t xml:space="preserve">. </w:t>
            </w:r>
          </w:p>
          <w:p w14:paraId="234E7115" w14:textId="77777777" w:rsidR="008D58EA" w:rsidRPr="00C42150" w:rsidRDefault="008D58EA" w:rsidP="008D58EA">
            <w:pPr>
              <w:jc w:val="both"/>
              <w:rPr>
                <w:bCs/>
              </w:rPr>
            </w:pPr>
            <w:r w:rsidRPr="00C42150">
              <w:rPr>
                <w:bCs/>
              </w:rPr>
              <w:t xml:space="preserve">ul. Pod Borem 18 </w:t>
            </w:r>
          </w:p>
          <w:p w14:paraId="1354FBFD" w14:textId="77777777" w:rsidR="008D58EA" w:rsidRPr="00C42150" w:rsidRDefault="008D58EA" w:rsidP="008D58EA">
            <w:pPr>
              <w:spacing w:after="120"/>
              <w:jc w:val="both"/>
              <w:rPr>
                <w:bCs/>
              </w:rPr>
            </w:pPr>
            <w:r w:rsidRPr="00C42150">
              <w:rPr>
                <w:bCs/>
              </w:rPr>
              <w:t>41-808 Zabrze</w:t>
            </w:r>
          </w:p>
          <w:p w14:paraId="6BC4B196" w14:textId="77777777" w:rsidR="003157CD" w:rsidRPr="00C42150" w:rsidRDefault="003157CD" w:rsidP="007468F3">
            <w:pPr>
              <w:jc w:val="both"/>
              <w:rPr>
                <w:bCs/>
              </w:rPr>
            </w:pPr>
            <w:r w:rsidRPr="00C42150">
              <w:t xml:space="preserve">za cenę wykonania przedmiotu zamówienia w wysokości </w:t>
            </w:r>
            <w:r w:rsidRPr="00C42150">
              <w:rPr>
                <w:b/>
              </w:rPr>
              <w:t>89 593.60 zł</w:t>
            </w:r>
            <w:r w:rsidRPr="00C42150">
              <w:t xml:space="preserve"> </w:t>
            </w:r>
            <w:r w:rsidRPr="00C42150">
              <w:rPr>
                <w:b/>
                <w:bCs/>
              </w:rPr>
              <w:t>brutto</w:t>
            </w:r>
            <w:r w:rsidRPr="00C42150">
              <w:rPr>
                <w:bCs/>
              </w:rPr>
              <w:t>.</w:t>
            </w:r>
          </w:p>
          <w:p w14:paraId="2988822E" w14:textId="77777777" w:rsidR="009E762B" w:rsidRPr="00C42150" w:rsidRDefault="009E762B" w:rsidP="009E762B">
            <w:pPr>
              <w:jc w:val="both"/>
              <w:rPr>
                <w:color w:val="000000"/>
              </w:rPr>
            </w:pPr>
            <w:r w:rsidRPr="00C42150">
              <w:rPr>
                <w:color w:val="000000"/>
                <w:u w:val="single"/>
              </w:rPr>
              <w:t>Uzasadnienie wyboru</w:t>
            </w:r>
            <w:r w:rsidRPr="00C42150">
              <w:rPr>
                <w:color w:val="000000"/>
              </w:rPr>
              <w:t>:</w:t>
            </w:r>
          </w:p>
          <w:p w14:paraId="74F6EAFC" w14:textId="77777777" w:rsidR="009E762B" w:rsidRPr="00C42150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4215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B65CA51" w14:textId="3FA1C24E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42150">
              <w:t>Oferta spełnia wszystkie wymagania formalno - prawne i jest zgodna z zapisami SWZ.</w:t>
            </w:r>
          </w:p>
        </w:tc>
      </w:tr>
      <w:tr w:rsidR="003157CD" w:rsidRPr="00C6757E" w14:paraId="430F6614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2E3F" w14:textId="51F2AD8E" w:rsidR="003157CD" w:rsidRPr="00407D43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407D43">
              <w:rPr>
                <w:b/>
                <w:bCs/>
              </w:rPr>
              <w:t>Zadanie nr 9</w:t>
            </w:r>
          </w:p>
          <w:p w14:paraId="3DDC626B" w14:textId="77777777" w:rsidR="007079DD" w:rsidRPr="00175A71" w:rsidRDefault="007079DD" w:rsidP="007079DD">
            <w:pPr>
              <w:spacing w:before="60"/>
              <w:jc w:val="both"/>
              <w:rPr>
                <w:b/>
              </w:rPr>
            </w:pPr>
            <w:r w:rsidRPr="00175A71">
              <w:rPr>
                <w:b/>
              </w:rPr>
              <w:t>Toruńskie Zakłady Materiałów Opatrunkowych S.A.</w:t>
            </w:r>
          </w:p>
          <w:p w14:paraId="4AB87CEF" w14:textId="77777777" w:rsidR="007079DD" w:rsidRPr="00175A71" w:rsidRDefault="007079DD" w:rsidP="007079DD">
            <w:pPr>
              <w:jc w:val="both"/>
              <w:rPr>
                <w:bCs/>
              </w:rPr>
            </w:pPr>
            <w:r w:rsidRPr="00175A71">
              <w:rPr>
                <w:bCs/>
              </w:rPr>
              <w:t xml:space="preserve">ul. Żółkiewskiego 20/26 </w:t>
            </w:r>
          </w:p>
          <w:p w14:paraId="229DC367" w14:textId="77777777" w:rsidR="007079DD" w:rsidRPr="00175A71" w:rsidRDefault="007079DD" w:rsidP="007079DD">
            <w:pPr>
              <w:spacing w:after="120"/>
              <w:jc w:val="both"/>
              <w:rPr>
                <w:bCs/>
              </w:rPr>
            </w:pPr>
            <w:r w:rsidRPr="00175A71">
              <w:rPr>
                <w:bCs/>
              </w:rPr>
              <w:t>87-100 Toruń</w:t>
            </w:r>
          </w:p>
          <w:p w14:paraId="2A8A8086" w14:textId="158BFB21" w:rsidR="003157CD" w:rsidRPr="00407D43" w:rsidRDefault="003157CD" w:rsidP="007468F3">
            <w:pPr>
              <w:jc w:val="both"/>
              <w:rPr>
                <w:bCs/>
              </w:rPr>
            </w:pPr>
            <w:r w:rsidRPr="00407D43">
              <w:t xml:space="preserve">za cenę wykonania przedmiotu zamówienia w wysokości </w:t>
            </w:r>
            <w:r w:rsidR="007079DD">
              <w:rPr>
                <w:b/>
              </w:rPr>
              <w:t>236 610,00</w:t>
            </w:r>
            <w:r w:rsidRPr="00407D43">
              <w:rPr>
                <w:b/>
              </w:rPr>
              <w:t xml:space="preserve"> zł</w:t>
            </w:r>
            <w:r w:rsidRPr="00407D43">
              <w:t xml:space="preserve"> </w:t>
            </w:r>
            <w:r w:rsidRPr="00407D43">
              <w:rPr>
                <w:b/>
                <w:bCs/>
              </w:rPr>
              <w:t>brutto</w:t>
            </w:r>
            <w:r w:rsidRPr="00407D43">
              <w:rPr>
                <w:bCs/>
              </w:rPr>
              <w:t>.</w:t>
            </w:r>
          </w:p>
          <w:p w14:paraId="5BC08465" w14:textId="77777777" w:rsidR="009E762B" w:rsidRPr="00407D43" w:rsidRDefault="009E762B" w:rsidP="009E762B">
            <w:pPr>
              <w:jc w:val="both"/>
              <w:rPr>
                <w:color w:val="000000"/>
              </w:rPr>
            </w:pPr>
            <w:r w:rsidRPr="00407D43">
              <w:rPr>
                <w:color w:val="000000"/>
                <w:u w:val="single"/>
              </w:rPr>
              <w:t>Uzasadnienie wyboru</w:t>
            </w:r>
            <w:r w:rsidRPr="00407D43">
              <w:rPr>
                <w:color w:val="000000"/>
              </w:rPr>
              <w:t>:</w:t>
            </w:r>
          </w:p>
          <w:p w14:paraId="03A40B5C" w14:textId="77777777" w:rsidR="009E762B" w:rsidRPr="00407D43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407D43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F3F8648" w14:textId="475474C8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407D43">
              <w:t>Oferta spełnia wszystkie wymagania formalno - prawne i jest zgodna z zapisami SWZ.</w:t>
            </w:r>
          </w:p>
        </w:tc>
      </w:tr>
      <w:tr w:rsidR="003157CD" w:rsidRPr="00C6757E" w14:paraId="36D97C47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D2B9" w14:textId="099B841A" w:rsidR="003157CD" w:rsidRPr="00175A71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175A71">
              <w:rPr>
                <w:b/>
                <w:bCs/>
              </w:rPr>
              <w:t>Zadanie nr 10</w:t>
            </w:r>
          </w:p>
          <w:p w14:paraId="665FEBA8" w14:textId="77777777" w:rsidR="003157CD" w:rsidRPr="00175A71" w:rsidRDefault="003157CD" w:rsidP="007468F3">
            <w:pPr>
              <w:spacing w:before="60"/>
              <w:jc w:val="both"/>
              <w:rPr>
                <w:b/>
              </w:rPr>
            </w:pPr>
            <w:r w:rsidRPr="00175A71">
              <w:rPr>
                <w:b/>
              </w:rPr>
              <w:t>Toruńskie Zakłady Materiałów Opatrunkowych S.A.</w:t>
            </w:r>
          </w:p>
          <w:p w14:paraId="08E06DD1" w14:textId="629EC8A6" w:rsidR="003157CD" w:rsidRPr="00175A71" w:rsidRDefault="00175A71" w:rsidP="007468F3">
            <w:pPr>
              <w:jc w:val="both"/>
              <w:rPr>
                <w:bCs/>
              </w:rPr>
            </w:pPr>
            <w:r w:rsidRPr="00175A71">
              <w:rPr>
                <w:bCs/>
              </w:rPr>
              <w:t xml:space="preserve">ul. </w:t>
            </w:r>
            <w:r w:rsidR="003157CD" w:rsidRPr="00175A71">
              <w:rPr>
                <w:bCs/>
              </w:rPr>
              <w:t xml:space="preserve">Żółkiewskiego 20/26 </w:t>
            </w:r>
          </w:p>
          <w:p w14:paraId="24E19FFA" w14:textId="77777777" w:rsidR="003157CD" w:rsidRPr="00175A71" w:rsidRDefault="003157CD" w:rsidP="007468F3">
            <w:pPr>
              <w:spacing w:after="120"/>
              <w:jc w:val="both"/>
              <w:rPr>
                <w:bCs/>
              </w:rPr>
            </w:pPr>
            <w:r w:rsidRPr="00175A71">
              <w:rPr>
                <w:bCs/>
              </w:rPr>
              <w:t>87-100 Toruń</w:t>
            </w:r>
          </w:p>
          <w:p w14:paraId="7EC3045F" w14:textId="77777777" w:rsidR="003157CD" w:rsidRPr="00175A71" w:rsidRDefault="003157CD" w:rsidP="007468F3">
            <w:pPr>
              <w:jc w:val="both"/>
              <w:rPr>
                <w:bCs/>
              </w:rPr>
            </w:pPr>
            <w:r w:rsidRPr="00175A71">
              <w:t xml:space="preserve">za cenę wykonania przedmiotu zamówienia w wysokości </w:t>
            </w:r>
            <w:r w:rsidRPr="00175A71">
              <w:rPr>
                <w:b/>
              </w:rPr>
              <w:t>5 393.52 zł</w:t>
            </w:r>
            <w:r w:rsidRPr="00175A71">
              <w:t xml:space="preserve"> </w:t>
            </w:r>
            <w:r w:rsidRPr="00175A71">
              <w:rPr>
                <w:b/>
                <w:bCs/>
              </w:rPr>
              <w:t>brutto</w:t>
            </w:r>
            <w:r w:rsidRPr="00175A71">
              <w:rPr>
                <w:bCs/>
              </w:rPr>
              <w:t>.</w:t>
            </w:r>
          </w:p>
          <w:p w14:paraId="4188B309" w14:textId="77777777" w:rsidR="009E762B" w:rsidRPr="00175A71" w:rsidRDefault="009E762B" w:rsidP="009E762B">
            <w:pPr>
              <w:jc w:val="both"/>
              <w:rPr>
                <w:color w:val="000000"/>
              </w:rPr>
            </w:pPr>
            <w:r w:rsidRPr="00175A71">
              <w:rPr>
                <w:color w:val="000000"/>
                <w:u w:val="single"/>
              </w:rPr>
              <w:t>Uzasadnienie wyboru</w:t>
            </w:r>
            <w:r w:rsidRPr="00175A71">
              <w:rPr>
                <w:color w:val="000000"/>
              </w:rPr>
              <w:t>:</w:t>
            </w:r>
          </w:p>
          <w:p w14:paraId="34492594" w14:textId="77777777" w:rsidR="009E762B" w:rsidRPr="00175A7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175A7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A7D6004" w14:textId="75337947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175A71">
              <w:t>Oferta spełnia wszystkie wymagania formalno - prawne i jest zgodna z zapisami SWZ.</w:t>
            </w:r>
          </w:p>
        </w:tc>
      </w:tr>
      <w:tr w:rsidR="003157CD" w:rsidRPr="00C6757E" w14:paraId="79B0CBD9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8F53" w14:textId="68AB414D" w:rsidR="003157CD" w:rsidRPr="00277912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277912">
              <w:rPr>
                <w:b/>
                <w:bCs/>
              </w:rPr>
              <w:lastRenderedPageBreak/>
              <w:t>Zadanie nr 11</w:t>
            </w:r>
          </w:p>
          <w:p w14:paraId="682532CC" w14:textId="77777777" w:rsidR="00277912" w:rsidRPr="00C42150" w:rsidRDefault="00277912" w:rsidP="00277912">
            <w:pPr>
              <w:spacing w:before="60"/>
              <w:jc w:val="both"/>
              <w:rPr>
                <w:b/>
              </w:rPr>
            </w:pPr>
            <w:r w:rsidRPr="00C42150">
              <w:rPr>
                <w:b/>
              </w:rPr>
              <w:t xml:space="preserve">Zarys International Group Sp. z o.o. </w:t>
            </w:r>
            <w:proofErr w:type="spellStart"/>
            <w:r w:rsidRPr="00C42150">
              <w:rPr>
                <w:b/>
              </w:rPr>
              <w:t>S.k</w:t>
            </w:r>
            <w:proofErr w:type="spellEnd"/>
            <w:r w:rsidRPr="00C42150">
              <w:rPr>
                <w:b/>
              </w:rPr>
              <w:t xml:space="preserve">. </w:t>
            </w:r>
          </w:p>
          <w:p w14:paraId="761AB364" w14:textId="77777777" w:rsidR="00277912" w:rsidRPr="00C42150" w:rsidRDefault="00277912" w:rsidP="00277912">
            <w:pPr>
              <w:jc w:val="both"/>
              <w:rPr>
                <w:bCs/>
              </w:rPr>
            </w:pPr>
            <w:r w:rsidRPr="00C42150">
              <w:rPr>
                <w:bCs/>
              </w:rPr>
              <w:t xml:space="preserve">ul. Pod Borem 18 </w:t>
            </w:r>
          </w:p>
          <w:p w14:paraId="79610A1F" w14:textId="77777777" w:rsidR="00277912" w:rsidRPr="00C42150" w:rsidRDefault="00277912" w:rsidP="00277912">
            <w:pPr>
              <w:spacing w:after="120"/>
              <w:jc w:val="both"/>
              <w:rPr>
                <w:bCs/>
              </w:rPr>
            </w:pPr>
            <w:r w:rsidRPr="00C42150">
              <w:rPr>
                <w:bCs/>
              </w:rPr>
              <w:t>41-808 Zabrze</w:t>
            </w:r>
          </w:p>
          <w:p w14:paraId="2575CA00" w14:textId="77777777" w:rsidR="003157CD" w:rsidRPr="00277912" w:rsidRDefault="003157CD" w:rsidP="007468F3">
            <w:pPr>
              <w:jc w:val="both"/>
              <w:rPr>
                <w:bCs/>
              </w:rPr>
            </w:pPr>
            <w:r w:rsidRPr="00277912">
              <w:t xml:space="preserve">za cenę wykonania przedmiotu zamówienia w wysokości </w:t>
            </w:r>
            <w:r w:rsidRPr="00277912">
              <w:rPr>
                <w:b/>
              </w:rPr>
              <w:t>59 571.00 zł</w:t>
            </w:r>
            <w:r w:rsidRPr="00277912">
              <w:t xml:space="preserve"> </w:t>
            </w:r>
            <w:r w:rsidRPr="00277912">
              <w:rPr>
                <w:b/>
                <w:bCs/>
              </w:rPr>
              <w:t>brutto</w:t>
            </w:r>
            <w:r w:rsidRPr="00277912">
              <w:rPr>
                <w:bCs/>
              </w:rPr>
              <w:t>.</w:t>
            </w:r>
          </w:p>
          <w:p w14:paraId="4867B725" w14:textId="77777777" w:rsidR="009E762B" w:rsidRPr="00277912" w:rsidRDefault="009E762B" w:rsidP="009E762B">
            <w:pPr>
              <w:jc w:val="both"/>
              <w:rPr>
                <w:color w:val="000000"/>
              </w:rPr>
            </w:pPr>
            <w:r w:rsidRPr="00277912">
              <w:rPr>
                <w:color w:val="000000"/>
                <w:u w:val="single"/>
              </w:rPr>
              <w:t>Uzasadnienie wyboru</w:t>
            </w:r>
            <w:r w:rsidRPr="00277912">
              <w:rPr>
                <w:color w:val="000000"/>
              </w:rPr>
              <w:t>:</w:t>
            </w:r>
          </w:p>
          <w:p w14:paraId="4DE9DF4E" w14:textId="77777777" w:rsidR="009E762B" w:rsidRPr="00277912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277912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BA024CD" w14:textId="20289D83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277912">
              <w:t>Oferta spełnia wszystkie wymagania formalno - prawne i jest zgodna z zapisami SWZ.</w:t>
            </w:r>
          </w:p>
        </w:tc>
      </w:tr>
      <w:tr w:rsidR="003157CD" w:rsidRPr="00C6757E" w14:paraId="153E9EE1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3BF2" w14:textId="7334BDD4" w:rsidR="003157CD" w:rsidRPr="00CC45D1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CC45D1">
              <w:rPr>
                <w:b/>
                <w:bCs/>
              </w:rPr>
              <w:t>Zadanie nr 12</w:t>
            </w:r>
          </w:p>
          <w:p w14:paraId="41CD6CFC" w14:textId="77777777" w:rsidR="003157CD" w:rsidRPr="00CC45D1" w:rsidRDefault="003157CD" w:rsidP="007468F3">
            <w:pPr>
              <w:spacing w:before="60"/>
              <w:jc w:val="both"/>
              <w:rPr>
                <w:b/>
              </w:rPr>
            </w:pPr>
            <w:r w:rsidRPr="00CC45D1">
              <w:rPr>
                <w:b/>
              </w:rPr>
              <w:t>INTRA-MED Sp. z o.o.</w:t>
            </w:r>
          </w:p>
          <w:p w14:paraId="00DAD0A0" w14:textId="3F435912" w:rsidR="003157CD" w:rsidRPr="00CC45D1" w:rsidRDefault="00CC45D1" w:rsidP="007468F3">
            <w:pPr>
              <w:jc w:val="both"/>
              <w:rPr>
                <w:bCs/>
              </w:rPr>
            </w:pPr>
            <w:r w:rsidRPr="00CC45D1">
              <w:rPr>
                <w:bCs/>
              </w:rPr>
              <w:t>ul. Sielecka 61</w:t>
            </w:r>
          </w:p>
          <w:p w14:paraId="65822BC4" w14:textId="24EF2423" w:rsidR="003157CD" w:rsidRPr="00CC45D1" w:rsidRDefault="003157CD" w:rsidP="007468F3">
            <w:pPr>
              <w:spacing w:after="120"/>
              <w:jc w:val="both"/>
              <w:rPr>
                <w:bCs/>
              </w:rPr>
            </w:pPr>
            <w:r w:rsidRPr="00CC45D1">
              <w:rPr>
                <w:bCs/>
              </w:rPr>
              <w:t>41-5</w:t>
            </w:r>
            <w:r w:rsidR="00CC45D1" w:rsidRPr="00CC45D1">
              <w:rPr>
                <w:bCs/>
              </w:rPr>
              <w:t>0</w:t>
            </w:r>
            <w:r w:rsidRPr="00CC45D1">
              <w:rPr>
                <w:bCs/>
              </w:rPr>
              <w:t xml:space="preserve">0 </w:t>
            </w:r>
            <w:r w:rsidR="00CC45D1" w:rsidRPr="00CC45D1">
              <w:rPr>
                <w:bCs/>
              </w:rPr>
              <w:t>Będzin</w:t>
            </w:r>
          </w:p>
          <w:p w14:paraId="4DD5ED66" w14:textId="77777777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Pr="00CC45D1">
              <w:rPr>
                <w:b/>
              </w:rPr>
              <w:t>34 444.50 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468CE32F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25F4503A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08BFB91" w14:textId="28B685DB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  <w:tr w:rsidR="003157CD" w:rsidRPr="00C6757E" w14:paraId="363A16C8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CFDE" w14:textId="2AF0A3EA" w:rsidR="003157CD" w:rsidRPr="00CC45D1" w:rsidRDefault="003157CD" w:rsidP="007468F3">
            <w:pPr>
              <w:spacing w:before="120" w:after="240"/>
              <w:jc w:val="both"/>
            </w:pPr>
            <w:r w:rsidRPr="00CC45D1">
              <w:t>Zadanie nr 13</w:t>
            </w:r>
          </w:p>
          <w:p w14:paraId="29704A7C" w14:textId="77777777" w:rsidR="003157CD" w:rsidRPr="00CC45D1" w:rsidRDefault="003157CD" w:rsidP="007468F3">
            <w:pPr>
              <w:spacing w:before="60"/>
              <w:jc w:val="both"/>
              <w:rPr>
                <w:b/>
              </w:rPr>
            </w:pPr>
            <w:r w:rsidRPr="00CC45D1">
              <w:rPr>
                <w:b/>
              </w:rPr>
              <w:t>Toruńskie Zakłady Materiałów Opatrunkowych S.A.</w:t>
            </w:r>
          </w:p>
          <w:p w14:paraId="53E6362C" w14:textId="05DEDDBC" w:rsidR="003157CD" w:rsidRPr="00CC45D1" w:rsidRDefault="00CC45D1" w:rsidP="007468F3">
            <w:pPr>
              <w:jc w:val="both"/>
              <w:rPr>
                <w:bCs/>
              </w:rPr>
            </w:pPr>
            <w:r w:rsidRPr="00CC45D1">
              <w:rPr>
                <w:bCs/>
              </w:rPr>
              <w:t xml:space="preserve">ul. </w:t>
            </w:r>
            <w:r w:rsidR="003157CD" w:rsidRPr="00CC45D1">
              <w:rPr>
                <w:bCs/>
              </w:rPr>
              <w:t xml:space="preserve">Żółkiewskiego 20/26 </w:t>
            </w:r>
          </w:p>
          <w:p w14:paraId="41B9243E" w14:textId="77777777" w:rsidR="003157CD" w:rsidRPr="00CC45D1" w:rsidRDefault="003157CD" w:rsidP="007468F3">
            <w:pPr>
              <w:spacing w:after="120"/>
              <w:jc w:val="both"/>
              <w:rPr>
                <w:bCs/>
              </w:rPr>
            </w:pPr>
            <w:r w:rsidRPr="00CC45D1">
              <w:rPr>
                <w:bCs/>
              </w:rPr>
              <w:t>87-100 Toruń</w:t>
            </w:r>
          </w:p>
          <w:p w14:paraId="76B0300B" w14:textId="77777777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Pr="00CC45D1">
              <w:rPr>
                <w:b/>
              </w:rPr>
              <w:t>15 399.00 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10CB8D9A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6C03FA20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DA88D1B" w14:textId="6F9F8BC4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  <w:tr w:rsidR="003157CD" w:rsidRPr="00C6757E" w14:paraId="5CA87A74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C58E" w14:textId="5066BF73" w:rsidR="003157CD" w:rsidRPr="00CC45D1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CC45D1">
              <w:rPr>
                <w:b/>
                <w:bCs/>
              </w:rPr>
              <w:t>Zadanie nr 14</w:t>
            </w:r>
          </w:p>
          <w:p w14:paraId="330FBCB1" w14:textId="77777777" w:rsidR="003157CD" w:rsidRPr="00CC45D1" w:rsidRDefault="003157CD" w:rsidP="007468F3">
            <w:pPr>
              <w:spacing w:before="60"/>
              <w:jc w:val="both"/>
              <w:rPr>
                <w:b/>
              </w:rPr>
            </w:pPr>
            <w:r w:rsidRPr="00CC45D1">
              <w:rPr>
                <w:b/>
              </w:rPr>
              <w:t>Toruńskie Zakłady Materiałów Opatrunkowych S.A.</w:t>
            </w:r>
          </w:p>
          <w:p w14:paraId="7DC69F8C" w14:textId="14670CE7" w:rsidR="003157CD" w:rsidRPr="00CC45D1" w:rsidRDefault="00CC45D1" w:rsidP="007468F3">
            <w:pPr>
              <w:jc w:val="both"/>
              <w:rPr>
                <w:bCs/>
              </w:rPr>
            </w:pPr>
            <w:r w:rsidRPr="00CC45D1">
              <w:rPr>
                <w:bCs/>
              </w:rPr>
              <w:t xml:space="preserve">ul. </w:t>
            </w:r>
            <w:r w:rsidR="003157CD" w:rsidRPr="00CC45D1">
              <w:rPr>
                <w:bCs/>
              </w:rPr>
              <w:t xml:space="preserve">Żółkiewskiego 20/26 </w:t>
            </w:r>
          </w:p>
          <w:p w14:paraId="47E3C87A" w14:textId="77777777" w:rsidR="003157CD" w:rsidRPr="00CC45D1" w:rsidRDefault="003157CD" w:rsidP="007468F3">
            <w:pPr>
              <w:spacing w:after="120"/>
              <w:jc w:val="both"/>
              <w:rPr>
                <w:bCs/>
              </w:rPr>
            </w:pPr>
            <w:r w:rsidRPr="00CC45D1">
              <w:rPr>
                <w:bCs/>
              </w:rPr>
              <w:t>87-100 Toruń</w:t>
            </w:r>
          </w:p>
          <w:p w14:paraId="088ECBA9" w14:textId="77777777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Pr="00CC45D1">
              <w:rPr>
                <w:b/>
              </w:rPr>
              <w:t>12 520.10 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6AB109C6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24D0EE70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848D1E1" w14:textId="7E57FBAD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  <w:tr w:rsidR="003157CD" w:rsidRPr="00C6757E" w14:paraId="1053A05E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379D" w14:textId="0D49E916" w:rsidR="00CC45D1" w:rsidRPr="00CC45D1" w:rsidRDefault="00CC45D1" w:rsidP="00CC45D1">
            <w:pPr>
              <w:spacing w:before="120" w:after="240"/>
              <w:jc w:val="both"/>
              <w:rPr>
                <w:b/>
                <w:bCs/>
              </w:rPr>
            </w:pPr>
            <w:r w:rsidRPr="00CC45D1">
              <w:rPr>
                <w:b/>
                <w:bCs/>
              </w:rPr>
              <w:lastRenderedPageBreak/>
              <w:t>Zadanie nr 1</w:t>
            </w:r>
            <w:r>
              <w:rPr>
                <w:b/>
                <w:bCs/>
              </w:rPr>
              <w:t>5</w:t>
            </w:r>
          </w:p>
          <w:p w14:paraId="199109FA" w14:textId="7C7EC127" w:rsidR="00CC45D1" w:rsidRPr="00C42150" w:rsidRDefault="00CC45D1" w:rsidP="00CC45D1">
            <w:pPr>
              <w:spacing w:before="60"/>
              <w:jc w:val="both"/>
              <w:rPr>
                <w:b/>
              </w:rPr>
            </w:pPr>
            <w:r w:rsidRPr="00C42150">
              <w:rPr>
                <w:b/>
              </w:rPr>
              <w:t xml:space="preserve">Zarys International Group Sp. z o.o. </w:t>
            </w:r>
            <w:proofErr w:type="spellStart"/>
            <w:r w:rsidRPr="00C42150">
              <w:rPr>
                <w:b/>
              </w:rPr>
              <w:t>S.k</w:t>
            </w:r>
            <w:proofErr w:type="spellEnd"/>
            <w:r w:rsidRPr="00C42150">
              <w:rPr>
                <w:b/>
              </w:rPr>
              <w:t xml:space="preserve">. </w:t>
            </w:r>
          </w:p>
          <w:p w14:paraId="6C388A58" w14:textId="77777777" w:rsidR="00CC45D1" w:rsidRPr="00C42150" w:rsidRDefault="00CC45D1" w:rsidP="00CC45D1">
            <w:pPr>
              <w:jc w:val="both"/>
              <w:rPr>
                <w:bCs/>
              </w:rPr>
            </w:pPr>
            <w:r w:rsidRPr="00C42150">
              <w:rPr>
                <w:bCs/>
              </w:rPr>
              <w:t xml:space="preserve">ul. Pod Borem 18 </w:t>
            </w:r>
          </w:p>
          <w:p w14:paraId="50203998" w14:textId="77777777" w:rsidR="00CC45D1" w:rsidRPr="00CC45D1" w:rsidRDefault="00CC45D1" w:rsidP="00CC45D1">
            <w:pPr>
              <w:spacing w:after="120"/>
              <w:jc w:val="both"/>
              <w:rPr>
                <w:bCs/>
              </w:rPr>
            </w:pPr>
            <w:r w:rsidRPr="00C42150">
              <w:rPr>
                <w:bCs/>
              </w:rPr>
              <w:t>41-</w:t>
            </w:r>
            <w:r w:rsidRPr="00CC45D1">
              <w:rPr>
                <w:bCs/>
              </w:rPr>
              <w:t>808 Zabrze</w:t>
            </w:r>
          </w:p>
          <w:p w14:paraId="70ED742A" w14:textId="77777777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Pr="00CC45D1">
              <w:rPr>
                <w:b/>
              </w:rPr>
              <w:t>10 891.00 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54E9F955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2F0F0CFE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07414ED" w14:textId="6F724151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  <w:tr w:rsidR="003157CD" w:rsidRPr="00C6757E" w14:paraId="67390F86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AEE7" w14:textId="46F67AE5" w:rsidR="003157CD" w:rsidRPr="00607525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07525">
              <w:rPr>
                <w:b/>
                <w:bCs/>
              </w:rPr>
              <w:t>Zadanie nr 17</w:t>
            </w:r>
          </w:p>
          <w:p w14:paraId="77318070" w14:textId="77777777" w:rsidR="00CC45D1" w:rsidRPr="00CC45D1" w:rsidRDefault="00CC45D1" w:rsidP="00CC45D1">
            <w:pPr>
              <w:spacing w:before="60"/>
              <w:jc w:val="both"/>
              <w:rPr>
                <w:b/>
              </w:rPr>
            </w:pPr>
            <w:r w:rsidRPr="00CC45D1">
              <w:rPr>
                <w:b/>
              </w:rPr>
              <w:t xml:space="preserve">Zarys International Group Sp. z o.o. </w:t>
            </w:r>
            <w:proofErr w:type="spellStart"/>
            <w:r w:rsidRPr="00CC45D1">
              <w:rPr>
                <w:b/>
              </w:rPr>
              <w:t>S.k</w:t>
            </w:r>
            <w:proofErr w:type="spellEnd"/>
            <w:r w:rsidRPr="00CC45D1">
              <w:rPr>
                <w:b/>
              </w:rPr>
              <w:t xml:space="preserve">. </w:t>
            </w:r>
          </w:p>
          <w:p w14:paraId="41192E84" w14:textId="77777777" w:rsidR="00CC45D1" w:rsidRPr="00CC45D1" w:rsidRDefault="00CC45D1" w:rsidP="00CC45D1">
            <w:pPr>
              <w:jc w:val="both"/>
              <w:rPr>
                <w:bCs/>
              </w:rPr>
            </w:pPr>
            <w:r w:rsidRPr="00CC45D1">
              <w:rPr>
                <w:bCs/>
              </w:rPr>
              <w:t xml:space="preserve">ul. Pod Borem 18 </w:t>
            </w:r>
          </w:p>
          <w:p w14:paraId="7E1A5218" w14:textId="77777777" w:rsidR="00CC45D1" w:rsidRPr="00CC45D1" w:rsidRDefault="00CC45D1" w:rsidP="00CC45D1">
            <w:pPr>
              <w:spacing w:after="120"/>
              <w:jc w:val="both"/>
              <w:rPr>
                <w:bCs/>
              </w:rPr>
            </w:pPr>
            <w:r w:rsidRPr="00CC45D1">
              <w:rPr>
                <w:bCs/>
              </w:rPr>
              <w:t>41-808 Zabrze</w:t>
            </w:r>
          </w:p>
          <w:p w14:paraId="340AE704" w14:textId="77777777" w:rsidR="003157CD" w:rsidRPr="00CC45D1" w:rsidRDefault="003157CD" w:rsidP="007468F3">
            <w:pPr>
              <w:jc w:val="both"/>
              <w:rPr>
                <w:bCs/>
              </w:rPr>
            </w:pPr>
            <w:r w:rsidRPr="00CC45D1">
              <w:t xml:space="preserve">za cenę wykonania przedmiotu zamówienia w wysokości </w:t>
            </w:r>
            <w:r w:rsidRPr="00CC45D1">
              <w:rPr>
                <w:b/>
              </w:rPr>
              <w:t>27 525.80 zł</w:t>
            </w:r>
            <w:r w:rsidRPr="00CC45D1">
              <w:t xml:space="preserve"> </w:t>
            </w:r>
            <w:r w:rsidRPr="00CC45D1">
              <w:rPr>
                <w:b/>
                <w:bCs/>
              </w:rPr>
              <w:t>brutto</w:t>
            </w:r>
            <w:r w:rsidRPr="00CC45D1">
              <w:rPr>
                <w:bCs/>
              </w:rPr>
              <w:t>.</w:t>
            </w:r>
          </w:p>
          <w:p w14:paraId="13EF1058" w14:textId="77777777" w:rsidR="009E762B" w:rsidRPr="00CC45D1" w:rsidRDefault="009E762B" w:rsidP="009E762B">
            <w:pPr>
              <w:jc w:val="both"/>
              <w:rPr>
                <w:color w:val="000000"/>
              </w:rPr>
            </w:pPr>
            <w:r w:rsidRPr="00CC45D1">
              <w:rPr>
                <w:color w:val="000000"/>
                <w:u w:val="single"/>
              </w:rPr>
              <w:t>Uzasadnienie wyboru</w:t>
            </w:r>
            <w:r w:rsidRPr="00CC45D1">
              <w:rPr>
                <w:color w:val="000000"/>
              </w:rPr>
              <w:t>:</w:t>
            </w:r>
          </w:p>
          <w:p w14:paraId="5552B312" w14:textId="77777777" w:rsidR="009E762B" w:rsidRPr="00CC45D1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CC45D1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01315D3" w14:textId="60AC8EBB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CC45D1">
              <w:t>Oferta spełnia wszystkie wymagania formalno - prawne i jest zgodna z zapisami SWZ.</w:t>
            </w:r>
          </w:p>
        </w:tc>
      </w:tr>
      <w:tr w:rsidR="003157CD" w:rsidRPr="00C6757E" w14:paraId="7D00B98D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79A6" w14:textId="5D31A798" w:rsidR="003157CD" w:rsidRPr="00607525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07525">
              <w:rPr>
                <w:b/>
                <w:bCs/>
              </w:rPr>
              <w:t>Zadanie nr 18</w:t>
            </w:r>
          </w:p>
          <w:p w14:paraId="75A41533" w14:textId="77777777" w:rsidR="00607525" w:rsidRPr="00607525" w:rsidRDefault="00607525" w:rsidP="00607525">
            <w:pPr>
              <w:spacing w:before="60"/>
              <w:jc w:val="both"/>
              <w:rPr>
                <w:b/>
              </w:rPr>
            </w:pPr>
            <w:r w:rsidRPr="00607525">
              <w:rPr>
                <w:b/>
              </w:rPr>
              <w:t xml:space="preserve">Zarys International Group Sp. z o.o. </w:t>
            </w:r>
            <w:proofErr w:type="spellStart"/>
            <w:r w:rsidRPr="00607525">
              <w:rPr>
                <w:b/>
              </w:rPr>
              <w:t>S.k</w:t>
            </w:r>
            <w:proofErr w:type="spellEnd"/>
            <w:r w:rsidRPr="00607525">
              <w:rPr>
                <w:b/>
              </w:rPr>
              <w:t xml:space="preserve">. </w:t>
            </w:r>
          </w:p>
          <w:p w14:paraId="32CE3BD7" w14:textId="77777777" w:rsidR="00607525" w:rsidRPr="00607525" w:rsidRDefault="00607525" w:rsidP="00607525">
            <w:pPr>
              <w:jc w:val="both"/>
              <w:rPr>
                <w:bCs/>
              </w:rPr>
            </w:pPr>
            <w:r w:rsidRPr="00607525">
              <w:rPr>
                <w:bCs/>
              </w:rPr>
              <w:t xml:space="preserve">ul. Pod Borem 18 </w:t>
            </w:r>
          </w:p>
          <w:p w14:paraId="2CDA79C1" w14:textId="77777777" w:rsidR="00607525" w:rsidRPr="00607525" w:rsidRDefault="00607525" w:rsidP="00607525">
            <w:pPr>
              <w:spacing w:after="120"/>
              <w:jc w:val="both"/>
              <w:rPr>
                <w:bCs/>
              </w:rPr>
            </w:pPr>
            <w:r w:rsidRPr="00607525">
              <w:rPr>
                <w:bCs/>
              </w:rPr>
              <w:t>41-808 Zabrze</w:t>
            </w:r>
          </w:p>
          <w:p w14:paraId="1074541A" w14:textId="77777777" w:rsidR="003157CD" w:rsidRPr="00607525" w:rsidRDefault="003157CD" w:rsidP="007468F3">
            <w:pPr>
              <w:jc w:val="both"/>
              <w:rPr>
                <w:bCs/>
              </w:rPr>
            </w:pPr>
            <w:r w:rsidRPr="00607525">
              <w:t xml:space="preserve">za cenę wykonania przedmiotu zamówienia w wysokości </w:t>
            </w:r>
            <w:r w:rsidRPr="00607525">
              <w:rPr>
                <w:b/>
              </w:rPr>
              <w:t>4 480.00 zł</w:t>
            </w:r>
            <w:r w:rsidRPr="00607525">
              <w:t xml:space="preserve"> </w:t>
            </w:r>
            <w:r w:rsidRPr="00607525">
              <w:rPr>
                <w:b/>
                <w:bCs/>
              </w:rPr>
              <w:t>brutto</w:t>
            </w:r>
            <w:r w:rsidRPr="00607525">
              <w:rPr>
                <w:bCs/>
              </w:rPr>
              <w:t>.</w:t>
            </w:r>
          </w:p>
          <w:p w14:paraId="62CAB324" w14:textId="77777777" w:rsidR="009E762B" w:rsidRPr="00607525" w:rsidRDefault="009E762B" w:rsidP="009E762B">
            <w:pPr>
              <w:jc w:val="both"/>
              <w:rPr>
                <w:color w:val="000000"/>
              </w:rPr>
            </w:pPr>
            <w:r w:rsidRPr="00607525">
              <w:rPr>
                <w:color w:val="000000"/>
                <w:u w:val="single"/>
              </w:rPr>
              <w:t>Uzasadnienie wyboru</w:t>
            </w:r>
            <w:r w:rsidRPr="00607525">
              <w:rPr>
                <w:color w:val="000000"/>
              </w:rPr>
              <w:t>:</w:t>
            </w:r>
          </w:p>
          <w:p w14:paraId="15475222" w14:textId="77777777" w:rsidR="009E762B" w:rsidRPr="00607525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607525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E584FF8" w14:textId="6C26A4F6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607525">
              <w:t>Oferta spełnia wszystkie wymagania formalno - prawne i jest zgodna z zapisami SWZ.</w:t>
            </w:r>
          </w:p>
        </w:tc>
      </w:tr>
      <w:tr w:rsidR="003157CD" w:rsidRPr="00C6757E" w14:paraId="7FB6A3CF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5BF9" w14:textId="547DA200" w:rsidR="003157CD" w:rsidRPr="00607525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07525">
              <w:rPr>
                <w:b/>
                <w:bCs/>
              </w:rPr>
              <w:t>Zadanie nr 19</w:t>
            </w:r>
          </w:p>
          <w:p w14:paraId="3D641BC6" w14:textId="73C31B21" w:rsidR="003157CD" w:rsidRPr="00607525" w:rsidRDefault="003157CD" w:rsidP="007468F3">
            <w:pPr>
              <w:spacing w:before="60"/>
              <w:jc w:val="both"/>
              <w:rPr>
                <w:b/>
              </w:rPr>
            </w:pPr>
            <w:r w:rsidRPr="00607525">
              <w:rPr>
                <w:b/>
              </w:rPr>
              <w:t xml:space="preserve">Promedica Toruń </w:t>
            </w:r>
            <w:r w:rsidR="00607525" w:rsidRPr="00607525">
              <w:rPr>
                <w:b/>
              </w:rPr>
              <w:t xml:space="preserve">Sp. z o.o. </w:t>
            </w:r>
          </w:p>
          <w:p w14:paraId="448A5D3C" w14:textId="5D1C2592" w:rsidR="003157CD" w:rsidRPr="00607525" w:rsidRDefault="00607525" w:rsidP="007468F3">
            <w:pPr>
              <w:jc w:val="both"/>
              <w:rPr>
                <w:bCs/>
              </w:rPr>
            </w:pPr>
            <w:r w:rsidRPr="00607525">
              <w:rPr>
                <w:bCs/>
              </w:rPr>
              <w:t xml:space="preserve">ul. </w:t>
            </w:r>
            <w:r w:rsidR="003157CD" w:rsidRPr="00607525">
              <w:rPr>
                <w:bCs/>
              </w:rPr>
              <w:t xml:space="preserve">Grudziądzka 159a </w:t>
            </w:r>
          </w:p>
          <w:p w14:paraId="0B27ACA1" w14:textId="77777777" w:rsidR="003157CD" w:rsidRPr="00607525" w:rsidRDefault="003157CD" w:rsidP="007468F3">
            <w:pPr>
              <w:spacing w:after="120"/>
              <w:jc w:val="both"/>
              <w:rPr>
                <w:bCs/>
              </w:rPr>
            </w:pPr>
            <w:r w:rsidRPr="00607525">
              <w:rPr>
                <w:bCs/>
              </w:rPr>
              <w:t>87-100 Toruń</w:t>
            </w:r>
          </w:p>
          <w:p w14:paraId="0C164A33" w14:textId="77777777" w:rsidR="003157CD" w:rsidRPr="00607525" w:rsidRDefault="003157CD" w:rsidP="007468F3">
            <w:pPr>
              <w:jc w:val="both"/>
              <w:rPr>
                <w:bCs/>
              </w:rPr>
            </w:pPr>
            <w:r w:rsidRPr="00607525">
              <w:t xml:space="preserve">za cenę wykonania przedmiotu zamówienia w wysokości </w:t>
            </w:r>
            <w:r w:rsidRPr="00607525">
              <w:rPr>
                <w:b/>
              </w:rPr>
              <w:t>6 479.40 zł</w:t>
            </w:r>
            <w:r w:rsidRPr="00607525">
              <w:t xml:space="preserve"> </w:t>
            </w:r>
            <w:r w:rsidRPr="00607525">
              <w:rPr>
                <w:b/>
                <w:bCs/>
              </w:rPr>
              <w:t>brutto</w:t>
            </w:r>
            <w:r w:rsidRPr="00607525">
              <w:rPr>
                <w:bCs/>
              </w:rPr>
              <w:t>.</w:t>
            </w:r>
          </w:p>
          <w:p w14:paraId="7AD78925" w14:textId="77777777" w:rsidR="009E762B" w:rsidRPr="00607525" w:rsidRDefault="009E762B" w:rsidP="009E762B">
            <w:pPr>
              <w:jc w:val="both"/>
              <w:rPr>
                <w:color w:val="000000"/>
              </w:rPr>
            </w:pPr>
            <w:r w:rsidRPr="00607525">
              <w:rPr>
                <w:color w:val="000000"/>
                <w:u w:val="single"/>
              </w:rPr>
              <w:t>Uzasadnienie wyboru</w:t>
            </w:r>
            <w:r w:rsidRPr="00607525">
              <w:rPr>
                <w:color w:val="000000"/>
              </w:rPr>
              <w:t>:</w:t>
            </w:r>
          </w:p>
          <w:p w14:paraId="39B55644" w14:textId="77777777" w:rsidR="009E762B" w:rsidRPr="00607525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607525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D7DD73B" w14:textId="7CBB320F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607525">
              <w:t>Oferta spełnia wszystkie wymagania formalno - prawne i jest zgodna z zapisami SWZ.</w:t>
            </w:r>
          </w:p>
        </w:tc>
      </w:tr>
      <w:tr w:rsidR="003157CD" w:rsidRPr="00C6757E" w14:paraId="0CE711EF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30F1" w14:textId="5446FA74" w:rsidR="003157CD" w:rsidRPr="00680253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80253">
              <w:rPr>
                <w:b/>
                <w:bCs/>
              </w:rPr>
              <w:lastRenderedPageBreak/>
              <w:t>Zadanie nr 20</w:t>
            </w:r>
          </w:p>
          <w:p w14:paraId="3ADD4107" w14:textId="77777777" w:rsidR="003157CD" w:rsidRPr="00680253" w:rsidRDefault="003157CD" w:rsidP="007468F3">
            <w:pPr>
              <w:spacing w:before="60"/>
              <w:jc w:val="both"/>
              <w:rPr>
                <w:b/>
              </w:rPr>
            </w:pPr>
            <w:r w:rsidRPr="00680253">
              <w:rPr>
                <w:b/>
              </w:rPr>
              <w:t>Smith &amp; Nephew Sp. z o.o.</w:t>
            </w:r>
          </w:p>
          <w:p w14:paraId="55147B37" w14:textId="77777777" w:rsidR="003157CD" w:rsidRPr="00680253" w:rsidRDefault="003157CD" w:rsidP="007468F3">
            <w:pPr>
              <w:jc w:val="both"/>
              <w:rPr>
                <w:bCs/>
              </w:rPr>
            </w:pPr>
            <w:r w:rsidRPr="00680253">
              <w:rPr>
                <w:bCs/>
              </w:rPr>
              <w:t xml:space="preserve">Osmańska 12 </w:t>
            </w:r>
          </w:p>
          <w:p w14:paraId="0DC7C660" w14:textId="77777777" w:rsidR="003157CD" w:rsidRPr="00680253" w:rsidRDefault="003157CD" w:rsidP="007468F3">
            <w:pPr>
              <w:spacing w:after="120"/>
              <w:jc w:val="both"/>
              <w:rPr>
                <w:bCs/>
              </w:rPr>
            </w:pPr>
            <w:r w:rsidRPr="00680253">
              <w:rPr>
                <w:bCs/>
              </w:rPr>
              <w:t>02-823 Warszawa</w:t>
            </w:r>
          </w:p>
          <w:p w14:paraId="4411F8BD" w14:textId="77777777" w:rsidR="003157CD" w:rsidRPr="00680253" w:rsidRDefault="003157CD" w:rsidP="007468F3">
            <w:pPr>
              <w:jc w:val="both"/>
              <w:rPr>
                <w:bCs/>
              </w:rPr>
            </w:pPr>
            <w:r w:rsidRPr="00680253">
              <w:t xml:space="preserve">za cenę wykonania przedmiotu zamówienia w wysokości </w:t>
            </w:r>
            <w:r w:rsidRPr="00680253">
              <w:rPr>
                <w:b/>
              </w:rPr>
              <w:t>5 964.00 zł</w:t>
            </w:r>
            <w:r w:rsidRPr="00680253">
              <w:t xml:space="preserve"> </w:t>
            </w:r>
            <w:r w:rsidRPr="00680253">
              <w:rPr>
                <w:b/>
                <w:bCs/>
              </w:rPr>
              <w:t>brutto</w:t>
            </w:r>
            <w:r w:rsidRPr="00680253">
              <w:rPr>
                <w:bCs/>
              </w:rPr>
              <w:t>.</w:t>
            </w:r>
          </w:p>
          <w:p w14:paraId="5BA7E0CD" w14:textId="77777777" w:rsidR="009E762B" w:rsidRPr="00680253" w:rsidRDefault="009E762B" w:rsidP="009E762B">
            <w:pPr>
              <w:jc w:val="both"/>
              <w:rPr>
                <w:color w:val="000000"/>
              </w:rPr>
            </w:pPr>
            <w:r w:rsidRPr="00680253">
              <w:rPr>
                <w:color w:val="000000"/>
                <w:u w:val="single"/>
              </w:rPr>
              <w:t>Uzasadnienie wyboru</w:t>
            </w:r>
            <w:r w:rsidRPr="00680253">
              <w:rPr>
                <w:color w:val="000000"/>
              </w:rPr>
              <w:t>:</w:t>
            </w:r>
          </w:p>
          <w:p w14:paraId="526803C5" w14:textId="77777777" w:rsidR="009E762B" w:rsidRPr="00680253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680253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1B44C7C" w14:textId="7B657A99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680253">
              <w:t>Oferta spełnia wszystkie wymagania formalno - prawne i jest zgodna z zapisami SWZ.</w:t>
            </w:r>
          </w:p>
        </w:tc>
      </w:tr>
      <w:tr w:rsidR="003157CD" w:rsidRPr="00C6757E" w14:paraId="10EDDF6B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B772" w14:textId="5A1C9BD1" w:rsidR="003157CD" w:rsidRPr="00680253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680253">
              <w:rPr>
                <w:b/>
                <w:bCs/>
              </w:rPr>
              <w:t>Zadanie nr 21</w:t>
            </w:r>
          </w:p>
          <w:p w14:paraId="18355E0B" w14:textId="77777777" w:rsidR="003157CD" w:rsidRPr="00680253" w:rsidRDefault="003157CD" w:rsidP="007468F3">
            <w:pPr>
              <w:spacing w:before="60"/>
              <w:jc w:val="both"/>
              <w:rPr>
                <w:b/>
              </w:rPr>
            </w:pPr>
            <w:r w:rsidRPr="00680253">
              <w:rPr>
                <w:b/>
              </w:rPr>
              <w:t>Polmil sp. z o. o.</w:t>
            </w:r>
          </w:p>
          <w:p w14:paraId="5265865D" w14:textId="46BA1912" w:rsidR="003157CD" w:rsidRPr="00680253" w:rsidRDefault="00680253" w:rsidP="007468F3">
            <w:pPr>
              <w:jc w:val="both"/>
              <w:rPr>
                <w:bCs/>
              </w:rPr>
            </w:pPr>
            <w:r w:rsidRPr="00680253">
              <w:rPr>
                <w:bCs/>
              </w:rPr>
              <w:t xml:space="preserve">ul. </w:t>
            </w:r>
            <w:r w:rsidR="003157CD" w:rsidRPr="00680253">
              <w:rPr>
                <w:bCs/>
              </w:rPr>
              <w:t xml:space="preserve">Przemysłowa 8 B </w:t>
            </w:r>
          </w:p>
          <w:p w14:paraId="1BE08ABC" w14:textId="6155454A" w:rsidR="003157CD" w:rsidRPr="00680253" w:rsidRDefault="003157CD" w:rsidP="007468F3">
            <w:pPr>
              <w:spacing w:after="120"/>
              <w:jc w:val="both"/>
              <w:rPr>
                <w:bCs/>
              </w:rPr>
            </w:pPr>
            <w:r w:rsidRPr="00680253">
              <w:rPr>
                <w:bCs/>
              </w:rPr>
              <w:t>85-758 B</w:t>
            </w:r>
            <w:r w:rsidR="00680253" w:rsidRPr="00680253">
              <w:rPr>
                <w:bCs/>
              </w:rPr>
              <w:t>ydgoszcz</w:t>
            </w:r>
          </w:p>
          <w:p w14:paraId="103705D2" w14:textId="77777777" w:rsidR="003157CD" w:rsidRPr="00680253" w:rsidRDefault="003157CD" w:rsidP="007468F3">
            <w:pPr>
              <w:jc w:val="both"/>
              <w:rPr>
                <w:bCs/>
              </w:rPr>
            </w:pPr>
            <w:r w:rsidRPr="00680253">
              <w:t xml:space="preserve">za cenę wykonania przedmiotu zamówienia w wysokości </w:t>
            </w:r>
            <w:r w:rsidRPr="00680253">
              <w:rPr>
                <w:b/>
              </w:rPr>
              <w:t>11 115.00 zł</w:t>
            </w:r>
            <w:r w:rsidRPr="00680253">
              <w:t xml:space="preserve"> </w:t>
            </w:r>
            <w:r w:rsidRPr="00680253">
              <w:rPr>
                <w:b/>
                <w:bCs/>
              </w:rPr>
              <w:t>brutto</w:t>
            </w:r>
            <w:r w:rsidRPr="00680253">
              <w:rPr>
                <w:bCs/>
              </w:rPr>
              <w:t>.</w:t>
            </w:r>
          </w:p>
          <w:p w14:paraId="79CC03B9" w14:textId="77777777" w:rsidR="009E762B" w:rsidRPr="00680253" w:rsidRDefault="009E762B" w:rsidP="009E762B">
            <w:pPr>
              <w:jc w:val="both"/>
              <w:rPr>
                <w:color w:val="000000"/>
              </w:rPr>
            </w:pPr>
            <w:r w:rsidRPr="00680253">
              <w:rPr>
                <w:color w:val="000000"/>
                <w:u w:val="single"/>
              </w:rPr>
              <w:t>Uzasadnienie wyboru</w:t>
            </w:r>
            <w:r w:rsidRPr="00680253">
              <w:rPr>
                <w:color w:val="000000"/>
              </w:rPr>
              <w:t>:</w:t>
            </w:r>
          </w:p>
          <w:p w14:paraId="22B7BA15" w14:textId="77777777" w:rsidR="009E762B" w:rsidRPr="00680253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680253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0E8756F" w14:textId="7D6A846D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680253">
              <w:t>Oferta spełnia wszystkie wymagania formalno - prawne i jest zgodna z zapisami SWZ.</w:t>
            </w:r>
          </w:p>
        </w:tc>
      </w:tr>
      <w:tr w:rsidR="003157CD" w:rsidRPr="00C6757E" w14:paraId="32DC0E1A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0D946" w14:textId="411282BE" w:rsidR="003157CD" w:rsidRPr="00FC3494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FC3494">
              <w:rPr>
                <w:b/>
                <w:bCs/>
              </w:rPr>
              <w:t>Zadanie nr 22</w:t>
            </w:r>
          </w:p>
          <w:p w14:paraId="05BC1E43" w14:textId="77777777" w:rsidR="003157CD" w:rsidRPr="00FC3494" w:rsidRDefault="003157CD" w:rsidP="007468F3">
            <w:pPr>
              <w:spacing w:before="60"/>
              <w:jc w:val="both"/>
              <w:rPr>
                <w:b/>
              </w:rPr>
            </w:pPr>
            <w:r w:rsidRPr="00FC3494">
              <w:rPr>
                <w:b/>
              </w:rPr>
              <w:t>Toruńskie Zakłady Materiałów Opatrunkowych S.A.</w:t>
            </w:r>
          </w:p>
          <w:p w14:paraId="1CE19CED" w14:textId="6B033726" w:rsidR="003157CD" w:rsidRPr="00FC3494" w:rsidRDefault="00FC3494" w:rsidP="007468F3">
            <w:pPr>
              <w:jc w:val="both"/>
              <w:rPr>
                <w:bCs/>
              </w:rPr>
            </w:pPr>
            <w:r w:rsidRPr="00FC3494">
              <w:rPr>
                <w:bCs/>
              </w:rPr>
              <w:t xml:space="preserve">ul. </w:t>
            </w:r>
            <w:r w:rsidR="003157CD" w:rsidRPr="00FC3494">
              <w:rPr>
                <w:bCs/>
              </w:rPr>
              <w:t xml:space="preserve">Żółkiewskiego 20/26 </w:t>
            </w:r>
          </w:p>
          <w:p w14:paraId="164DE680" w14:textId="77777777" w:rsidR="003157CD" w:rsidRPr="00FC3494" w:rsidRDefault="003157CD" w:rsidP="007468F3">
            <w:pPr>
              <w:spacing w:after="120"/>
              <w:jc w:val="both"/>
              <w:rPr>
                <w:bCs/>
              </w:rPr>
            </w:pPr>
            <w:r w:rsidRPr="00FC3494">
              <w:rPr>
                <w:bCs/>
              </w:rPr>
              <w:t>87-100 Toruń</w:t>
            </w:r>
          </w:p>
          <w:p w14:paraId="45906B08" w14:textId="77777777" w:rsidR="003157CD" w:rsidRPr="00FC3494" w:rsidRDefault="003157CD" w:rsidP="007468F3">
            <w:pPr>
              <w:jc w:val="both"/>
              <w:rPr>
                <w:bCs/>
              </w:rPr>
            </w:pPr>
            <w:r w:rsidRPr="00FC3494">
              <w:t xml:space="preserve">za cenę wykonania przedmiotu zamówienia w wysokości </w:t>
            </w:r>
            <w:r w:rsidRPr="00FC3494">
              <w:rPr>
                <w:b/>
              </w:rPr>
              <w:t>2 406.80 zł</w:t>
            </w:r>
            <w:r w:rsidRPr="00FC3494">
              <w:t xml:space="preserve"> </w:t>
            </w:r>
            <w:r w:rsidRPr="00FC3494">
              <w:rPr>
                <w:b/>
                <w:bCs/>
              </w:rPr>
              <w:t>brutto</w:t>
            </w:r>
            <w:r w:rsidRPr="00FC3494">
              <w:rPr>
                <w:bCs/>
              </w:rPr>
              <w:t>.</w:t>
            </w:r>
          </w:p>
          <w:p w14:paraId="0FF6724B" w14:textId="77777777" w:rsidR="009E762B" w:rsidRPr="00FC3494" w:rsidRDefault="009E762B" w:rsidP="009E762B">
            <w:pPr>
              <w:jc w:val="both"/>
              <w:rPr>
                <w:color w:val="000000"/>
              </w:rPr>
            </w:pPr>
            <w:r w:rsidRPr="00FC3494">
              <w:rPr>
                <w:color w:val="000000"/>
                <w:u w:val="single"/>
              </w:rPr>
              <w:t>Uzasadnienie wyboru</w:t>
            </w:r>
            <w:r w:rsidRPr="00FC3494">
              <w:rPr>
                <w:color w:val="000000"/>
              </w:rPr>
              <w:t>:</w:t>
            </w:r>
          </w:p>
          <w:p w14:paraId="7C8B72FF" w14:textId="77777777" w:rsidR="009E762B" w:rsidRPr="00FC3494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FC3494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646BD62" w14:textId="0CC792FB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FC3494">
              <w:t>Oferta spełnia wszystkie wymagania formalno - prawne i jest zgodna z zapisami SWZ.</w:t>
            </w:r>
          </w:p>
        </w:tc>
      </w:tr>
      <w:tr w:rsidR="003157CD" w:rsidRPr="00C6757E" w14:paraId="4BFDD9B1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C972" w14:textId="6A062A45" w:rsidR="003157CD" w:rsidRPr="00FC3494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FC3494">
              <w:rPr>
                <w:b/>
                <w:bCs/>
              </w:rPr>
              <w:t>Zadanie nr 23</w:t>
            </w:r>
          </w:p>
          <w:p w14:paraId="588FEE24" w14:textId="77777777" w:rsidR="005D3002" w:rsidRPr="00607525" w:rsidRDefault="005D3002" w:rsidP="005D3002">
            <w:pPr>
              <w:spacing w:before="60"/>
              <w:jc w:val="both"/>
              <w:rPr>
                <w:b/>
              </w:rPr>
            </w:pPr>
            <w:r w:rsidRPr="00607525">
              <w:rPr>
                <w:b/>
              </w:rPr>
              <w:t xml:space="preserve">Zarys International Group Sp. z o.o. </w:t>
            </w:r>
            <w:proofErr w:type="spellStart"/>
            <w:r w:rsidRPr="00607525">
              <w:rPr>
                <w:b/>
              </w:rPr>
              <w:t>S.k</w:t>
            </w:r>
            <w:proofErr w:type="spellEnd"/>
            <w:r w:rsidRPr="00607525">
              <w:rPr>
                <w:b/>
              </w:rPr>
              <w:t xml:space="preserve">. </w:t>
            </w:r>
          </w:p>
          <w:p w14:paraId="24AFB60B" w14:textId="77777777" w:rsidR="005D3002" w:rsidRPr="00607525" w:rsidRDefault="005D3002" w:rsidP="005D3002">
            <w:pPr>
              <w:jc w:val="both"/>
              <w:rPr>
                <w:bCs/>
              </w:rPr>
            </w:pPr>
            <w:r w:rsidRPr="00607525">
              <w:rPr>
                <w:bCs/>
              </w:rPr>
              <w:t xml:space="preserve">ul. Pod Borem 18 </w:t>
            </w:r>
          </w:p>
          <w:p w14:paraId="03E78B1B" w14:textId="77777777" w:rsidR="005D3002" w:rsidRPr="00607525" w:rsidRDefault="005D3002" w:rsidP="005D3002">
            <w:pPr>
              <w:spacing w:after="120"/>
              <w:jc w:val="both"/>
              <w:rPr>
                <w:bCs/>
              </w:rPr>
            </w:pPr>
            <w:r w:rsidRPr="00607525">
              <w:rPr>
                <w:bCs/>
              </w:rPr>
              <w:t>41-808 Zabrze</w:t>
            </w:r>
          </w:p>
          <w:p w14:paraId="7852E224" w14:textId="77777777" w:rsidR="003157CD" w:rsidRPr="00FC3494" w:rsidRDefault="003157CD" w:rsidP="007468F3">
            <w:pPr>
              <w:jc w:val="both"/>
              <w:rPr>
                <w:bCs/>
              </w:rPr>
            </w:pPr>
            <w:r w:rsidRPr="00FC3494">
              <w:t xml:space="preserve">za cenę wykonania przedmiotu zamówienia w wysokości </w:t>
            </w:r>
            <w:r w:rsidRPr="00FC3494">
              <w:rPr>
                <w:b/>
              </w:rPr>
              <w:t>12 168.00 zł</w:t>
            </w:r>
            <w:r w:rsidRPr="00FC3494">
              <w:t xml:space="preserve"> </w:t>
            </w:r>
            <w:r w:rsidRPr="00FC3494">
              <w:rPr>
                <w:b/>
                <w:bCs/>
              </w:rPr>
              <w:t>brutto</w:t>
            </w:r>
            <w:r w:rsidRPr="00FC3494">
              <w:rPr>
                <w:bCs/>
              </w:rPr>
              <w:t>.</w:t>
            </w:r>
          </w:p>
          <w:p w14:paraId="2081167B" w14:textId="77777777" w:rsidR="009E762B" w:rsidRPr="00FC3494" w:rsidRDefault="009E762B" w:rsidP="009E762B">
            <w:pPr>
              <w:jc w:val="both"/>
              <w:rPr>
                <w:color w:val="000000"/>
              </w:rPr>
            </w:pPr>
            <w:r w:rsidRPr="00FC3494">
              <w:rPr>
                <w:color w:val="000000"/>
                <w:u w:val="single"/>
              </w:rPr>
              <w:t>Uzasadnienie wyboru</w:t>
            </w:r>
            <w:r w:rsidRPr="00FC3494">
              <w:rPr>
                <w:color w:val="000000"/>
              </w:rPr>
              <w:t>:</w:t>
            </w:r>
          </w:p>
          <w:p w14:paraId="134841BB" w14:textId="77777777" w:rsidR="009E762B" w:rsidRPr="00FC3494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FC3494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2EB67E6" w14:textId="560E5CA1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FC3494">
              <w:t>Oferta spełnia wszystkie wymagania formalno - prawne i jest zgodna z zapisami SWZ.</w:t>
            </w:r>
          </w:p>
        </w:tc>
      </w:tr>
      <w:tr w:rsidR="003157CD" w:rsidRPr="00C6757E" w14:paraId="55B2CCBD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52DF2" w14:textId="561FECF4" w:rsidR="003157CD" w:rsidRPr="00990956" w:rsidRDefault="003157CD" w:rsidP="007468F3">
            <w:pPr>
              <w:spacing w:before="120" w:after="240"/>
              <w:jc w:val="both"/>
            </w:pPr>
            <w:r w:rsidRPr="00990956">
              <w:lastRenderedPageBreak/>
              <w:t>Zadanie nr 24</w:t>
            </w:r>
          </w:p>
          <w:p w14:paraId="4A10842A" w14:textId="7E47AFF8" w:rsidR="003157CD" w:rsidRPr="00990956" w:rsidRDefault="003157CD" w:rsidP="007468F3">
            <w:pPr>
              <w:spacing w:before="60"/>
              <w:jc w:val="both"/>
              <w:rPr>
                <w:b/>
              </w:rPr>
            </w:pPr>
            <w:proofErr w:type="spellStart"/>
            <w:r w:rsidRPr="00990956">
              <w:rPr>
                <w:b/>
              </w:rPr>
              <w:t>Blakpol</w:t>
            </w:r>
            <w:proofErr w:type="spellEnd"/>
            <w:r w:rsidRPr="00990956">
              <w:rPr>
                <w:b/>
              </w:rPr>
              <w:t xml:space="preserve"> Sp</w:t>
            </w:r>
            <w:r w:rsidR="004C434F">
              <w:rPr>
                <w:b/>
              </w:rPr>
              <w:t>.</w:t>
            </w:r>
            <w:r w:rsidRPr="00990956">
              <w:rPr>
                <w:b/>
              </w:rPr>
              <w:t xml:space="preserve"> z </w:t>
            </w:r>
            <w:r w:rsidR="00990956" w:rsidRPr="00990956">
              <w:rPr>
                <w:b/>
              </w:rPr>
              <w:t xml:space="preserve">o.o. </w:t>
            </w:r>
          </w:p>
          <w:p w14:paraId="76AB24A2" w14:textId="6A8D4A7E" w:rsidR="003157CD" w:rsidRPr="00990956" w:rsidRDefault="00990956" w:rsidP="007468F3">
            <w:pPr>
              <w:jc w:val="both"/>
              <w:rPr>
                <w:bCs/>
              </w:rPr>
            </w:pPr>
            <w:r w:rsidRPr="00990956">
              <w:rPr>
                <w:bCs/>
              </w:rPr>
              <w:t xml:space="preserve">ul. </w:t>
            </w:r>
            <w:r w:rsidR="003157CD" w:rsidRPr="00990956">
              <w:rPr>
                <w:bCs/>
              </w:rPr>
              <w:t xml:space="preserve">Śniadeckich 9 </w:t>
            </w:r>
          </w:p>
          <w:p w14:paraId="1EA951D7" w14:textId="77777777" w:rsidR="003157CD" w:rsidRPr="00990956" w:rsidRDefault="003157CD" w:rsidP="007468F3">
            <w:pPr>
              <w:spacing w:after="120"/>
              <w:jc w:val="both"/>
              <w:rPr>
                <w:bCs/>
              </w:rPr>
            </w:pPr>
            <w:r w:rsidRPr="00990956">
              <w:rPr>
                <w:bCs/>
              </w:rPr>
              <w:t>42-200 Częstochowa</w:t>
            </w:r>
          </w:p>
          <w:p w14:paraId="60B569AA" w14:textId="77777777" w:rsidR="003157CD" w:rsidRPr="00990956" w:rsidRDefault="003157CD" w:rsidP="007468F3">
            <w:pPr>
              <w:jc w:val="both"/>
              <w:rPr>
                <w:bCs/>
              </w:rPr>
            </w:pPr>
            <w:r w:rsidRPr="00990956">
              <w:t xml:space="preserve">za cenę wykonania przedmiotu zamówienia w wysokości </w:t>
            </w:r>
            <w:r w:rsidRPr="00990956">
              <w:rPr>
                <w:b/>
              </w:rPr>
              <w:t>76 221.00 zł</w:t>
            </w:r>
            <w:r w:rsidRPr="00990956">
              <w:t xml:space="preserve"> </w:t>
            </w:r>
            <w:r w:rsidRPr="00990956">
              <w:rPr>
                <w:b/>
                <w:bCs/>
              </w:rPr>
              <w:t>brutto</w:t>
            </w:r>
            <w:r w:rsidRPr="00990956">
              <w:rPr>
                <w:bCs/>
              </w:rPr>
              <w:t>.</w:t>
            </w:r>
          </w:p>
          <w:p w14:paraId="629B7AF6" w14:textId="77777777" w:rsidR="009E762B" w:rsidRPr="00990956" w:rsidRDefault="009E762B" w:rsidP="009E762B">
            <w:pPr>
              <w:jc w:val="both"/>
              <w:rPr>
                <w:color w:val="000000"/>
              </w:rPr>
            </w:pPr>
            <w:r w:rsidRPr="00990956">
              <w:rPr>
                <w:color w:val="000000"/>
                <w:u w:val="single"/>
              </w:rPr>
              <w:t>Uzasadnienie wyboru</w:t>
            </w:r>
            <w:r w:rsidRPr="00990956">
              <w:rPr>
                <w:color w:val="000000"/>
              </w:rPr>
              <w:t>:</w:t>
            </w:r>
          </w:p>
          <w:p w14:paraId="01C91B31" w14:textId="77777777" w:rsidR="009E762B" w:rsidRPr="00990956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990956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D7E69EF" w14:textId="1B24E8E4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990956">
              <w:t>Oferta spełnia wszystkie wymagania formalno - prawne i jest zgodna z zapisami SWZ.</w:t>
            </w:r>
          </w:p>
        </w:tc>
      </w:tr>
      <w:tr w:rsidR="003157CD" w:rsidRPr="00C6757E" w14:paraId="44A9CC4C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6379" w14:textId="078423E7" w:rsidR="003157CD" w:rsidRPr="004C434F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4C434F">
              <w:rPr>
                <w:b/>
                <w:bCs/>
              </w:rPr>
              <w:t>Zadanie nr 26</w:t>
            </w:r>
          </w:p>
          <w:p w14:paraId="17A5F99E" w14:textId="50A975D0" w:rsidR="003157CD" w:rsidRPr="004C434F" w:rsidRDefault="003157CD" w:rsidP="007468F3">
            <w:pPr>
              <w:spacing w:before="60"/>
              <w:jc w:val="both"/>
              <w:rPr>
                <w:b/>
              </w:rPr>
            </w:pPr>
            <w:proofErr w:type="spellStart"/>
            <w:r w:rsidRPr="004C434F">
              <w:rPr>
                <w:b/>
              </w:rPr>
              <w:t>Quality</w:t>
            </w:r>
            <w:proofErr w:type="spellEnd"/>
            <w:r w:rsidRPr="004C434F">
              <w:rPr>
                <w:b/>
              </w:rPr>
              <w:t xml:space="preserve"> Pack </w:t>
            </w:r>
            <w:r w:rsidR="004C434F" w:rsidRPr="004C434F">
              <w:rPr>
                <w:b/>
              </w:rPr>
              <w:t>Sp. z o.o.</w:t>
            </w:r>
          </w:p>
          <w:p w14:paraId="5565E203" w14:textId="73C92B04" w:rsidR="003157CD" w:rsidRPr="004C434F" w:rsidRDefault="004C434F" w:rsidP="007468F3">
            <w:pPr>
              <w:jc w:val="both"/>
              <w:rPr>
                <w:bCs/>
              </w:rPr>
            </w:pPr>
            <w:r w:rsidRPr="004C434F">
              <w:rPr>
                <w:bCs/>
              </w:rPr>
              <w:t xml:space="preserve">ul. </w:t>
            </w:r>
            <w:r w:rsidR="003157CD" w:rsidRPr="004C434F">
              <w:rPr>
                <w:bCs/>
              </w:rPr>
              <w:t xml:space="preserve">Jana III Sobieskiego 334 </w:t>
            </w:r>
          </w:p>
          <w:p w14:paraId="409C6F19" w14:textId="77777777" w:rsidR="003157CD" w:rsidRPr="004C434F" w:rsidRDefault="003157CD" w:rsidP="007468F3">
            <w:pPr>
              <w:spacing w:after="120"/>
              <w:jc w:val="both"/>
              <w:rPr>
                <w:bCs/>
              </w:rPr>
            </w:pPr>
            <w:r w:rsidRPr="004C434F">
              <w:rPr>
                <w:bCs/>
              </w:rPr>
              <w:t>42-580 Wojkowice</w:t>
            </w:r>
          </w:p>
          <w:p w14:paraId="4C5EDC09" w14:textId="77777777" w:rsidR="003157CD" w:rsidRPr="004C434F" w:rsidRDefault="003157CD" w:rsidP="007468F3">
            <w:pPr>
              <w:jc w:val="both"/>
              <w:rPr>
                <w:bCs/>
              </w:rPr>
            </w:pPr>
            <w:r w:rsidRPr="004C434F">
              <w:t xml:space="preserve">za cenę wykonania przedmiotu zamówienia w wysokości </w:t>
            </w:r>
            <w:r w:rsidRPr="004C434F">
              <w:rPr>
                <w:b/>
              </w:rPr>
              <w:t>175 011.30 zł</w:t>
            </w:r>
            <w:r w:rsidRPr="004C434F">
              <w:t xml:space="preserve"> </w:t>
            </w:r>
            <w:r w:rsidRPr="004C434F">
              <w:rPr>
                <w:b/>
                <w:bCs/>
              </w:rPr>
              <w:t>brutto</w:t>
            </w:r>
            <w:r w:rsidRPr="004C434F">
              <w:rPr>
                <w:bCs/>
              </w:rPr>
              <w:t>.</w:t>
            </w:r>
          </w:p>
          <w:p w14:paraId="75ABBD99" w14:textId="77777777" w:rsidR="009E762B" w:rsidRPr="004C434F" w:rsidRDefault="009E762B" w:rsidP="009E762B">
            <w:pPr>
              <w:jc w:val="both"/>
              <w:rPr>
                <w:color w:val="000000"/>
              </w:rPr>
            </w:pPr>
            <w:r w:rsidRPr="004C434F">
              <w:rPr>
                <w:color w:val="000000"/>
                <w:u w:val="single"/>
              </w:rPr>
              <w:t>Uzasadnienie wyboru</w:t>
            </w:r>
            <w:r w:rsidRPr="004C434F">
              <w:rPr>
                <w:color w:val="000000"/>
              </w:rPr>
              <w:t>:</w:t>
            </w:r>
          </w:p>
          <w:p w14:paraId="58957D9B" w14:textId="77777777" w:rsidR="009E762B" w:rsidRPr="004C434F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4C434F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F4D545A" w14:textId="7A009A37" w:rsidR="003157CD" w:rsidRPr="004C434F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</w:pPr>
            <w:r w:rsidRPr="004C434F">
              <w:t>Oferta spełnia wszystkie wymagania formalno - prawne i jest zgodna z zapisami SWZ.</w:t>
            </w:r>
          </w:p>
        </w:tc>
      </w:tr>
      <w:tr w:rsidR="003157CD" w:rsidRPr="00C6757E" w14:paraId="6C3B8F33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F6403" w14:textId="732FB426" w:rsidR="003157CD" w:rsidRPr="00802700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802700">
              <w:rPr>
                <w:b/>
                <w:bCs/>
              </w:rPr>
              <w:t>Zadanie nr 27</w:t>
            </w:r>
          </w:p>
          <w:p w14:paraId="067CB038" w14:textId="20841EFD" w:rsidR="003157CD" w:rsidRPr="00802700" w:rsidRDefault="003157CD" w:rsidP="007468F3">
            <w:pPr>
              <w:spacing w:before="60"/>
              <w:jc w:val="both"/>
              <w:rPr>
                <w:b/>
              </w:rPr>
            </w:pPr>
            <w:proofErr w:type="spellStart"/>
            <w:r w:rsidRPr="00802700">
              <w:rPr>
                <w:b/>
              </w:rPr>
              <w:t>Quality</w:t>
            </w:r>
            <w:proofErr w:type="spellEnd"/>
            <w:r w:rsidRPr="00802700">
              <w:rPr>
                <w:b/>
              </w:rPr>
              <w:t xml:space="preserve"> Pack </w:t>
            </w:r>
            <w:r w:rsidR="009D0619">
              <w:rPr>
                <w:b/>
              </w:rPr>
              <w:t xml:space="preserve">Sp.  z o.o. </w:t>
            </w:r>
          </w:p>
          <w:p w14:paraId="788101BF" w14:textId="7AD53116" w:rsidR="003157CD" w:rsidRPr="00802700" w:rsidRDefault="00802700" w:rsidP="007468F3">
            <w:pPr>
              <w:jc w:val="both"/>
              <w:rPr>
                <w:bCs/>
              </w:rPr>
            </w:pPr>
            <w:r w:rsidRPr="00802700">
              <w:rPr>
                <w:bCs/>
              </w:rPr>
              <w:t xml:space="preserve">ul. </w:t>
            </w:r>
            <w:r w:rsidR="003157CD" w:rsidRPr="00802700">
              <w:rPr>
                <w:bCs/>
              </w:rPr>
              <w:t xml:space="preserve">Jana III Sobieskiego 334 </w:t>
            </w:r>
          </w:p>
          <w:p w14:paraId="082CFF71" w14:textId="77777777" w:rsidR="003157CD" w:rsidRPr="00802700" w:rsidRDefault="003157CD" w:rsidP="007468F3">
            <w:pPr>
              <w:spacing w:after="120"/>
              <w:jc w:val="both"/>
              <w:rPr>
                <w:bCs/>
              </w:rPr>
            </w:pPr>
            <w:r w:rsidRPr="00802700">
              <w:rPr>
                <w:bCs/>
              </w:rPr>
              <w:t>42-580 Wojkowice</w:t>
            </w:r>
          </w:p>
          <w:p w14:paraId="415039B0" w14:textId="77777777" w:rsidR="003157CD" w:rsidRPr="00802700" w:rsidRDefault="003157CD" w:rsidP="007468F3">
            <w:pPr>
              <w:jc w:val="both"/>
              <w:rPr>
                <w:bCs/>
              </w:rPr>
            </w:pPr>
            <w:r w:rsidRPr="00802700">
              <w:t xml:space="preserve">za cenę wykonania przedmiotu zamówienia w wysokości </w:t>
            </w:r>
            <w:r w:rsidRPr="00802700">
              <w:rPr>
                <w:b/>
              </w:rPr>
              <w:t>259 677.70 zł</w:t>
            </w:r>
            <w:r w:rsidRPr="00802700">
              <w:t xml:space="preserve"> </w:t>
            </w:r>
            <w:r w:rsidRPr="00802700">
              <w:rPr>
                <w:b/>
                <w:bCs/>
              </w:rPr>
              <w:t>brutto</w:t>
            </w:r>
            <w:r w:rsidRPr="00802700">
              <w:rPr>
                <w:bCs/>
              </w:rPr>
              <w:t>.</w:t>
            </w:r>
          </w:p>
          <w:p w14:paraId="61010B9F" w14:textId="77777777" w:rsidR="009E762B" w:rsidRPr="00802700" w:rsidRDefault="009E762B" w:rsidP="009E762B">
            <w:pPr>
              <w:jc w:val="both"/>
              <w:rPr>
                <w:color w:val="000000"/>
              </w:rPr>
            </w:pPr>
            <w:r w:rsidRPr="00802700">
              <w:rPr>
                <w:color w:val="000000"/>
                <w:u w:val="single"/>
              </w:rPr>
              <w:t>Uzasadnienie wyboru</w:t>
            </w:r>
            <w:r w:rsidRPr="00802700">
              <w:rPr>
                <w:color w:val="000000"/>
              </w:rPr>
              <w:t>:</w:t>
            </w:r>
          </w:p>
          <w:p w14:paraId="0027C781" w14:textId="77777777" w:rsidR="009E762B" w:rsidRPr="00802700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80270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4737425" w14:textId="111D5331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802700">
              <w:t>Oferta spełnia wszystkie wymagania formalno - prawne i jest zgodna z zapisami SWZ.</w:t>
            </w:r>
          </w:p>
        </w:tc>
      </w:tr>
      <w:tr w:rsidR="003157CD" w:rsidRPr="00C6757E" w14:paraId="0374380E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769D" w14:textId="07A59D8A" w:rsidR="003157CD" w:rsidRPr="007B7E52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7B7E52">
              <w:rPr>
                <w:b/>
                <w:bCs/>
              </w:rPr>
              <w:t>Zadanie nr 28</w:t>
            </w:r>
          </w:p>
          <w:p w14:paraId="21602BD8" w14:textId="77777777" w:rsidR="003157CD" w:rsidRPr="007B7E52" w:rsidRDefault="003157CD" w:rsidP="007468F3">
            <w:pPr>
              <w:spacing w:before="60"/>
              <w:jc w:val="both"/>
              <w:rPr>
                <w:b/>
              </w:rPr>
            </w:pPr>
            <w:proofErr w:type="spellStart"/>
            <w:r w:rsidRPr="007B7E52">
              <w:rPr>
                <w:b/>
              </w:rPr>
              <w:t>Panep</w:t>
            </w:r>
            <w:proofErr w:type="spellEnd"/>
            <w:r w:rsidRPr="007B7E52">
              <w:rPr>
                <w:b/>
              </w:rPr>
              <w:t xml:space="preserve"> </w:t>
            </w:r>
            <w:proofErr w:type="spellStart"/>
            <w:r w:rsidRPr="007B7E52">
              <w:rPr>
                <w:b/>
              </w:rPr>
              <w:t>s.r.o</w:t>
            </w:r>
            <w:proofErr w:type="spellEnd"/>
            <w:r w:rsidRPr="007B7E52">
              <w:rPr>
                <w:b/>
              </w:rPr>
              <w:t>.</w:t>
            </w:r>
          </w:p>
          <w:p w14:paraId="017EC9E6" w14:textId="77777777" w:rsidR="003157CD" w:rsidRPr="007B7E52" w:rsidRDefault="003157CD" w:rsidP="007468F3">
            <w:pPr>
              <w:jc w:val="both"/>
              <w:rPr>
                <w:bCs/>
              </w:rPr>
            </w:pPr>
            <w:proofErr w:type="spellStart"/>
            <w:r w:rsidRPr="007B7E52">
              <w:rPr>
                <w:bCs/>
              </w:rPr>
              <w:t>Brněnská</w:t>
            </w:r>
            <w:proofErr w:type="spellEnd"/>
            <w:r w:rsidRPr="007B7E52">
              <w:rPr>
                <w:bCs/>
              </w:rPr>
              <w:t xml:space="preserve"> 1246 </w:t>
            </w:r>
          </w:p>
          <w:p w14:paraId="78143A84" w14:textId="77777777" w:rsidR="003157CD" w:rsidRPr="007B7E52" w:rsidRDefault="003157CD" w:rsidP="007468F3">
            <w:pPr>
              <w:spacing w:after="120"/>
              <w:jc w:val="both"/>
              <w:rPr>
                <w:bCs/>
              </w:rPr>
            </w:pPr>
            <w:r w:rsidRPr="007B7E52">
              <w:rPr>
                <w:bCs/>
              </w:rPr>
              <w:t xml:space="preserve">665 01 </w:t>
            </w:r>
            <w:proofErr w:type="spellStart"/>
            <w:r w:rsidRPr="007B7E52">
              <w:rPr>
                <w:bCs/>
              </w:rPr>
              <w:t>Rosice</w:t>
            </w:r>
            <w:proofErr w:type="spellEnd"/>
            <w:r w:rsidRPr="007B7E52">
              <w:rPr>
                <w:bCs/>
              </w:rPr>
              <w:t xml:space="preserve"> u Brna</w:t>
            </w:r>
          </w:p>
          <w:p w14:paraId="3B15E279" w14:textId="77777777" w:rsidR="003157CD" w:rsidRPr="007B7E52" w:rsidRDefault="003157CD" w:rsidP="007468F3">
            <w:pPr>
              <w:jc w:val="both"/>
              <w:rPr>
                <w:bCs/>
              </w:rPr>
            </w:pPr>
            <w:r w:rsidRPr="007B7E52">
              <w:t xml:space="preserve">za cenę wykonania przedmiotu zamówienia w wysokości </w:t>
            </w:r>
            <w:r w:rsidRPr="007B7E52">
              <w:rPr>
                <w:b/>
              </w:rPr>
              <w:t>57 519.50 zł</w:t>
            </w:r>
            <w:r w:rsidRPr="007B7E52">
              <w:t xml:space="preserve"> </w:t>
            </w:r>
            <w:r w:rsidRPr="007B7E52">
              <w:rPr>
                <w:b/>
                <w:bCs/>
              </w:rPr>
              <w:t>brutto</w:t>
            </w:r>
            <w:r w:rsidRPr="007B7E52">
              <w:rPr>
                <w:bCs/>
              </w:rPr>
              <w:t>.</w:t>
            </w:r>
          </w:p>
          <w:p w14:paraId="1B832A62" w14:textId="77777777" w:rsidR="009E762B" w:rsidRPr="007B7E52" w:rsidRDefault="009E762B" w:rsidP="009E762B">
            <w:pPr>
              <w:jc w:val="both"/>
              <w:rPr>
                <w:color w:val="000000"/>
              </w:rPr>
            </w:pPr>
            <w:r w:rsidRPr="007B7E52">
              <w:rPr>
                <w:color w:val="000000"/>
                <w:u w:val="single"/>
              </w:rPr>
              <w:t>Uzasadnienie wyboru</w:t>
            </w:r>
            <w:r w:rsidRPr="007B7E52">
              <w:rPr>
                <w:color w:val="000000"/>
              </w:rPr>
              <w:t>:</w:t>
            </w:r>
          </w:p>
          <w:p w14:paraId="11FDA60E" w14:textId="77777777" w:rsidR="009E762B" w:rsidRPr="007B7E52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7B7E52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A26F43A" w14:textId="4AD82042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7B7E52">
              <w:t>Oferta spełnia wszystkie wymagania formalno - prawne i jest zgodna z zapisami SWZ.</w:t>
            </w:r>
          </w:p>
        </w:tc>
      </w:tr>
      <w:tr w:rsidR="003157CD" w:rsidRPr="00C6757E" w14:paraId="54AB8767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228B" w14:textId="67B5BB16" w:rsidR="003157CD" w:rsidRPr="00917F10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917F10">
              <w:rPr>
                <w:b/>
                <w:bCs/>
              </w:rPr>
              <w:lastRenderedPageBreak/>
              <w:t>Zadanie nr 29</w:t>
            </w:r>
          </w:p>
          <w:p w14:paraId="6D14DD79" w14:textId="77777777" w:rsidR="003157CD" w:rsidRPr="00917F10" w:rsidRDefault="003157CD" w:rsidP="007468F3">
            <w:pPr>
              <w:spacing w:before="60"/>
              <w:jc w:val="both"/>
              <w:rPr>
                <w:b/>
              </w:rPr>
            </w:pPr>
            <w:r w:rsidRPr="00917F10">
              <w:rPr>
                <w:b/>
              </w:rPr>
              <w:t>Mölnlycke Health Care Polska z o.o.</w:t>
            </w:r>
          </w:p>
          <w:p w14:paraId="548166E3" w14:textId="52628DDE" w:rsidR="003157CD" w:rsidRPr="00917F10" w:rsidRDefault="00917F10" w:rsidP="007468F3">
            <w:pPr>
              <w:jc w:val="both"/>
              <w:rPr>
                <w:bCs/>
              </w:rPr>
            </w:pPr>
            <w:r w:rsidRPr="00917F10">
              <w:rPr>
                <w:bCs/>
              </w:rPr>
              <w:t xml:space="preserve">ul. </w:t>
            </w:r>
            <w:r w:rsidR="003157CD" w:rsidRPr="00917F10">
              <w:rPr>
                <w:bCs/>
              </w:rPr>
              <w:t>Okopowa 58 /72</w:t>
            </w:r>
          </w:p>
          <w:p w14:paraId="0354FD18" w14:textId="77777777" w:rsidR="003157CD" w:rsidRPr="00917F10" w:rsidRDefault="003157CD" w:rsidP="007468F3">
            <w:pPr>
              <w:spacing w:after="120"/>
              <w:jc w:val="both"/>
              <w:rPr>
                <w:bCs/>
              </w:rPr>
            </w:pPr>
            <w:r w:rsidRPr="00917F10">
              <w:rPr>
                <w:bCs/>
              </w:rPr>
              <w:t>01-042 Warszawa</w:t>
            </w:r>
          </w:p>
          <w:p w14:paraId="6E7E2109" w14:textId="77777777" w:rsidR="003157CD" w:rsidRPr="00917F10" w:rsidRDefault="003157CD" w:rsidP="007468F3">
            <w:pPr>
              <w:jc w:val="both"/>
              <w:rPr>
                <w:bCs/>
              </w:rPr>
            </w:pPr>
            <w:r w:rsidRPr="00917F10">
              <w:t xml:space="preserve">za cenę wykonania przedmiotu zamówienia w wysokości </w:t>
            </w:r>
            <w:r w:rsidRPr="00917F10">
              <w:rPr>
                <w:b/>
              </w:rPr>
              <w:t>289 332.00 zł</w:t>
            </w:r>
            <w:r w:rsidRPr="00917F10">
              <w:t xml:space="preserve"> </w:t>
            </w:r>
            <w:r w:rsidRPr="00917F10">
              <w:rPr>
                <w:b/>
                <w:bCs/>
              </w:rPr>
              <w:t>brutto</w:t>
            </w:r>
            <w:r w:rsidRPr="00917F10">
              <w:rPr>
                <w:bCs/>
              </w:rPr>
              <w:t>.</w:t>
            </w:r>
          </w:p>
          <w:p w14:paraId="277BAC0C" w14:textId="77777777" w:rsidR="009E762B" w:rsidRPr="00917F10" w:rsidRDefault="009E762B" w:rsidP="009E762B">
            <w:pPr>
              <w:jc w:val="both"/>
              <w:rPr>
                <w:color w:val="000000"/>
              </w:rPr>
            </w:pPr>
            <w:r w:rsidRPr="00917F10">
              <w:rPr>
                <w:color w:val="000000"/>
                <w:u w:val="single"/>
              </w:rPr>
              <w:t>Uzasadnienie wyboru</w:t>
            </w:r>
            <w:r w:rsidRPr="00917F10">
              <w:rPr>
                <w:color w:val="000000"/>
              </w:rPr>
              <w:t>:</w:t>
            </w:r>
          </w:p>
          <w:p w14:paraId="4E842173" w14:textId="77777777" w:rsidR="009E762B" w:rsidRPr="00917F10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917F1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E830D8D" w14:textId="3E04117E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917F10">
              <w:t>Oferta spełnia wszystkie wymagania formalno - prawne i jest zgodna z zapisami SWZ.</w:t>
            </w:r>
          </w:p>
        </w:tc>
      </w:tr>
      <w:tr w:rsidR="003157CD" w:rsidRPr="00C6757E" w14:paraId="50A2CF0D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66890" w14:textId="64BA80DA" w:rsidR="003157CD" w:rsidRPr="00E14C49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E14C49">
              <w:rPr>
                <w:b/>
                <w:bCs/>
              </w:rPr>
              <w:t>Zadanie nr 30</w:t>
            </w:r>
          </w:p>
          <w:p w14:paraId="0096369B" w14:textId="77777777" w:rsidR="003157CD" w:rsidRPr="00E14C49" w:rsidRDefault="003157CD" w:rsidP="007468F3">
            <w:pPr>
              <w:spacing w:before="60"/>
              <w:jc w:val="both"/>
              <w:rPr>
                <w:b/>
              </w:rPr>
            </w:pPr>
            <w:r w:rsidRPr="00E14C49">
              <w:rPr>
                <w:b/>
              </w:rPr>
              <w:t>Toruńskie Zakłady Materiałów Opatrunkowych S.A.</w:t>
            </w:r>
          </w:p>
          <w:p w14:paraId="1DB98711" w14:textId="3C92466D" w:rsidR="003157CD" w:rsidRPr="00E14C49" w:rsidRDefault="00E14C49" w:rsidP="007468F3">
            <w:pPr>
              <w:jc w:val="both"/>
              <w:rPr>
                <w:bCs/>
              </w:rPr>
            </w:pPr>
            <w:r w:rsidRPr="00E14C49">
              <w:rPr>
                <w:bCs/>
              </w:rPr>
              <w:t xml:space="preserve">ul. </w:t>
            </w:r>
            <w:r w:rsidR="003157CD" w:rsidRPr="00E14C49">
              <w:rPr>
                <w:bCs/>
              </w:rPr>
              <w:t xml:space="preserve">Żółkiewskiego 20/26 </w:t>
            </w:r>
          </w:p>
          <w:p w14:paraId="717F57D6" w14:textId="77777777" w:rsidR="003157CD" w:rsidRPr="00E14C49" w:rsidRDefault="003157CD" w:rsidP="007468F3">
            <w:pPr>
              <w:spacing w:after="120"/>
              <w:jc w:val="both"/>
              <w:rPr>
                <w:bCs/>
              </w:rPr>
            </w:pPr>
            <w:r w:rsidRPr="00E14C49">
              <w:rPr>
                <w:bCs/>
              </w:rPr>
              <w:t>87-100 Toruń</w:t>
            </w:r>
          </w:p>
          <w:p w14:paraId="3D59AF15" w14:textId="77777777" w:rsidR="003157CD" w:rsidRPr="00E14C49" w:rsidRDefault="003157CD" w:rsidP="007468F3">
            <w:pPr>
              <w:jc w:val="both"/>
              <w:rPr>
                <w:bCs/>
              </w:rPr>
            </w:pPr>
            <w:r w:rsidRPr="00E14C49">
              <w:t xml:space="preserve">za cenę wykonania przedmiotu zamówienia w wysokości </w:t>
            </w:r>
            <w:r w:rsidRPr="00E14C49">
              <w:rPr>
                <w:b/>
              </w:rPr>
              <w:t>84 096.60 zł</w:t>
            </w:r>
            <w:r w:rsidRPr="00E14C49">
              <w:t xml:space="preserve"> </w:t>
            </w:r>
            <w:r w:rsidRPr="00E14C49">
              <w:rPr>
                <w:b/>
                <w:bCs/>
              </w:rPr>
              <w:t>brutto</w:t>
            </w:r>
            <w:r w:rsidRPr="00E14C49">
              <w:rPr>
                <w:bCs/>
              </w:rPr>
              <w:t>.</w:t>
            </w:r>
          </w:p>
          <w:p w14:paraId="6737F76E" w14:textId="77777777" w:rsidR="009E762B" w:rsidRPr="00E14C49" w:rsidRDefault="009E762B" w:rsidP="009E762B">
            <w:pPr>
              <w:jc w:val="both"/>
              <w:rPr>
                <w:color w:val="000000"/>
              </w:rPr>
            </w:pPr>
            <w:r w:rsidRPr="00E14C49">
              <w:rPr>
                <w:color w:val="000000"/>
                <w:u w:val="single"/>
              </w:rPr>
              <w:t>Uzasadnienie wyboru</w:t>
            </w:r>
            <w:r w:rsidRPr="00E14C49">
              <w:rPr>
                <w:color w:val="000000"/>
              </w:rPr>
              <w:t>:</w:t>
            </w:r>
          </w:p>
          <w:p w14:paraId="691C3464" w14:textId="77777777" w:rsidR="009E762B" w:rsidRPr="00E14C49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E14C49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F523AB4" w14:textId="7A12BCB6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E14C49">
              <w:t>Oferta spełnia wszystkie wymagania formalno - prawne i jest zgodna z zapisami SWZ.</w:t>
            </w:r>
          </w:p>
        </w:tc>
      </w:tr>
      <w:tr w:rsidR="003157CD" w:rsidRPr="00C6757E" w14:paraId="4100025F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0064" w14:textId="59936875" w:rsidR="003157CD" w:rsidRPr="00A6071A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A6071A">
              <w:rPr>
                <w:b/>
                <w:bCs/>
              </w:rPr>
              <w:t>Zadanie nr 31</w:t>
            </w:r>
          </w:p>
          <w:p w14:paraId="1591A791" w14:textId="14398602" w:rsidR="003157CD" w:rsidRPr="00A6071A" w:rsidRDefault="003157CD" w:rsidP="007468F3">
            <w:pPr>
              <w:spacing w:before="60"/>
              <w:jc w:val="both"/>
              <w:rPr>
                <w:b/>
              </w:rPr>
            </w:pPr>
            <w:proofErr w:type="spellStart"/>
            <w:r w:rsidRPr="00A6071A">
              <w:rPr>
                <w:b/>
              </w:rPr>
              <w:t>Quality</w:t>
            </w:r>
            <w:proofErr w:type="spellEnd"/>
            <w:r w:rsidRPr="00A6071A">
              <w:rPr>
                <w:b/>
              </w:rPr>
              <w:t xml:space="preserve"> Pack </w:t>
            </w:r>
            <w:r w:rsidR="00A6071A" w:rsidRPr="00A6071A">
              <w:rPr>
                <w:b/>
              </w:rPr>
              <w:t xml:space="preserve">Sp. z o.o. </w:t>
            </w:r>
          </w:p>
          <w:p w14:paraId="0FD611BD" w14:textId="560359A8" w:rsidR="003157CD" w:rsidRPr="00A6071A" w:rsidRDefault="00A6071A" w:rsidP="007468F3">
            <w:pPr>
              <w:jc w:val="both"/>
              <w:rPr>
                <w:bCs/>
              </w:rPr>
            </w:pPr>
            <w:r w:rsidRPr="00A6071A">
              <w:rPr>
                <w:bCs/>
              </w:rPr>
              <w:t xml:space="preserve">ul. </w:t>
            </w:r>
            <w:r w:rsidR="003157CD" w:rsidRPr="00A6071A">
              <w:rPr>
                <w:bCs/>
              </w:rPr>
              <w:t xml:space="preserve">Jana III Sobieskiego 334 </w:t>
            </w:r>
          </w:p>
          <w:p w14:paraId="22732BA5" w14:textId="77777777" w:rsidR="003157CD" w:rsidRPr="00A6071A" w:rsidRDefault="003157CD" w:rsidP="007468F3">
            <w:pPr>
              <w:spacing w:after="120"/>
              <w:jc w:val="both"/>
              <w:rPr>
                <w:bCs/>
              </w:rPr>
            </w:pPr>
            <w:r w:rsidRPr="00A6071A">
              <w:rPr>
                <w:bCs/>
              </w:rPr>
              <w:t>42-580 Wojkowice</w:t>
            </w:r>
          </w:p>
          <w:p w14:paraId="375E2452" w14:textId="77777777" w:rsidR="003157CD" w:rsidRPr="00A6071A" w:rsidRDefault="003157CD" w:rsidP="007468F3">
            <w:pPr>
              <w:jc w:val="both"/>
              <w:rPr>
                <w:bCs/>
              </w:rPr>
            </w:pPr>
            <w:r w:rsidRPr="00A6071A">
              <w:t xml:space="preserve">za cenę wykonania przedmiotu zamówienia w wysokości </w:t>
            </w:r>
            <w:r w:rsidRPr="00A6071A">
              <w:rPr>
                <w:b/>
              </w:rPr>
              <w:t>248 065.80 zł</w:t>
            </w:r>
            <w:r w:rsidRPr="00A6071A">
              <w:t xml:space="preserve"> </w:t>
            </w:r>
            <w:r w:rsidRPr="00A6071A">
              <w:rPr>
                <w:b/>
                <w:bCs/>
              </w:rPr>
              <w:t>brutto</w:t>
            </w:r>
            <w:r w:rsidRPr="00A6071A">
              <w:rPr>
                <w:bCs/>
              </w:rPr>
              <w:t>.</w:t>
            </w:r>
          </w:p>
          <w:p w14:paraId="2402ABB3" w14:textId="77777777" w:rsidR="009E762B" w:rsidRPr="00A6071A" w:rsidRDefault="009E762B" w:rsidP="009E762B">
            <w:pPr>
              <w:jc w:val="both"/>
              <w:rPr>
                <w:color w:val="000000"/>
              </w:rPr>
            </w:pPr>
            <w:r w:rsidRPr="00A6071A">
              <w:rPr>
                <w:color w:val="000000"/>
                <w:u w:val="single"/>
              </w:rPr>
              <w:t>Uzasadnienie wyboru</w:t>
            </w:r>
            <w:r w:rsidRPr="00A6071A">
              <w:rPr>
                <w:color w:val="000000"/>
              </w:rPr>
              <w:t>:</w:t>
            </w:r>
          </w:p>
          <w:p w14:paraId="1581AF52" w14:textId="77777777" w:rsidR="009E762B" w:rsidRPr="00A6071A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A6071A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26A3F03" w14:textId="2B2FA698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A6071A">
              <w:t>Oferta spełnia wszystkie wymagania formalno - prawne i jest zgodna z zapisami SWZ.</w:t>
            </w:r>
          </w:p>
        </w:tc>
      </w:tr>
      <w:tr w:rsidR="003157CD" w:rsidRPr="00C6757E" w14:paraId="30986372" w14:textId="77777777" w:rsidTr="00EA6D06">
        <w:trPr>
          <w:cantSplit/>
          <w:trHeight w:val="254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7DDC4" w14:textId="07B981B6" w:rsidR="003157CD" w:rsidRPr="00A6071A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A6071A">
              <w:rPr>
                <w:b/>
                <w:bCs/>
              </w:rPr>
              <w:t>Zadanie nr 32</w:t>
            </w:r>
          </w:p>
          <w:p w14:paraId="15EDAEBD" w14:textId="77777777" w:rsidR="00A6071A" w:rsidRPr="00A6071A" w:rsidRDefault="00A6071A" w:rsidP="00A6071A">
            <w:pPr>
              <w:spacing w:before="60"/>
              <w:jc w:val="both"/>
              <w:rPr>
                <w:b/>
              </w:rPr>
            </w:pPr>
            <w:proofErr w:type="spellStart"/>
            <w:r w:rsidRPr="00A6071A">
              <w:rPr>
                <w:b/>
              </w:rPr>
              <w:t>Quality</w:t>
            </w:r>
            <w:proofErr w:type="spellEnd"/>
            <w:r w:rsidRPr="00A6071A">
              <w:rPr>
                <w:b/>
              </w:rPr>
              <w:t xml:space="preserve"> Pack Sp. z o.o. </w:t>
            </w:r>
          </w:p>
          <w:p w14:paraId="5A554AF8" w14:textId="77777777" w:rsidR="00A6071A" w:rsidRPr="00A6071A" w:rsidRDefault="00A6071A" w:rsidP="00A6071A">
            <w:pPr>
              <w:jc w:val="both"/>
              <w:rPr>
                <w:bCs/>
              </w:rPr>
            </w:pPr>
            <w:r w:rsidRPr="00A6071A">
              <w:rPr>
                <w:bCs/>
              </w:rPr>
              <w:t xml:space="preserve">ul. Jana III Sobieskiego 334 </w:t>
            </w:r>
          </w:p>
          <w:p w14:paraId="152A02C8" w14:textId="77777777" w:rsidR="00A6071A" w:rsidRPr="00A6071A" w:rsidRDefault="00A6071A" w:rsidP="00A6071A">
            <w:pPr>
              <w:spacing w:after="120"/>
              <w:jc w:val="both"/>
              <w:rPr>
                <w:bCs/>
              </w:rPr>
            </w:pPr>
            <w:r w:rsidRPr="00A6071A">
              <w:rPr>
                <w:bCs/>
              </w:rPr>
              <w:t>42-580 Wojkowice</w:t>
            </w:r>
          </w:p>
          <w:p w14:paraId="3124637A" w14:textId="77777777" w:rsidR="003157CD" w:rsidRPr="00A6071A" w:rsidRDefault="003157CD" w:rsidP="007468F3">
            <w:pPr>
              <w:jc w:val="both"/>
              <w:rPr>
                <w:bCs/>
              </w:rPr>
            </w:pPr>
            <w:r w:rsidRPr="00A6071A">
              <w:t xml:space="preserve">za cenę wykonania przedmiotu zamówienia w wysokości </w:t>
            </w:r>
            <w:r w:rsidRPr="00A6071A">
              <w:rPr>
                <w:b/>
              </w:rPr>
              <w:t>194 163.20 zł</w:t>
            </w:r>
            <w:r w:rsidRPr="00A6071A">
              <w:t xml:space="preserve"> </w:t>
            </w:r>
            <w:r w:rsidRPr="00A6071A">
              <w:rPr>
                <w:b/>
                <w:bCs/>
              </w:rPr>
              <w:t>brutto</w:t>
            </w:r>
            <w:r w:rsidRPr="00A6071A">
              <w:rPr>
                <w:bCs/>
              </w:rPr>
              <w:t>.</w:t>
            </w:r>
          </w:p>
          <w:p w14:paraId="722B0CE9" w14:textId="77777777" w:rsidR="009E762B" w:rsidRPr="00A6071A" w:rsidRDefault="009E762B" w:rsidP="009E762B">
            <w:pPr>
              <w:jc w:val="both"/>
              <w:rPr>
                <w:color w:val="000000"/>
              </w:rPr>
            </w:pPr>
            <w:r w:rsidRPr="00A6071A">
              <w:rPr>
                <w:color w:val="000000"/>
                <w:u w:val="single"/>
              </w:rPr>
              <w:t>Uzasadnienie wyboru</w:t>
            </w:r>
            <w:r w:rsidRPr="00A6071A">
              <w:rPr>
                <w:color w:val="000000"/>
              </w:rPr>
              <w:t>:</w:t>
            </w:r>
          </w:p>
          <w:p w14:paraId="789B4A11" w14:textId="77777777" w:rsidR="009E762B" w:rsidRPr="00A6071A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A6071A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02618F5" w14:textId="78755F17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A6071A">
              <w:t>Oferta spełnia wszystkie wymagania formalno - prawne i jest zgodna z zapisami SWZ.</w:t>
            </w:r>
          </w:p>
        </w:tc>
      </w:tr>
      <w:tr w:rsidR="003157CD" w:rsidRPr="00C6757E" w14:paraId="45CFDEA5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CA3A" w14:textId="22D37745" w:rsidR="003157CD" w:rsidRPr="00A6071A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A6071A">
              <w:rPr>
                <w:b/>
                <w:bCs/>
              </w:rPr>
              <w:lastRenderedPageBreak/>
              <w:t>Zadanie nr 33</w:t>
            </w:r>
          </w:p>
          <w:p w14:paraId="67FA0DA7" w14:textId="77777777" w:rsidR="003157CD" w:rsidRPr="00A6071A" w:rsidRDefault="003157CD" w:rsidP="007468F3">
            <w:pPr>
              <w:spacing w:before="60"/>
              <w:jc w:val="both"/>
              <w:rPr>
                <w:b/>
              </w:rPr>
            </w:pPr>
            <w:r w:rsidRPr="00A6071A">
              <w:rPr>
                <w:b/>
              </w:rPr>
              <w:t>Kliniki Naczyniowo Kardiologiczne KNK Spółka z o.o.</w:t>
            </w:r>
          </w:p>
          <w:p w14:paraId="7EEA9FCC" w14:textId="433EDBF7" w:rsidR="003157CD" w:rsidRPr="00A6071A" w:rsidRDefault="00A6071A" w:rsidP="007468F3">
            <w:pPr>
              <w:jc w:val="both"/>
              <w:rPr>
                <w:bCs/>
              </w:rPr>
            </w:pPr>
            <w:r w:rsidRPr="00A6071A">
              <w:rPr>
                <w:bCs/>
              </w:rPr>
              <w:t xml:space="preserve">ul. </w:t>
            </w:r>
            <w:r w:rsidR="003157CD" w:rsidRPr="00A6071A">
              <w:rPr>
                <w:bCs/>
              </w:rPr>
              <w:t xml:space="preserve">Rakoniewicka 23A </w:t>
            </w:r>
          </w:p>
          <w:p w14:paraId="0A01570A" w14:textId="77777777" w:rsidR="003157CD" w:rsidRPr="00A6071A" w:rsidRDefault="003157CD" w:rsidP="007468F3">
            <w:pPr>
              <w:spacing w:after="120"/>
              <w:jc w:val="both"/>
              <w:rPr>
                <w:bCs/>
              </w:rPr>
            </w:pPr>
            <w:r w:rsidRPr="00A6071A">
              <w:rPr>
                <w:bCs/>
              </w:rPr>
              <w:t>60-111 Poznań</w:t>
            </w:r>
          </w:p>
          <w:p w14:paraId="7074CCE8" w14:textId="77777777" w:rsidR="003157CD" w:rsidRPr="00A6071A" w:rsidRDefault="003157CD" w:rsidP="007468F3">
            <w:pPr>
              <w:jc w:val="both"/>
              <w:rPr>
                <w:bCs/>
              </w:rPr>
            </w:pPr>
            <w:r w:rsidRPr="00A6071A">
              <w:t xml:space="preserve">za cenę wykonania przedmiotu zamówienia w wysokości </w:t>
            </w:r>
            <w:r w:rsidRPr="00A6071A">
              <w:rPr>
                <w:b/>
              </w:rPr>
              <w:t>46 304.00 zł</w:t>
            </w:r>
            <w:r w:rsidRPr="00A6071A">
              <w:t xml:space="preserve"> </w:t>
            </w:r>
            <w:r w:rsidRPr="00A6071A">
              <w:rPr>
                <w:b/>
                <w:bCs/>
              </w:rPr>
              <w:t>brutto</w:t>
            </w:r>
            <w:r w:rsidRPr="00A6071A">
              <w:rPr>
                <w:bCs/>
              </w:rPr>
              <w:t>.</w:t>
            </w:r>
          </w:p>
          <w:p w14:paraId="14696E6B" w14:textId="77777777" w:rsidR="009E762B" w:rsidRPr="00A6071A" w:rsidRDefault="009E762B" w:rsidP="009E762B">
            <w:pPr>
              <w:jc w:val="both"/>
              <w:rPr>
                <w:color w:val="000000"/>
              </w:rPr>
            </w:pPr>
            <w:r w:rsidRPr="00A6071A">
              <w:rPr>
                <w:color w:val="000000"/>
                <w:u w:val="single"/>
              </w:rPr>
              <w:t>Uzasadnienie wyboru</w:t>
            </w:r>
            <w:r w:rsidRPr="00A6071A">
              <w:rPr>
                <w:color w:val="000000"/>
              </w:rPr>
              <w:t>:</w:t>
            </w:r>
          </w:p>
          <w:p w14:paraId="2BBDC142" w14:textId="77777777" w:rsidR="009E762B" w:rsidRPr="00A6071A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A6071A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C326EC2" w14:textId="29ABD845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A6071A">
              <w:t>Oferta spełnia wszystkie wymagania formalno - prawne i jest zgodna z zapisami SWZ.</w:t>
            </w:r>
          </w:p>
        </w:tc>
      </w:tr>
      <w:tr w:rsidR="003157CD" w:rsidRPr="00C6757E" w14:paraId="16BE4CA5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D356F" w14:textId="0567F360" w:rsidR="003157CD" w:rsidRPr="00F16199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F16199">
              <w:rPr>
                <w:b/>
                <w:bCs/>
              </w:rPr>
              <w:t>Zadanie nr 34</w:t>
            </w:r>
          </w:p>
          <w:p w14:paraId="7417C6D3" w14:textId="77777777" w:rsidR="003157CD" w:rsidRPr="00F16199" w:rsidRDefault="003157CD" w:rsidP="007468F3">
            <w:pPr>
              <w:spacing w:before="60"/>
              <w:jc w:val="both"/>
              <w:rPr>
                <w:b/>
              </w:rPr>
            </w:pPr>
            <w:r w:rsidRPr="00F16199">
              <w:rPr>
                <w:b/>
              </w:rPr>
              <w:t>Toruńskie Zakłady Materiałów Opatrunkowych S.A.</w:t>
            </w:r>
          </w:p>
          <w:p w14:paraId="4F33953F" w14:textId="5E53132B" w:rsidR="003157CD" w:rsidRPr="00F16199" w:rsidRDefault="00F16199" w:rsidP="007468F3">
            <w:pPr>
              <w:jc w:val="both"/>
              <w:rPr>
                <w:bCs/>
              </w:rPr>
            </w:pPr>
            <w:r w:rsidRPr="00F16199">
              <w:rPr>
                <w:bCs/>
              </w:rPr>
              <w:t xml:space="preserve">ul. </w:t>
            </w:r>
            <w:r w:rsidR="003157CD" w:rsidRPr="00F16199">
              <w:rPr>
                <w:bCs/>
              </w:rPr>
              <w:t xml:space="preserve">Żółkiewskiego 20/26 </w:t>
            </w:r>
          </w:p>
          <w:p w14:paraId="08F170D3" w14:textId="77777777" w:rsidR="003157CD" w:rsidRPr="00F16199" w:rsidRDefault="003157CD" w:rsidP="007468F3">
            <w:pPr>
              <w:spacing w:after="120"/>
              <w:jc w:val="both"/>
              <w:rPr>
                <w:bCs/>
              </w:rPr>
            </w:pPr>
            <w:r w:rsidRPr="00F16199">
              <w:rPr>
                <w:bCs/>
              </w:rPr>
              <w:t>87-100 Toruń</w:t>
            </w:r>
          </w:p>
          <w:p w14:paraId="31820773" w14:textId="77777777" w:rsidR="003157CD" w:rsidRPr="00F16199" w:rsidRDefault="003157CD" w:rsidP="007468F3">
            <w:pPr>
              <w:jc w:val="both"/>
              <w:rPr>
                <w:bCs/>
              </w:rPr>
            </w:pPr>
            <w:r w:rsidRPr="00F16199">
              <w:t xml:space="preserve">za cenę wykonania przedmiotu zamówienia w wysokości </w:t>
            </w:r>
            <w:r w:rsidRPr="00F16199">
              <w:rPr>
                <w:b/>
              </w:rPr>
              <w:t>28 638.00 zł</w:t>
            </w:r>
            <w:r w:rsidRPr="00F16199">
              <w:t xml:space="preserve"> </w:t>
            </w:r>
            <w:r w:rsidRPr="00F16199">
              <w:rPr>
                <w:b/>
                <w:bCs/>
              </w:rPr>
              <w:t>brutto</w:t>
            </w:r>
            <w:r w:rsidRPr="00F16199">
              <w:rPr>
                <w:bCs/>
              </w:rPr>
              <w:t>.</w:t>
            </w:r>
          </w:p>
          <w:p w14:paraId="4138B168" w14:textId="77777777" w:rsidR="009E762B" w:rsidRPr="00F16199" w:rsidRDefault="009E762B" w:rsidP="009E762B">
            <w:pPr>
              <w:jc w:val="both"/>
              <w:rPr>
                <w:color w:val="000000"/>
              </w:rPr>
            </w:pPr>
            <w:r w:rsidRPr="00F16199">
              <w:rPr>
                <w:color w:val="000000"/>
                <w:u w:val="single"/>
              </w:rPr>
              <w:t>Uzasadnienie wyboru</w:t>
            </w:r>
            <w:r w:rsidRPr="00F16199">
              <w:rPr>
                <w:color w:val="000000"/>
              </w:rPr>
              <w:t>:</w:t>
            </w:r>
          </w:p>
          <w:p w14:paraId="36FAA82A" w14:textId="77777777" w:rsidR="009E762B" w:rsidRPr="00F16199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F16199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1A0F406" w14:textId="491234BD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F16199">
              <w:t>Oferta spełnia wszystkie wymagania formalno - prawne i jest zgodna z zapisami SWZ.</w:t>
            </w:r>
          </w:p>
        </w:tc>
      </w:tr>
      <w:tr w:rsidR="003157CD" w:rsidRPr="00C6757E" w14:paraId="25849528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F0DD7" w14:textId="34134D96" w:rsidR="003157CD" w:rsidRPr="00F16199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F16199">
              <w:rPr>
                <w:b/>
                <w:bCs/>
              </w:rPr>
              <w:t>Zadanie nr 35</w:t>
            </w:r>
          </w:p>
          <w:p w14:paraId="1412C36B" w14:textId="77777777" w:rsidR="003157CD" w:rsidRPr="00F16199" w:rsidRDefault="003157CD" w:rsidP="007468F3">
            <w:pPr>
              <w:spacing w:before="60"/>
              <w:jc w:val="both"/>
              <w:rPr>
                <w:b/>
              </w:rPr>
            </w:pPr>
            <w:r w:rsidRPr="00F16199">
              <w:rPr>
                <w:b/>
              </w:rPr>
              <w:t>IHT Polska Sp. z o.o.</w:t>
            </w:r>
          </w:p>
          <w:p w14:paraId="2EDF9496" w14:textId="29140373" w:rsidR="003157CD" w:rsidRPr="00F16199" w:rsidRDefault="00F16199" w:rsidP="007468F3">
            <w:pPr>
              <w:jc w:val="both"/>
              <w:rPr>
                <w:bCs/>
              </w:rPr>
            </w:pPr>
            <w:r w:rsidRPr="00F16199">
              <w:rPr>
                <w:bCs/>
              </w:rPr>
              <w:t xml:space="preserve">ul. </w:t>
            </w:r>
            <w:r w:rsidR="003157CD" w:rsidRPr="00F16199">
              <w:rPr>
                <w:bCs/>
              </w:rPr>
              <w:t xml:space="preserve">Europejska 14D </w:t>
            </w:r>
          </w:p>
          <w:p w14:paraId="5253FCDF" w14:textId="77777777" w:rsidR="003157CD" w:rsidRPr="00F16199" w:rsidRDefault="003157CD" w:rsidP="007468F3">
            <w:pPr>
              <w:spacing w:after="120"/>
              <w:jc w:val="both"/>
              <w:rPr>
                <w:bCs/>
              </w:rPr>
            </w:pPr>
            <w:r w:rsidRPr="00F16199">
              <w:rPr>
                <w:bCs/>
              </w:rPr>
              <w:t>02-964 Warszawa</w:t>
            </w:r>
          </w:p>
          <w:p w14:paraId="7B18C5F2" w14:textId="77777777" w:rsidR="003157CD" w:rsidRPr="00F16199" w:rsidRDefault="003157CD" w:rsidP="007468F3">
            <w:pPr>
              <w:jc w:val="both"/>
              <w:rPr>
                <w:bCs/>
              </w:rPr>
            </w:pPr>
            <w:r w:rsidRPr="00F16199">
              <w:t xml:space="preserve">za cenę wykonania przedmiotu zamówienia w wysokości </w:t>
            </w:r>
            <w:r w:rsidRPr="00F16199">
              <w:rPr>
                <w:b/>
              </w:rPr>
              <w:t>16 770.00 zł</w:t>
            </w:r>
            <w:r w:rsidRPr="00F16199">
              <w:t xml:space="preserve"> </w:t>
            </w:r>
            <w:r w:rsidRPr="00F16199">
              <w:rPr>
                <w:b/>
                <w:bCs/>
              </w:rPr>
              <w:t>brutto</w:t>
            </w:r>
            <w:r w:rsidRPr="00F16199">
              <w:rPr>
                <w:bCs/>
              </w:rPr>
              <w:t>.</w:t>
            </w:r>
          </w:p>
          <w:p w14:paraId="777F4F70" w14:textId="77777777" w:rsidR="009E762B" w:rsidRPr="00F16199" w:rsidRDefault="009E762B" w:rsidP="009E762B">
            <w:pPr>
              <w:jc w:val="both"/>
              <w:rPr>
                <w:color w:val="000000"/>
              </w:rPr>
            </w:pPr>
            <w:r w:rsidRPr="00F16199">
              <w:rPr>
                <w:color w:val="000000"/>
                <w:u w:val="single"/>
              </w:rPr>
              <w:t>Uzasadnienie wyboru</w:t>
            </w:r>
            <w:r w:rsidRPr="00F16199">
              <w:rPr>
                <w:color w:val="000000"/>
              </w:rPr>
              <w:t>:</w:t>
            </w:r>
          </w:p>
          <w:p w14:paraId="6A177D9C" w14:textId="77777777" w:rsidR="009E762B" w:rsidRPr="00F16199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F16199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620DB29" w14:textId="223AC8AD" w:rsidR="003157CD" w:rsidRPr="00C6757E" w:rsidRDefault="009E762B" w:rsidP="009E762B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F16199">
              <w:t>Oferta spełnia wszystkie wymagania formalno - prawne i jest zgodna z zapisami SWZ.</w:t>
            </w:r>
          </w:p>
        </w:tc>
      </w:tr>
      <w:tr w:rsidR="003157CD" w:rsidRPr="00C6757E" w14:paraId="33F7CED3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D5A1" w14:textId="67EBCC27" w:rsidR="003157CD" w:rsidRPr="0053548E" w:rsidRDefault="003157CD" w:rsidP="007468F3">
            <w:pPr>
              <w:spacing w:before="120" w:after="240"/>
              <w:jc w:val="both"/>
              <w:rPr>
                <w:b/>
                <w:bCs/>
              </w:rPr>
            </w:pPr>
            <w:r w:rsidRPr="0053548E">
              <w:rPr>
                <w:b/>
                <w:bCs/>
              </w:rPr>
              <w:t>Zadanie nr 36</w:t>
            </w:r>
          </w:p>
          <w:p w14:paraId="39C260DF" w14:textId="77777777" w:rsidR="003157CD" w:rsidRPr="0053548E" w:rsidRDefault="003157CD" w:rsidP="007468F3">
            <w:pPr>
              <w:spacing w:before="60"/>
              <w:jc w:val="both"/>
              <w:rPr>
                <w:b/>
              </w:rPr>
            </w:pPr>
            <w:r w:rsidRPr="0053548E">
              <w:rPr>
                <w:b/>
              </w:rPr>
              <w:t>J. Chodacki, A. Misztal „</w:t>
            </w:r>
            <w:proofErr w:type="spellStart"/>
            <w:r w:rsidRPr="0053548E">
              <w:rPr>
                <w:b/>
              </w:rPr>
              <w:t>Medica</w:t>
            </w:r>
            <w:proofErr w:type="spellEnd"/>
            <w:r w:rsidRPr="0053548E">
              <w:rPr>
                <w:b/>
              </w:rPr>
              <w:t>” Spółka Jawna</w:t>
            </w:r>
          </w:p>
          <w:p w14:paraId="710B2D9D" w14:textId="24B74758" w:rsidR="003157CD" w:rsidRPr="0053548E" w:rsidRDefault="00F16199" w:rsidP="007468F3">
            <w:pPr>
              <w:jc w:val="both"/>
              <w:rPr>
                <w:bCs/>
              </w:rPr>
            </w:pPr>
            <w:r w:rsidRPr="0053548E">
              <w:rPr>
                <w:bCs/>
              </w:rPr>
              <w:t xml:space="preserve">ul. </w:t>
            </w:r>
            <w:r w:rsidR="003157CD" w:rsidRPr="0053548E">
              <w:rPr>
                <w:bCs/>
              </w:rPr>
              <w:t>P</w:t>
            </w:r>
            <w:r w:rsidRPr="0053548E">
              <w:rPr>
                <w:bCs/>
              </w:rPr>
              <w:t>rzemysłowa</w:t>
            </w:r>
            <w:r w:rsidR="003157CD" w:rsidRPr="0053548E">
              <w:rPr>
                <w:bCs/>
              </w:rPr>
              <w:t xml:space="preserve"> 4A </w:t>
            </w:r>
          </w:p>
          <w:p w14:paraId="54E1E1BC" w14:textId="69831F62" w:rsidR="003157CD" w:rsidRPr="0053548E" w:rsidRDefault="003157CD" w:rsidP="007468F3">
            <w:pPr>
              <w:spacing w:after="120"/>
              <w:jc w:val="both"/>
              <w:rPr>
                <w:bCs/>
              </w:rPr>
            </w:pPr>
            <w:r w:rsidRPr="0053548E">
              <w:rPr>
                <w:bCs/>
              </w:rPr>
              <w:t>59-300 L</w:t>
            </w:r>
            <w:r w:rsidR="00F16199" w:rsidRPr="0053548E">
              <w:rPr>
                <w:bCs/>
              </w:rPr>
              <w:t>ubin</w:t>
            </w:r>
          </w:p>
          <w:p w14:paraId="789DD351" w14:textId="77777777" w:rsidR="003157CD" w:rsidRPr="0053548E" w:rsidRDefault="003157CD" w:rsidP="007468F3">
            <w:pPr>
              <w:jc w:val="both"/>
              <w:rPr>
                <w:bCs/>
              </w:rPr>
            </w:pPr>
            <w:r w:rsidRPr="0053548E">
              <w:t xml:space="preserve">za cenę wykonania przedmiotu zamówienia w wysokości </w:t>
            </w:r>
            <w:r w:rsidRPr="0053548E">
              <w:rPr>
                <w:b/>
              </w:rPr>
              <w:t>353.40 zł</w:t>
            </w:r>
            <w:r w:rsidRPr="0053548E">
              <w:t xml:space="preserve"> </w:t>
            </w:r>
            <w:r w:rsidRPr="0053548E">
              <w:rPr>
                <w:b/>
                <w:bCs/>
              </w:rPr>
              <w:t>brutto</w:t>
            </w:r>
            <w:r w:rsidRPr="0053548E">
              <w:rPr>
                <w:bCs/>
              </w:rPr>
              <w:t>.</w:t>
            </w:r>
          </w:p>
          <w:p w14:paraId="0A317FAB" w14:textId="77777777" w:rsidR="009E762B" w:rsidRPr="0053548E" w:rsidRDefault="009E762B" w:rsidP="009E762B">
            <w:pPr>
              <w:jc w:val="both"/>
              <w:rPr>
                <w:color w:val="000000"/>
              </w:rPr>
            </w:pPr>
            <w:r w:rsidRPr="0053548E">
              <w:rPr>
                <w:color w:val="000000"/>
                <w:u w:val="single"/>
              </w:rPr>
              <w:t>Uzasadnienie wyboru</w:t>
            </w:r>
            <w:r w:rsidRPr="0053548E">
              <w:rPr>
                <w:color w:val="000000"/>
              </w:rPr>
              <w:t>:</w:t>
            </w:r>
          </w:p>
          <w:p w14:paraId="27FB8A01" w14:textId="77777777" w:rsidR="009E762B" w:rsidRPr="0053548E" w:rsidRDefault="009E762B" w:rsidP="009E762B">
            <w:pPr>
              <w:pStyle w:val="Nagwek"/>
              <w:tabs>
                <w:tab w:val="left" w:pos="708"/>
              </w:tabs>
              <w:jc w:val="both"/>
            </w:pPr>
            <w:r w:rsidRPr="0053548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9C0CB73" w14:textId="77EA1BC1" w:rsidR="009E762B" w:rsidRPr="0053548E" w:rsidRDefault="009E762B" w:rsidP="009E762B">
            <w:pPr>
              <w:spacing w:before="120"/>
              <w:jc w:val="both"/>
            </w:pPr>
            <w:r w:rsidRPr="0053548E">
              <w:t>Oferta spełnia wszystkie wymagania formalno - prawne i jest zgodna z zapisami SWZ.</w:t>
            </w:r>
          </w:p>
          <w:p w14:paraId="5449F2E3" w14:textId="49E52AE0" w:rsidR="003157CD" w:rsidRPr="00C6757E" w:rsidRDefault="003157CD" w:rsidP="007468F3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</w:p>
        </w:tc>
      </w:tr>
      <w:tr w:rsidR="003157CD" w:rsidRPr="00C6757E" w14:paraId="0C4C51FA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2326A" w14:textId="04D9E136" w:rsidR="0053548E" w:rsidRPr="0053548E" w:rsidRDefault="0053548E" w:rsidP="0053548E">
            <w:pPr>
              <w:spacing w:before="120" w:after="240"/>
              <w:jc w:val="both"/>
              <w:rPr>
                <w:b/>
                <w:bCs/>
              </w:rPr>
            </w:pPr>
            <w:r w:rsidRPr="0053548E">
              <w:rPr>
                <w:b/>
                <w:bCs/>
              </w:rPr>
              <w:lastRenderedPageBreak/>
              <w:t>Zadanie nr 37</w:t>
            </w:r>
          </w:p>
          <w:p w14:paraId="0844D438" w14:textId="77777777" w:rsidR="0053548E" w:rsidRPr="0053548E" w:rsidRDefault="0053548E" w:rsidP="0053548E">
            <w:pPr>
              <w:spacing w:before="60"/>
              <w:jc w:val="both"/>
              <w:rPr>
                <w:b/>
              </w:rPr>
            </w:pPr>
            <w:r w:rsidRPr="0053548E">
              <w:rPr>
                <w:b/>
              </w:rPr>
              <w:t xml:space="preserve">Aesculap Chifa Sp. z o.o. </w:t>
            </w:r>
          </w:p>
          <w:p w14:paraId="538E154D" w14:textId="77777777" w:rsidR="0053548E" w:rsidRPr="0053548E" w:rsidRDefault="0053548E" w:rsidP="0053548E">
            <w:pPr>
              <w:jc w:val="both"/>
              <w:rPr>
                <w:bCs/>
              </w:rPr>
            </w:pPr>
            <w:r w:rsidRPr="0053548E">
              <w:rPr>
                <w:bCs/>
              </w:rPr>
              <w:t xml:space="preserve">ul. Tysiąclecia 14 </w:t>
            </w:r>
          </w:p>
          <w:p w14:paraId="0CD40437" w14:textId="77777777" w:rsidR="0053548E" w:rsidRPr="0053548E" w:rsidRDefault="0053548E" w:rsidP="0053548E">
            <w:pPr>
              <w:spacing w:after="120"/>
              <w:jc w:val="both"/>
              <w:rPr>
                <w:bCs/>
              </w:rPr>
            </w:pPr>
            <w:r w:rsidRPr="0053548E">
              <w:rPr>
                <w:bCs/>
              </w:rPr>
              <w:t>64-300 Nowy Tomyśl</w:t>
            </w:r>
          </w:p>
          <w:p w14:paraId="3CB27245" w14:textId="77777777" w:rsidR="0053548E" w:rsidRPr="0053548E" w:rsidRDefault="0053548E" w:rsidP="0053548E">
            <w:pPr>
              <w:jc w:val="both"/>
              <w:rPr>
                <w:bCs/>
              </w:rPr>
            </w:pPr>
            <w:r w:rsidRPr="0053548E">
              <w:t xml:space="preserve">za cenę wykonania przedmiotu zamówienia w wysokości </w:t>
            </w:r>
            <w:r w:rsidRPr="0053548E">
              <w:rPr>
                <w:b/>
              </w:rPr>
              <w:t>1 052 028.00 zł</w:t>
            </w:r>
            <w:r w:rsidRPr="0053548E">
              <w:t xml:space="preserve"> </w:t>
            </w:r>
            <w:r w:rsidRPr="0053548E">
              <w:rPr>
                <w:b/>
                <w:bCs/>
              </w:rPr>
              <w:t>brutto</w:t>
            </w:r>
            <w:r w:rsidRPr="0053548E">
              <w:rPr>
                <w:bCs/>
              </w:rPr>
              <w:t>.</w:t>
            </w:r>
          </w:p>
          <w:p w14:paraId="24D69510" w14:textId="77777777" w:rsidR="0053548E" w:rsidRPr="0053548E" w:rsidRDefault="0053548E" w:rsidP="0053548E">
            <w:pPr>
              <w:jc w:val="both"/>
              <w:rPr>
                <w:color w:val="000000"/>
              </w:rPr>
            </w:pPr>
            <w:r w:rsidRPr="0053548E">
              <w:rPr>
                <w:color w:val="000000"/>
                <w:u w:val="single"/>
              </w:rPr>
              <w:t>Uzasadnienie wyboru</w:t>
            </w:r>
            <w:r w:rsidRPr="0053548E">
              <w:rPr>
                <w:color w:val="000000"/>
              </w:rPr>
              <w:t>:</w:t>
            </w:r>
          </w:p>
          <w:p w14:paraId="5721520A" w14:textId="77777777" w:rsidR="0053548E" w:rsidRPr="0053548E" w:rsidRDefault="0053548E" w:rsidP="0053548E">
            <w:pPr>
              <w:pStyle w:val="Nagwek"/>
              <w:tabs>
                <w:tab w:val="left" w:pos="708"/>
              </w:tabs>
              <w:jc w:val="both"/>
            </w:pPr>
            <w:r w:rsidRPr="0053548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B677DA7" w14:textId="3455318F" w:rsidR="003157CD" w:rsidRPr="00C6757E" w:rsidRDefault="0053548E" w:rsidP="0053548E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yellow"/>
              </w:rPr>
            </w:pPr>
            <w:r w:rsidRPr="0053548E">
              <w:t>Oferta spełnia wszystkie wymagania formalno - prawne i jest zgodna z zapisami SWZ.</w:t>
            </w:r>
          </w:p>
        </w:tc>
      </w:tr>
      <w:tr w:rsidR="0053548E" w:rsidRPr="00C6757E" w14:paraId="6CEE5A09" w14:textId="77777777" w:rsidTr="00EA6D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1251" w14:textId="2DACA538" w:rsidR="0053548E" w:rsidRPr="0053548E" w:rsidRDefault="0053548E" w:rsidP="0053548E">
            <w:pPr>
              <w:spacing w:before="120" w:after="240"/>
              <w:jc w:val="both"/>
              <w:rPr>
                <w:b/>
                <w:bCs/>
              </w:rPr>
            </w:pPr>
            <w:r w:rsidRPr="0053548E">
              <w:rPr>
                <w:b/>
                <w:bCs/>
              </w:rPr>
              <w:t>Zadanie nr 38</w:t>
            </w:r>
          </w:p>
          <w:p w14:paraId="17DA7F53" w14:textId="77777777" w:rsidR="0053548E" w:rsidRPr="0053548E" w:rsidRDefault="0053548E" w:rsidP="0053548E">
            <w:pPr>
              <w:spacing w:before="60"/>
              <w:jc w:val="both"/>
              <w:rPr>
                <w:b/>
              </w:rPr>
            </w:pPr>
            <w:r w:rsidRPr="0053548E">
              <w:rPr>
                <w:b/>
              </w:rPr>
              <w:t xml:space="preserve">Aesculap Chifa Sp. z o.o. </w:t>
            </w:r>
          </w:p>
          <w:p w14:paraId="34535B16" w14:textId="77777777" w:rsidR="0053548E" w:rsidRPr="0053548E" w:rsidRDefault="0053548E" w:rsidP="0053548E">
            <w:pPr>
              <w:jc w:val="both"/>
              <w:rPr>
                <w:bCs/>
              </w:rPr>
            </w:pPr>
            <w:r w:rsidRPr="0053548E">
              <w:rPr>
                <w:bCs/>
              </w:rPr>
              <w:t xml:space="preserve">ul. Tysiąclecia 14 </w:t>
            </w:r>
          </w:p>
          <w:p w14:paraId="7CDA1CDA" w14:textId="77777777" w:rsidR="0053548E" w:rsidRPr="0053548E" w:rsidRDefault="0053548E" w:rsidP="0053548E">
            <w:pPr>
              <w:spacing w:after="120"/>
              <w:jc w:val="both"/>
              <w:rPr>
                <w:bCs/>
              </w:rPr>
            </w:pPr>
            <w:r w:rsidRPr="0053548E">
              <w:rPr>
                <w:bCs/>
              </w:rPr>
              <w:t>64-300 Nowy Tomyśl</w:t>
            </w:r>
          </w:p>
          <w:p w14:paraId="5691CA6F" w14:textId="5C38CC32" w:rsidR="0053548E" w:rsidRPr="0053548E" w:rsidRDefault="0053548E" w:rsidP="0053548E">
            <w:pPr>
              <w:jc w:val="both"/>
              <w:rPr>
                <w:bCs/>
              </w:rPr>
            </w:pPr>
            <w:r w:rsidRPr="0053548E">
              <w:t xml:space="preserve">za cenę wykonania przedmiotu zamówienia w wysokości </w:t>
            </w:r>
            <w:r w:rsidR="00E53484">
              <w:rPr>
                <w:b/>
              </w:rPr>
              <w:t>74 012,40</w:t>
            </w:r>
            <w:r w:rsidRPr="0053548E">
              <w:rPr>
                <w:b/>
              </w:rPr>
              <w:t xml:space="preserve"> zł</w:t>
            </w:r>
            <w:r w:rsidRPr="0053548E">
              <w:t xml:space="preserve"> </w:t>
            </w:r>
            <w:r w:rsidRPr="0053548E">
              <w:rPr>
                <w:b/>
                <w:bCs/>
              </w:rPr>
              <w:t>brutto</w:t>
            </w:r>
            <w:r w:rsidRPr="0053548E">
              <w:rPr>
                <w:bCs/>
              </w:rPr>
              <w:t>.</w:t>
            </w:r>
          </w:p>
          <w:p w14:paraId="320FEC40" w14:textId="77777777" w:rsidR="0053548E" w:rsidRPr="0053548E" w:rsidRDefault="0053548E" w:rsidP="0053548E">
            <w:pPr>
              <w:jc w:val="both"/>
              <w:rPr>
                <w:color w:val="000000"/>
              </w:rPr>
            </w:pPr>
            <w:r w:rsidRPr="0053548E">
              <w:rPr>
                <w:color w:val="000000"/>
                <w:u w:val="single"/>
              </w:rPr>
              <w:t>Uzasadnienie wyboru</w:t>
            </w:r>
            <w:r w:rsidRPr="0053548E">
              <w:rPr>
                <w:color w:val="000000"/>
              </w:rPr>
              <w:t>:</w:t>
            </w:r>
          </w:p>
          <w:p w14:paraId="27E72A9E" w14:textId="77777777" w:rsidR="0053548E" w:rsidRPr="0053548E" w:rsidRDefault="0053548E" w:rsidP="0053548E">
            <w:pPr>
              <w:pStyle w:val="Nagwek"/>
              <w:tabs>
                <w:tab w:val="left" w:pos="708"/>
              </w:tabs>
              <w:jc w:val="both"/>
            </w:pPr>
            <w:r w:rsidRPr="0053548E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6887B47" w14:textId="6A5AC14B" w:rsidR="0053548E" w:rsidRPr="0053548E" w:rsidRDefault="0053548E" w:rsidP="0053548E">
            <w:pPr>
              <w:spacing w:before="120" w:after="240"/>
              <w:jc w:val="both"/>
              <w:rPr>
                <w:b/>
                <w:bCs/>
              </w:rPr>
            </w:pPr>
            <w:r w:rsidRPr="0053548E">
              <w:t>Oferta spełnia wszystkie wymagania formalno - prawne i jest zgodna z zapisami SWZ.</w:t>
            </w:r>
          </w:p>
        </w:tc>
      </w:tr>
    </w:tbl>
    <w:p w14:paraId="66F1A348" w14:textId="77777777" w:rsidR="00D64136" w:rsidRPr="006D54F9" w:rsidRDefault="00D64136" w:rsidP="007468F3">
      <w:pPr>
        <w:spacing w:before="360" w:after="120"/>
        <w:jc w:val="both"/>
        <w:rPr>
          <w:color w:val="000000"/>
        </w:rPr>
      </w:pPr>
      <w:r w:rsidRPr="006D54F9">
        <w:rPr>
          <w:b/>
          <w:bCs/>
          <w:color w:val="000000"/>
        </w:rPr>
        <w:t>Punktacja przyznana ofertom w każdym kryterium oceny ofert wraz z łączną punktacją</w:t>
      </w:r>
      <w:r w:rsidRPr="006D54F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685"/>
        <w:gridCol w:w="2665"/>
        <w:gridCol w:w="1559"/>
      </w:tblGrid>
      <w:tr w:rsidR="00D64136" w:rsidRPr="00C6757E" w14:paraId="77B2A764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11FB96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</w:rPr>
              <w:t>Część 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EDA20D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</w:rPr>
            </w:pPr>
            <w:r w:rsidRPr="006D54F9">
              <w:rPr>
                <w:bCs/>
              </w:rPr>
              <w:t>Wykonawca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6EB086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7702C9" w14:textId="77777777" w:rsidR="00D64136" w:rsidRPr="006D54F9" w:rsidRDefault="00D64136" w:rsidP="007468F3">
            <w:pPr>
              <w:spacing w:before="120" w:after="120"/>
              <w:jc w:val="center"/>
              <w:rPr>
                <w:bCs/>
                <w:color w:val="000000"/>
              </w:rPr>
            </w:pPr>
            <w:r w:rsidRPr="006D54F9">
              <w:rPr>
                <w:bCs/>
                <w:color w:val="000000"/>
              </w:rPr>
              <w:t>Razem</w:t>
            </w:r>
          </w:p>
        </w:tc>
      </w:tr>
      <w:tr w:rsidR="003157CD" w:rsidRPr="00C6757E" w14:paraId="66D2A71F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CA762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1 - Zadanie nr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E1E6A" w14:textId="77777777" w:rsidR="003157CD" w:rsidRPr="00B47AB0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B218ABF" w14:textId="273B9497" w:rsidR="003157CD" w:rsidRPr="00B47AB0" w:rsidRDefault="00F92BA4" w:rsidP="007468F3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ul. </w:t>
            </w:r>
            <w:r w:rsidR="003157CD" w:rsidRPr="00B47AB0">
              <w:rPr>
                <w:sz w:val="22"/>
                <w:szCs w:val="22"/>
              </w:rPr>
              <w:t>Żółkiewskiego 20/26</w:t>
            </w:r>
          </w:p>
          <w:p w14:paraId="20D48ABE" w14:textId="77777777" w:rsidR="003157CD" w:rsidRPr="00B47AB0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6E32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F3F78" w14:textId="77777777" w:rsidR="003157CD" w:rsidRPr="00B47AB0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  100,00</w:t>
            </w:r>
          </w:p>
        </w:tc>
      </w:tr>
      <w:tr w:rsidR="003157CD" w:rsidRPr="00C6757E" w14:paraId="137E8647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49DF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2 - Zadanie nr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D785" w14:textId="77777777" w:rsidR="00B47AB0" w:rsidRPr="00B47AB0" w:rsidRDefault="00B47AB0" w:rsidP="00B47AB0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B47AB0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B47AB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3DF6F25E" w14:textId="77777777" w:rsidR="00B47AB0" w:rsidRPr="00B47AB0" w:rsidRDefault="00B47AB0" w:rsidP="00B47AB0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ul. Pod Borem 18 </w:t>
            </w:r>
          </w:p>
          <w:p w14:paraId="45BCCCF3" w14:textId="77777777" w:rsidR="00B47AB0" w:rsidRPr="00B47AB0" w:rsidRDefault="00B47AB0" w:rsidP="00B47AB0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41-808 Zabrze</w:t>
            </w:r>
          </w:p>
          <w:p w14:paraId="0CCF3416" w14:textId="5F3AA0C7" w:rsidR="003157CD" w:rsidRPr="00B47AB0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DD862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2D768" w14:textId="77777777" w:rsidR="003157CD" w:rsidRPr="00B47AB0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  100,00</w:t>
            </w:r>
          </w:p>
        </w:tc>
      </w:tr>
      <w:tr w:rsidR="003157CD" w:rsidRPr="00C6757E" w14:paraId="4BAF273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0EEE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2 - Zadanie nr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C90F" w14:textId="77777777" w:rsidR="003157CD" w:rsidRPr="00B47AB0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9B4FD06" w14:textId="04BD39A5" w:rsidR="003157CD" w:rsidRPr="00B47AB0" w:rsidRDefault="00B47AB0" w:rsidP="007468F3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ul. </w:t>
            </w:r>
            <w:r w:rsidR="003157CD" w:rsidRPr="00B47AB0">
              <w:rPr>
                <w:sz w:val="22"/>
                <w:szCs w:val="22"/>
              </w:rPr>
              <w:t>Żółkiewskiego 20/26</w:t>
            </w:r>
          </w:p>
          <w:p w14:paraId="7F5B87F9" w14:textId="77777777" w:rsidR="003157CD" w:rsidRPr="00B47AB0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C4F85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1 - Cena - 98.99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38918" w14:textId="77777777" w:rsidR="003157CD" w:rsidRPr="00B47AB0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  98,99</w:t>
            </w:r>
          </w:p>
        </w:tc>
      </w:tr>
      <w:tr w:rsidR="00B47AB0" w:rsidRPr="00C6757E" w14:paraId="6B343C4E" w14:textId="77777777" w:rsidTr="00903D55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096D1" w14:textId="77777777" w:rsidR="00B47AB0" w:rsidRPr="00C6757E" w:rsidRDefault="00B47AB0" w:rsidP="007468F3">
            <w:pPr>
              <w:spacing w:before="40" w:after="40"/>
              <w:rPr>
                <w:color w:val="000000"/>
                <w:sz w:val="22"/>
                <w:szCs w:val="22"/>
                <w:highlight w:val="yellow"/>
              </w:rPr>
            </w:pPr>
            <w:r w:rsidRPr="00B47AB0">
              <w:rPr>
                <w:sz w:val="22"/>
                <w:szCs w:val="22"/>
              </w:rPr>
              <w:t>2 - Zadanie nr 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92FC" w14:textId="77777777" w:rsidR="00B47AB0" w:rsidRPr="00B47AB0" w:rsidRDefault="00B47AB0" w:rsidP="007468F3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>INTRA-MED Sp. z o.o.</w:t>
            </w:r>
          </w:p>
          <w:p w14:paraId="4DF33C0B" w14:textId="77777777" w:rsidR="00B47AB0" w:rsidRDefault="00B47AB0" w:rsidP="007468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 Sielecka 61</w:t>
            </w:r>
          </w:p>
          <w:p w14:paraId="6623CD27" w14:textId="7874EBCF" w:rsidR="00B47AB0" w:rsidRPr="00B47AB0" w:rsidRDefault="00B47AB0" w:rsidP="00B47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42-500 Będzin 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D752" w14:textId="74699AA3" w:rsidR="00B47AB0" w:rsidRPr="00B47AB0" w:rsidRDefault="00B47AB0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B47AB0"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  <w:tr w:rsidR="003157CD" w:rsidRPr="00C6757E" w14:paraId="0F8D51E8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A5C2B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3 - Zadanie nr 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C3C0" w14:textId="77777777" w:rsidR="003157CD" w:rsidRPr="00B47AB0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3986655" w14:textId="1700B788" w:rsidR="003157CD" w:rsidRPr="00B47AB0" w:rsidRDefault="00B47AB0" w:rsidP="007468F3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ul. </w:t>
            </w:r>
            <w:r w:rsidR="003157CD" w:rsidRPr="00B47AB0">
              <w:rPr>
                <w:sz w:val="22"/>
                <w:szCs w:val="22"/>
              </w:rPr>
              <w:t>Żółkiewskiego 20/26</w:t>
            </w:r>
          </w:p>
          <w:p w14:paraId="089A8C98" w14:textId="77777777" w:rsidR="003157CD" w:rsidRPr="00B47AB0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06229" w14:textId="77777777" w:rsidR="003157CD" w:rsidRPr="00B47AB0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888D" w14:textId="77777777" w:rsidR="003157CD" w:rsidRPr="00B47AB0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  100,00</w:t>
            </w:r>
          </w:p>
        </w:tc>
      </w:tr>
      <w:tr w:rsidR="00B47AB0" w:rsidRPr="00C6757E" w14:paraId="65BE1978" w14:textId="77777777" w:rsidTr="00530C0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EC1A" w14:textId="77777777" w:rsidR="00B47AB0" w:rsidRPr="00C6757E" w:rsidRDefault="00B47AB0" w:rsidP="007468F3">
            <w:pPr>
              <w:spacing w:before="40" w:after="40"/>
              <w:rPr>
                <w:color w:val="000000"/>
                <w:sz w:val="22"/>
                <w:szCs w:val="22"/>
                <w:highlight w:val="yellow"/>
              </w:rPr>
            </w:pPr>
            <w:r w:rsidRPr="00722A41">
              <w:rPr>
                <w:sz w:val="22"/>
                <w:szCs w:val="22"/>
              </w:rPr>
              <w:t>3 - Zadanie nr 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08DCD" w14:textId="77777777" w:rsidR="00B47AB0" w:rsidRPr="00B47AB0" w:rsidRDefault="00B47AB0" w:rsidP="00B47AB0">
            <w:pPr>
              <w:rPr>
                <w:b/>
                <w:bCs/>
                <w:sz w:val="22"/>
                <w:szCs w:val="22"/>
              </w:rPr>
            </w:pPr>
            <w:r w:rsidRPr="00B47AB0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B47AB0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B47AB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20ACD6A1" w14:textId="77777777" w:rsidR="00B47AB0" w:rsidRPr="00B47AB0" w:rsidRDefault="00B47AB0" w:rsidP="00B47AB0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 xml:space="preserve">ul. Pod Borem 18 </w:t>
            </w:r>
          </w:p>
          <w:p w14:paraId="31BCF744" w14:textId="5BD873EB" w:rsidR="00B47AB0" w:rsidRPr="00B47AB0" w:rsidRDefault="00B47AB0" w:rsidP="00B47AB0">
            <w:pPr>
              <w:rPr>
                <w:sz w:val="22"/>
                <w:szCs w:val="22"/>
              </w:rPr>
            </w:pPr>
            <w:r w:rsidRPr="00B47AB0">
              <w:rPr>
                <w:sz w:val="22"/>
                <w:szCs w:val="22"/>
              </w:rPr>
              <w:t>41-808 Zabrze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EB394" w14:textId="77777777" w:rsidR="00B47AB0" w:rsidRDefault="00B47AB0" w:rsidP="007468F3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50EDC3" w14:textId="2F6C78B0" w:rsidR="00B47AB0" w:rsidRPr="00C6757E" w:rsidRDefault="00B47AB0" w:rsidP="007468F3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B47AB0"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3157CD" w:rsidRPr="00C6757E" w14:paraId="48B60A75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034F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4 - Zadanie nr 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15787" w14:textId="77777777" w:rsidR="00722A41" w:rsidRPr="004C5DFF" w:rsidRDefault="00722A41" w:rsidP="00722A41">
            <w:pPr>
              <w:rPr>
                <w:b/>
                <w:bCs/>
                <w:sz w:val="22"/>
                <w:szCs w:val="22"/>
              </w:rPr>
            </w:pPr>
            <w:r w:rsidRPr="004C5DFF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4C5DFF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4C5DFF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11B7A35F" w14:textId="77777777" w:rsidR="00722A41" w:rsidRPr="004C5DFF" w:rsidRDefault="00722A41" w:rsidP="00722A41">
            <w:pPr>
              <w:rPr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lastRenderedPageBreak/>
              <w:t xml:space="preserve">ul. Pod Borem 18 </w:t>
            </w:r>
          </w:p>
          <w:p w14:paraId="063C8B2A" w14:textId="4D03385F" w:rsidR="003157CD" w:rsidRPr="004C5DFF" w:rsidRDefault="00722A41" w:rsidP="00722A41">
            <w:pPr>
              <w:spacing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8AC5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9078" w14:textId="77777777" w:rsidR="003157CD" w:rsidRPr="004C5DF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 xml:space="preserve">  100,00</w:t>
            </w:r>
          </w:p>
        </w:tc>
      </w:tr>
      <w:tr w:rsidR="003157CD" w:rsidRPr="00C6757E" w14:paraId="6529BE15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138F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4 - Zadanie nr 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FB63" w14:textId="77777777" w:rsidR="003157CD" w:rsidRPr="004C5DFF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4C5DFF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A26E5C5" w14:textId="4B1102A2" w:rsidR="003157CD" w:rsidRPr="004C5DFF" w:rsidRDefault="00722A41" w:rsidP="007468F3">
            <w:pPr>
              <w:rPr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 xml:space="preserve">ul. </w:t>
            </w:r>
            <w:r w:rsidR="003157CD" w:rsidRPr="004C5DFF">
              <w:rPr>
                <w:sz w:val="22"/>
                <w:szCs w:val="22"/>
              </w:rPr>
              <w:t>Żeromskiego 17</w:t>
            </w:r>
          </w:p>
          <w:p w14:paraId="4149AA7B" w14:textId="77777777" w:rsidR="003157CD" w:rsidRPr="004C5DFF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E0A86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1 - Cena - 89.23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885B" w14:textId="77777777" w:rsidR="003157CD" w:rsidRPr="004C5DF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 xml:space="preserve">  89,23</w:t>
            </w:r>
          </w:p>
        </w:tc>
      </w:tr>
      <w:tr w:rsidR="003157CD" w:rsidRPr="00C6757E" w14:paraId="7B4B081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2039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4 - Zadanie nr 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6D018" w14:textId="77777777" w:rsidR="003157CD" w:rsidRPr="004C5DFF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4C5DFF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4FFA1B0F" w14:textId="64FD19B8" w:rsidR="003157CD" w:rsidRPr="004C5DFF" w:rsidRDefault="00722A41" w:rsidP="007468F3">
            <w:pPr>
              <w:rPr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 xml:space="preserve">ul. </w:t>
            </w:r>
            <w:r w:rsidR="003157CD" w:rsidRPr="004C5DFF">
              <w:rPr>
                <w:sz w:val="22"/>
                <w:szCs w:val="22"/>
              </w:rPr>
              <w:t>Żółkiewskiego 20/26</w:t>
            </w:r>
          </w:p>
          <w:p w14:paraId="48ECEF55" w14:textId="77777777" w:rsidR="003157CD" w:rsidRPr="004C5DFF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6466" w14:textId="77777777" w:rsidR="003157CD" w:rsidRPr="004C5DF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>1 - Cena - 59.00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72B3" w14:textId="77777777" w:rsidR="003157CD" w:rsidRPr="004C5DF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4C5DFF">
              <w:rPr>
                <w:sz w:val="22"/>
                <w:szCs w:val="22"/>
              </w:rPr>
              <w:t xml:space="preserve">  59,00</w:t>
            </w:r>
          </w:p>
        </w:tc>
      </w:tr>
      <w:tr w:rsidR="003157CD" w:rsidRPr="00C6757E" w14:paraId="2583806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CDCD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5 - Zadanie nr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8F6E" w14:textId="77777777" w:rsidR="004C5DFF" w:rsidRPr="00DC06BF" w:rsidRDefault="004C5DFF" w:rsidP="004C5DFF">
            <w:pPr>
              <w:rPr>
                <w:b/>
                <w:bCs/>
                <w:sz w:val="22"/>
                <w:szCs w:val="22"/>
              </w:rPr>
            </w:pPr>
            <w:r w:rsidRPr="00DC06BF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DC06BF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DC06BF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3CC94940" w14:textId="77777777" w:rsidR="004C5DFF" w:rsidRPr="00DC06BF" w:rsidRDefault="004C5DFF" w:rsidP="004C5DFF">
            <w:pPr>
              <w:rPr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ul. Pod Borem 18 </w:t>
            </w:r>
          </w:p>
          <w:p w14:paraId="6E15FA23" w14:textId="110BF15F" w:rsidR="003157CD" w:rsidRPr="00DC06BF" w:rsidRDefault="004C5DFF" w:rsidP="004C5DFF">
            <w:pPr>
              <w:spacing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9FC29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9D04" w14:textId="77777777" w:rsidR="003157CD" w:rsidRPr="00DC06B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  100,00</w:t>
            </w:r>
          </w:p>
        </w:tc>
      </w:tr>
      <w:tr w:rsidR="003157CD" w:rsidRPr="00C6757E" w14:paraId="267F7F1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233CE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5 - Zadanie nr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A42BF" w14:textId="77777777" w:rsidR="003157CD" w:rsidRPr="00DC06BF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DC06BF">
              <w:rPr>
                <w:b/>
                <w:bCs/>
                <w:sz w:val="22"/>
                <w:szCs w:val="22"/>
              </w:rPr>
              <w:t>Bialmed Sp. z o.o.</w:t>
            </w:r>
          </w:p>
          <w:p w14:paraId="760F7C37" w14:textId="1CF73AFF" w:rsidR="003157CD" w:rsidRPr="00DC06BF" w:rsidRDefault="004C5DFF" w:rsidP="007468F3">
            <w:pPr>
              <w:rPr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ul. </w:t>
            </w:r>
            <w:r w:rsidR="003157CD" w:rsidRPr="00DC06BF">
              <w:rPr>
                <w:sz w:val="22"/>
                <w:szCs w:val="22"/>
              </w:rPr>
              <w:t>Kazimierzowska 46/48/35</w:t>
            </w:r>
          </w:p>
          <w:p w14:paraId="4B1D3A39" w14:textId="77777777" w:rsidR="003157CD" w:rsidRPr="00DC06BF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02-546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7A71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1 - Cena - 96.23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23CE" w14:textId="77777777" w:rsidR="003157CD" w:rsidRPr="00DC06B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  96,23</w:t>
            </w:r>
          </w:p>
        </w:tc>
      </w:tr>
      <w:tr w:rsidR="003157CD" w:rsidRPr="00C6757E" w14:paraId="430C9FE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36F5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5 - Zadanie nr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50A0E" w14:textId="77777777" w:rsidR="003157CD" w:rsidRPr="00DC06BF" w:rsidRDefault="003157CD" w:rsidP="007468F3">
            <w:pPr>
              <w:rPr>
                <w:b/>
                <w:bCs/>
                <w:sz w:val="22"/>
                <w:szCs w:val="22"/>
              </w:rPr>
            </w:pPr>
            <w:r w:rsidRPr="00DC06BF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632F85A3" w14:textId="2623F456" w:rsidR="003157CD" w:rsidRPr="00DC06BF" w:rsidRDefault="004C5DFF" w:rsidP="007468F3">
            <w:pPr>
              <w:rPr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ul. </w:t>
            </w:r>
            <w:r w:rsidR="003157CD" w:rsidRPr="00DC06BF">
              <w:rPr>
                <w:sz w:val="22"/>
                <w:szCs w:val="22"/>
              </w:rPr>
              <w:t>Żółkiewskiego 20/26</w:t>
            </w:r>
          </w:p>
          <w:p w14:paraId="3126B427" w14:textId="77777777" w:rsidR="003157CD" w:rsidRPr="00DC06BF" w:rsidRDefault="003157CD" w:rsidP="007468F3">
            <w:pPr>
              <w:spacing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A1243" w14:textId="77777777" w:rsidR="003157CD" w:rsidRPr="00DC06BF" w:rsidRDefault="003157CD" w:rsidP="007468F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1 - Cena - 85.93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62DE" w14:textId="77777777" w:rsidR="003157CD" w:rsidRPr="00DC06BF" w:rsidRDefault="003157CD" w:rsidP="007468F3">
            <w:pPr>
              <w:jc w:val="center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  85,93</w:t>
            </w:r>
          </w:p>
        </w:tc>
      </w:tr>
      <w:tr w:rsidR="00DC06BF" w:rsidRPr="00C6757E" w14:paraId="5E5453E1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8F80" w14:textId="77777777" w:rsidR="00DC06BF" w:rsidRPr="00DC06B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5 - Zadanie nr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4645" w14:textId="77777777" w:rsidR="00DC06BF" w:rsidRPr="00DC06BF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DC06BF">
              <w:rPr>
                <w:b/>
                <w:bCs/>
                <w:sz w:val="22"/>
                <w:szCs w:val="22"/>
              </w:rPr>
              <w:t>INTRA-MED Sp. z o.o.</w:t>
            </w:r>
          </w:p>
          <w:p w14:paraId="1662B191" w14:textId="77777777" w:rsidR="00DC06BF" w:rsidRPr="00DC06BF" w:rsidRDefault="00DC06BF" w:rsidP="00DC06BF">
            <w:pPr>
              <w:rPr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ul.  Sielecka 61</w:t>
            </w:r>
          </w:p>
          <w:p w14:paraId="03FD46B9" w14:textId="6342BBC0" w:rsidR="00DC06BF" w:rsidRPr="00DC06B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42-500 Będzin 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D36B" w14:textId="77777777" w:rsidR="00DC06BF" w:rsidRPr="00DC06B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1 - Cena - 80.34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69CA" w14:textId="77777777" w:rsidR="00DC06BF" w:rsidRPr="00DC06BF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  80,34</w:t>
            </w:r>
          </w:p>
        </w:tc>
      </w:tr>
      <w:tr w:rsidR="00DC06BF" w:rsidRPr="00C6757E" w14:paraId="1D3669E2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D559" w14:textId="77777777" w:rsidR="00DC06BF" w:rsidRPr="00DC06B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5 - Zadanie nr 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A5C7" w14:textId="77777777" w:rsidR="00DC06BF" w:rsidRPr="00DC06BF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DC06BF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1B679318" w14:textId="7F1CD80B" w:rsidR="00DC06BF" w:rsidRPr="00DC06BF" w:rsidRDefault="00DC06BF" w:rsidP="00DC06BF">
            <w:pPr>
              <w:rPr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ul. Żeromskiego 17</w:t>
            </w:r>
          </w:p>
          <w:p w14:paraId="6F82C45A" w14:textId="77777777" w:rsidR="00DC06BF" w:rsidRPr="00DC06B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9939" w14:textId="77777777" w:rsidR="00DC06BF" w:rsidRPr="00DC06B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>1 - Cena - 54.88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E22B" w14:textId="77777777" w:rsidR="00DC06BF" w:rsidRPr="00DC06BF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C06BF">
              <w:rPr>
                <w:sz w:val="22"/>
                <w:szCs w:val="22"/>
              </w:rPr>
              <w:t xml:space="preserve">  54,88</w:t>
            </w:r>
          </w:p>
        </w:tc>
      </w:tr>
      <w:tr w:rsidR="00DC06BF" w:rsidRPr="00C6757E" w14:paraId="7652C48C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C9E9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6 - Zadanie nr 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6BC12" w14:textId="77777777" w:rsidR="00DC06BF" w:rsidRPr="0081224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Polmil sp. z o. o.</w:t>
            </w:r>
          </w:p>
          <w:p w14:paraId="5259E2DE" w14:textId="09901330" w:rsidR="00DC06BF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</w:t>
            </w:r>
            <w:r w:rsidR="00DC06BF" w:rsidRPr="00812247">
              <w:rPr>
                <w:sz w:val="22"/>
                <w:szCs w:val="22"/>
              </w:rPr>
              <w:t>Przemysłowa 8 B</w:t>
            </w:r>
          </w:p>
          <w:p w14:paraId="5D6140CE" w14:textId="7C91FFC3" w:rsidR="00DC06BF" w:rsidRPr="0081224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85-758 B</w:t>
            </w:r>
            <w:r w:rsidR="00812247" w:rsidRPr="00812247">
              <w:rPr>
                <w:sz w:val="22"/>
                <w:szCs w:val="22"/>
              </w:rPr>
              <w:t>ydgoszcz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FF6B9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19E2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676A3A9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19B5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6 - Zadanie nr 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0F7E" w14:textId="77777777" w:rsidR="00DC06BF" w:rsidRPr="0081224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1B2D2D57" w14:textId="127D6FBE" w:rsidR="00DC06BF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</w:t>
            </w:r>
            <w:r w:rsidR="00DC06BF" w:rsidRPr="00812247">
              <w:rPr>
                <w:sz w:val="22"/>
                <w:szCs w:val="22"/>
              </w:rPr>
              <w:t>Żeromskiego 17</w:t>
            </w:r>
          </w:p>
          <w:p w14:paraId="2F3130E8" w14:textId="77777777" w:rsidR="00DC06BF" w:rsidRPr="0081224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0701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- 36.44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7938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36,44</w:t>
            </w:r>
          </w:p>
        </w:tc>
      </w:tr>
      <w:tr w:rsidR="00812247" w:rsidRPr="00C6757E" w14:paraId="1D8E946F" w14:textId="77777777" w:rsidTr="00E6285A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F6F1" w14:textId="77777777" w:rsidR="00812247" w:rsidRPr="00812247" w:rsidRDefault="00812247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6 - Zadanie nr 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C62F4" w14:textId="77777777" w:rsidR="00812247" w:rsidRPr="00812247" w:rsidRDefault="00812247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7D7CF797" w14:textId="0891FDDC" w:rsidR="00812247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ul. Żółkiewskiego 20/26</w:t>
            </w:r>
          </w:p>
          <w:p w14:paraId="3E334A9A" w14:textId="77777777" w:rsidR="00812247" w:rsidRPr="00812247" w:rsidRDefault="00812247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87-100 Toruń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46DE" w14:textId="74096468" w:rsidR="00812247" w:rsidRPr="00812247" w:rsidRDefault="00812247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812247" w:rsidRPr="00C6757E" w14:paraId="107E0EC3" w14:textId="77777777" w:rsidTr="00B073BD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1B61" w14:textId="77777777" w:rsidR="00812247" w:rsidRPr="00812247" w:rsidRDefault="00812247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6 - Zadanie nr 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84EA0" w14:textId="77777777" w:rsidR="00812247" w:rsidRPr="00812247" w:rsidRDefault="00812247" w:rsidP="00812247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812247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812247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6EBD0B77" w14:textId="77777777" w:rsidR="00812247" w:rsidRPr="00812247" w:rsidRDefault="00812247" w:rsidP="00812247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Pod Borem 18 </w:t>
            </w:r>
          </w:p>
          <w:p w14:paraId="60F48FDD" w14:textId="656DCF09" w:rsidR="00812247" w:rsidRPr="00812247" w:rsidRDefault="00812247" w:rsidP="00812247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41-808 Zabrze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DDD43" w14:textId="28382C53" w:rsidR="00812247" w:rsidRPr="00812247" w:rsidRDefault="00812247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DC06BF" w:rsidRPr="00C6757E" w14:paraId="0E5ED567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03E3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7 - Zadanie nr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0C62" w14:textId="77777777" w:rsidR="00DC06BF" w:rsidRPr="0081224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Bialmed Sp. z o.o.</w:t>
            </w:r>
          </w:p>
          <w:p w14:paraId="65D2DB2C" w14:textId="71A6C059" w:rsidR="00DC06BF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</w:t>
            </w:r>
            <w:r w:rsidR="00DC06BF" w:rsidRPr="00812247">
              <w:rPr>
                <w:sz w:val="22"/>
                <w:szCs w:val="22"/>
              </w:rPr>
              <w:t>Kazimierzowska 46/48/35</w:t>
            </w:r>
          </w:p>
          <w:p w14:paraId="652F2370" w14:textId="77777777" w:rsidR="00DC06BF" w:rsidRPr="0081224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02-546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7493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1307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68325EFF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D8C6F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7 - Zadanie nr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16B1E" w14:textId="77777777" w:rsidR="00DC06BF" w:rsidRPr="0081224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Polmil sp. z o. o.</w:t>
            </w:r>
          </w:p>
          <w:p w14:paraId="6F275435" w14:textId="486DB0B0" w:rsidR="00DC06BF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</w:t>
            </w:r>
            <w:r w:rsidR="00DC06BF" w:rsidRPr="00812247">
              <w:rPr>
                <w:sz w:val="22"/>
                <w:szCs w:val="22"/>
              </w:rPr>
              <w:t>Przemysłowa 8 B</w:t>
            </w:r>
          </w:p>
          <w:p w14:paraId="52D66E30" w14:textId="5CFBAE1A" w:rsidR="00DC06BF" w:rsidRPr="0081224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85-758 B</w:t>
            </w:r>
            <w:r w:rsidR="00812247" w:rsidRPr="00812247">
              <w:rPr>
                <w:sz w:val="22"/>
                <w:szCs w:val="22"/>
              </w:rPr>
              <w:t>ydgoszcz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07E0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- 95.02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C715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95,02</w:t>
            </w:r>
          </w:p>
        </w:tc>
      </w:tr>
      <w:tr w:rsidR="00DC06BF" w:rsidRPr="00C6757E" w14:paraId="3C733D8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4BD4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7 - Zadanie nr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AAD2" w14:textId="77777777" w:rsidR="00812247" w:rsidRPr="00812247" w:rsidRDefault="00812247" w:rsidP="00812247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812247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812247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0023EEAB" w14:textId="77777777" w:rsidR="00812247" w:rsidRPr="00812247" w:rsidRDefault="00812247" w:rsidP="00812247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Pod Borem 18 </w:t>
            </w:r>
          </w:p>
          <w:p w14:paraId="5082C5A4" w14:textId="7D87C852" w:rsidR="00DC06BF" w:rsidRPr="00812247" w:rsidRDefault="00812247" w:rsidP="00812247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0C5B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- 87.06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C87D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87,06</w:t>
            </w:r>
          </w:p>
        </w:tc>
      </w:tr>
      <w:tr w:rsidR="00DC06BF" w:rsidRPr="00C6757E" w14:paraId="6B89A76C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D1168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7 - Zadanie nr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18BB1" w14:textId="77777777" w:rsidR="00DC06BF" w:rsidRPr="0081224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538AEAA" w14:textId="3F809119" w:rsidR="00DC06BF" w:rsidRPr="00812247" w:rsidRDefault="00812247" w:rsidP="00DC06BF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ul. </w:t>
            </w:r>
            <w:r w:rsidR="00DC06BF" w:rsidRPr="00812247">
              <w:rPr>
                <w:sz w:val="22"/>
                <w:szCs w:val="22"/>
              </w:rPr>
              <w:t>Żółkiewskiego 20/26</w:t>
            </w:r>
          </w:p>
          <w:p w14:paraId="3A916D6D" w14:textId="77777777" w:rsidR="00DC06BF" w:rsidRPr="0081224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B4E1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lastRenderedPageBreak/>
              <w:t>1 - Cena - 53.42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041C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53,42</w:t>
            </w:r>
          </w:p>
        </w:tc>
      </w:tr>
      <w:tr w:rsidR="00DC06BF" w:rsidRPr="00C6757E" w14:paraId="14E8EB58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C0D0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7 - Zadanie nr 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2EC82" w14:textId="77777777" w:rsidR="00812247" w:rsidRPr="00812247" w:rsidRDefault="00812247" w:rsidP="00812247">
            <w:pPr>
              <w:rPr>
                <w:b/>
                <w:bCs/>
                <w:sz w:val="22"/>
                <w:szCs w:val="22"/>
              </w:rPr>
            </w:pPr>
            <w:r w:rsidRPr="00812247">
              <w:rPr>
                <w:b/>
                <w:bCs/>
                <w:sz w:val="22"/>
                <w:szCs w:val="22"/>
              </w:rPr>
              <w:t>INTRA-MED Sp. z o.o.</w:t>
            </w:r>
          </w:p>
          <w:p w14:paraId="71883853" w14:textId="77777777" w:rsidR="00812247" w:rsidRPr="00812247" w:rsidRDefault="00812247" w:rsidP="00812247">
            <w:pPr>
              <w:rPr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ul.  Sielecka 61</w:t>
            </w:r>
          </w:p>
          <w:p w14:paraId="18044456" w14:textId="11E5C729" w:rsidR="00DC06BF" w:rsidRPr="00812247" w:rsidRDefault="00812247" w:rsidP="00812247">
            <w:pPr>
              <w:spacing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42-500 Będzin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E4C23" w14:textId="77777777" w:rsidR="00DC06BF" w:rsidRPr="0081224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>1 - Cena - 52.91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E40E" w14:textId="77777777" w:rsidR="00DC06BF" w:rsidRPr="0081224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12247">
              <w:rPr>
                <w:sz w:val="22"/>
                <w:szCs w:val="22"/>
              </w:rPr>
              <w:t xml:space="preserve">  52,91</w:t>
            </w:r>
          </w:p>
        </w:tc>
      </w:tr>
      <w:tr w:rsidR="00DC06BF" w:rsidRPr="00C6757E" w14:paraId="34DDB3A5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44FE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8 - Zadanie nr 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90D55" w14:textId="77777777" w:rsidR="00A8774E" w:rsidRPr="00A8774E" w:rsidRDefault="00A8774E" w:rsidP="00A8774E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A8774E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A8774E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68D12695" w14:textId="77777777" w:rsidR="00A8774E" w:rsidRPr="00A8774E" w:rsidRDefault="00A8774E" w:rsidP="00A8774E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ul. Pod Borem 18 </w:t>
            </w:r>
          </w:p>
          <w:p w14:paraId="7F2D3EB8" w14:textId="3AC1FE84" w:rsidR="00DC06BF" w:rsidRPr="00A8774E" w:rsidRDefault="00A8774E" w:rsidP="00A8774E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11C8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DFBB" w14:textId="77777777" w:rsidR="00DC06BF" w:rsidRPr="00A8774E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3A9BB37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88F3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8 - Zadanie nr 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A69C" w14:textId="77777777" w:rsidR="00DC06BF" w:rsidRPr="00A8774E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Bialmed Sp. z o.o.</w:t>
            </w:r>
          </w:p>
          <w:p w14:paraId="5017860A" w14:textId="6C320084" w:rsidR="00DC06BF" w:rsidRPr="00A8774E" w:rsidRDefault="00A8774E" w:rsidP="00DC06BF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ul. </w:t>
            </w:r>
            <w:r w:rsidR="00DC06BF" w:rsidRPr="00A8774E">
              <w:rPr>
                <w:sz w:val="22"/>
                <w:szCs w:val="22"/>
              </w:rPr>
              <w:t>Kazimierzowska 46/48/35</w:t>
            </w:r>
          </w:p>
          <w:p w14:paraId="317DFF88" w14:textId="77777777" w:rsidR="00DC06BF" w:rsidRPr="00A8774E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02-546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0CC56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1 - Cena - 90.41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BE779" w14:textId="77777777" w:rsidR="00DC06BF" w:rsidRPr="00A8774E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  90,41</w:t>
            </w:r>
          </w:p>
        </w:tc>
      </w:tr>
      <w:tr w:rsidR="00DC06BF" w:rsidRPr="00C6757E" w14:paraId="72858A10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EA60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8 - Zadanie nr 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07F2" w14:textId="77777777" w:rsidR="00DC06BF" w:rsidRPr="00A8774E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E7982B1" w14:textId="544957A2" w:rsidR="00DC06BF" w:rsidRPr="00A8774E" w:rsidRDefault="00A8774E" w:rsidP="00DC06BF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ul. </w:t>
            </w:r>
            <w:r w:rsidR="00DC06BF" w:rsidRPr="00A8774E">
              <w:rPr>
                <w:sz w:val="22"/>
                <w:szCs w:val="22"/>
              </w:rPr>
              <w:t>Żółkiewskiego 20/26</w:t>
            </w:r>
          </w:p>
          <w:p w14:paraId="56979E7C" w14:textId="77777777" w:rsidR="00DC06BF" w:rsidRPr="00A8774E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7E141" w14:textId="77777777" w:rsidR="00DC06BF" w:rsidRPr="00A8774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1 - Cena - 68.94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24CC" w14:textId="77777777" w:rsidR="00DC06BF" w:rsidRPr="00A8774E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  68,94</w:t>
            </w:r>
          </w:p>
        </w:tc>
      </w:tr>
      <w:tr w:rsidR="00A8774E" w:rsidRPr="00C6757E" w14:paraId="29B39D2D" w14:textId="77777777" w:rsidTr="00E56323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6DA5" w14:textId="77777777" w:rsidR="00A8774E" w:rsidRPr="00A8774E" w:rsidRDefault="00A8774E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8 - Zadanie nr 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BE32D" w14:textId="77777777" w:rsidR="00A8774E" w:rsidRPr="00A8774E" w:rsidRDefault="00A8774E" w:rsidP="00A8774E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INTRA-MED Sp. z o.o.</w:t>
            </w:r>
          </w:p>
          <w:p w14:paraId="7A76FC27" w14:textId="77777777" w:rsidR="00A8774E" w:rsidRPr="00A8774E" w:rsidRDefault="00A8774E" w:rsidP="00A8774E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ul.  Sielecka 61</w:t>
            </w:r>
          </w:p>
          <w:p w14:paraId="095D2633" w14:textId="41B456F5" w:rsidR="00A8774E" w:rsidRPr="00A8774E" w:rsidRDefault="00A8774E" w:rsidP="00A8774E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42-500 Będzin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FA902" w14:textId="78F7F9AB" w:rsidR="00A8774E" w:rsidRPr="00A8774E" w:rsidRDefault="00A8774E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5352ED" w:rsidRPr="00C6757E" w14:paraId="0CC99C8B" w14:textId="77777777" w:rsidTr="00C65410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8D1B" w14:textId="77777777" w:rsidR="005352ED" w:rsidRPr="00A8774E" w:rsidRDefault="005352E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9 - Zadanie nr 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F22C5" w14:textId="77777777" w:rsidR="005352ED" w:rsidRPr="00A8774E" w:rsidRDefault="005352ED" w:rsidP="00DC06BF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Bialmed Sp. z o.o.</w:t>
            </w:r>
          </w:p>
          <w:p w14:paraId="23D5B0DE" w14:textId="4F61BB1D" w:rsidR="005352ED" w:rsidRPr="00A8774E" w:rsidRDefault="005352ED" w:rsidP="00DC06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8774E">
              <w:rPr>
                <w:sz w:val="22"/>
                <w:szCs w:val="22"/>
              </w:rPr>
              <w:t>Kazimierzowska 46/48/35</w:t>
            </w:r>
          </w:p>
          <w:p w14:paraId="57EEEB32" w14:textId="77777777" w:rsidR="005352ED" w:rsidRPr="00A8774E" w:rsidRDefault="005352ED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02-546 Warszawa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6384" w14:textId="249B4169" w:rsidR="005352ED" w:rsidRPr="00A8774E" w:rsidRDefault="005352ED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Oferta nie podlega punktacji</w:t>
            </w:r>
          </w:p>
        </w:tc>
      </w:tr>
      <w:tr w:rsidR="005352ED" w:rsidRPr="00C6757E" w14:paraId="2E302137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2EF4" w14:textId="77777777" w:rsidR="005352ED" w:rsidRPr="00A8774E" w:rsidRDefault="005352ED" w:rsidP="005352E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9 - Zadanie nr 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111CB" w14:textId="77777777" w:rsidR="005352ED" w:rsidRPr="00A8774E" w:rsidRDefault="005352ED" w:rsidP="005352ED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DB479B4" w14:textId="22D6E040" w:rsidR="005352ED" w:rsidRPr="00A8774E" w:rsidRDefault="005352ED" w:rsidP="005352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A8774E">
              <w:rPr>
                <w:sz w:val="22"/>
                <w:szCs w:val="22"/>
              </w:rPr>
              <w:t>Żółkiewskiego 20/26</w:t>
            </w:r>
          </w:p>
          <w:p w14:paraId="7FADC9E0" w14:textId="77777777" w:rsidR="005352ED" w:rsidRPr="00A8774E" w:rsidRDefault="005352ED" w:rsidP="005352ED">
            <w:pPr>
              <w:spacing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68E43" w14:textId="14444705" w:rsidR="005352ED" w:rsidRPr="00A8774E" w:rsidRDefault="005352ED" w:rsidP="005352E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C6BCA" w14:textId="38BA78EE" w:rsidR="005352ED" w:rsidRPr="00A8774E" w:rsidRDefault="005352ED" w:rsidP="005352ED">
            <w:pPr>
              <w:jc w:val="center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  100,00</w:t>
            </w:r>
          </w:p>
        </w:tc>
      </w:tr>
      <w:tr w:rsidR="00A8774E" w:rsidRPr="00C6757E" w14:paraId="1001AC23" w14:textId="77777777" w:rsidTr="008768C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705FD" w14:textId="77777777" w:rsidR="00A8774E" w:rsidRPr="00A8774E" w:rsidRDefault="00A8774E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9 - Zadanie nr 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97250" w14:textId="77777777" w:rsidR="00A8774E" w:rsidRPr="00A8774E" w:rsidRDefault="00A8774E" w:rsidP="00A8774E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>INTRA-MED Sp. z o.o.</w:t>
            </w:r>
          </w:p>
          <w:p w14:paraId="7D033941" w14:textId="77777777" w:rsidR="00A8774E" w:rsidRPr="00A8774E" w:rsidRDefault="00A8774E" w:rsidP="00A8774E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ul.  Sielecka 61</w:t>
            </w:r>
          </w:p>
          <w:p w14:paraId="77D4ABA0" w14:textId="7FB87CC7" w:rsidR="00A8774E" w:rsidRPr="00C6757E" w:rsidRDefault="00A8774E" w:rsidP="00A8774E">
            <w:pPr>
              <w:spacing w:after="40"/>
              <w:rPr>
                <w:color w:val="000000"/>
                <w:sz w:val="22"/>
                <w:szCs w:val="22"/>
                <w:highlight w:val="yellow"/>
              </w:rPr>
            </w:pPr>
            <w:r w:rsidRPr="00A8774E">
              <w:rPr>
                <w:sz w:val="22"/>
                <w:szCs w:val="22"/>
              </w:rPr>
              <w:t>42-500 Będzin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FDC8" w14:textId="4ED9187B" w:rsidR="00A8774E" w:rsidRPr="00C6757E" w:rsidRDefault="00A8774E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A8774E">
              <w:rPr>
                <w:sz w:val="22"/>
                <w:szCs w:val="22"/>
              </w:rPr>
              <w:t>Oferta nie podlega punktacji</w:t>
            </w:r>
          </w:p>
        </w:tc>
      </w:tr>
      <w:tr w:rsidR="00A8774E" w:rsidRPr="00C6757E" w14:paraId="2DE34697" w14:textId="77777777" w:rsidTr="00667085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8352" w14:textId="77777777" w:rsidR="00A8774E" w:rsidRPr="00A8774E" w:rsidRDefault="00A8774E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>9 - Zadanie nr 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DBA92" w14:textId="77777777" w:rsidR="00A8774E" w:rsidRPr="00A8774E" w:rsidRDefault="00A8774E" w:rsidP="00A8774E">
            <w:pPr>
              <w:rPr>
                <w:b/>
                <w:bCs/>
                <w:sz w:val="22"/>
                <w:szCs w:val="22"/>
              </w:rPr>
            </w:pPr>
            <w:r w:rsidRPr="00A8774E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A8774E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A8774E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688B313A" w14:textId="77777777" w:rsidR="00A8774E" w:rsidRPr="00A8774E" w:rsidRDefault="00A8774E" w:rsidP="00A8774E">
            <w:pPr>
              <w:rPr>
                <w:sz w:val="22"/>
                <w:szCs w:val="22"/>
              </w:rPr>
            </w:pPr>
            <w:r w:rsidRPr="00A8774E">
              <w:rPr>
                <w:sz w:val="22"/>
                <w:szCs w:val="22"/>
              </w:rPr>
              <w:t xml:space="preserve">ul. Pod Borem 18 </w:t>
            </w:r>
          </w:p>
          <w:p w14:paraId="2CC203BD" w14:textId="3EEC7522" w:rsidR="00A8774E" w:rsidRPr="00C6757E" w:rsidRDefault="00A8774E" w:rsidP="00A8774E">
            <w:pPr>
              <w:spacing w:after="40"/>
              <w:rPr>
                <w:color w:val="000000"/>
                <w:sz w:val="22"/>
                <w:szCs w:val="22"/>
                <w:highlight w:val="yellow"/>
              </w:rPr>
            </w:pPr>
            <w:r w:rsidRPr="00A8774E">
              <w:rPr>
                <w:sz w:val="22"/>
                <w:szCs w:val="22"/>
              </w:rPr>
              <w:t>41-808 Zabrze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A7FC" w14:textId="2FCD3833" w:rsidR="00A8774E" w:rsidRPr="00C6757E" w:rsidRDefault="00A8774E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A8774E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387A827E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D2BF" w14:textId="77777777" w:rsidR="00DC06BF" w:rsidRPr="005E066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E066C">
              <w:rPr>
                <w:sz w:val="22"/>
                <w:szCs w:val="22"/>
              </w:rPr>
              <w:t>10 - Zadanie nr 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7833B" w14:textId="77777777" w:rsidR="005E066C" w:rsidRPr="005E066C" w:rsidRDefault="005E066C" w:rsidP="005E066C">
            <w:pPr>
              <w:rPr>
                <w:b/>
                <w:bCs/>
                <w:sz w:val="22"/>
                <w:szCs w:val="22"/>
              </w:rPr>
            </w:pPr>
            <w:r w:rsidRPr="005E066C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9624221" w14:textId="77777777" w:rsidR="005E066C" w:rsidRPr="005E066C" w:rsidRDefault="005E066C" w:rsidP="005E066C">
            <w:pPr>
              <w:rPr>
                <w:sz w:val="22"/>
                <w:szCs w:val="22"/>
              </w:rPr>
            </w:pPr>
            <w:r w:rsidRPr="005E066C">
              <w:rPr>
                <w:sz w:val="22"/>
                <w:szCs w:val="22"/>
              </w:rPr>
              <w:t>ul. Żółkiewskiego 20/26</w:t>
            </w:r>
          </w:p>
          <w:p w14:paraId="6FCE22AB" w14:textId="098FC1B6" w:rsidR="00DC06BF" w:rsidRPr="005E066C" w:rsidRDefault="005E066C" w:rsidP="005E066C">
            <w:pPr>
              <w:spacing w:after="40"/>
              <w:rPr>
                <w:color w:val="000000"/>
                <w:sz w:val="22"/>
                <w:szCs w:val="22"/>
              </w:rPr>
            </w:pPr>
            <w:r w:rsidRPr="005E066C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DF33" w14:textId="77777777" w:rsidR="00DC06BF" w:rsidRPr="005E066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E066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82B8" w14:textId="77777777" w:rsidR="00DC06BF" w:rsidRPr="005E066C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5E066C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8A8E91C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F7B6" w14:textId="77777777" w:rsidR="00DC06BF" w:rsidRPr="0043656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11 - Zadanie nr 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A64D" w14:textId="77777777" w:rsidR="00436569" w:rsidRPr="00436569" w:rsidRDefault="00436569" w:rsidP="00436569">
            <w:pPr>
              <w:rPr>
                <w:b/>
                <w:bCs/>
                <w:sz w:val="22"/>
                <w:szCs w:val="22"/>
              </w:rPr>
            </w:pPr>
            <w:r w:rsidRPr="00436569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436569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436569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1F9DD3AE" w14:textId="77777777" w:rsidR="00436569" w:rsidRPr="00436569" w:rsidRDefault="00436569" w:rsidP="00436569">
            <w:pPr>
              <w:rPr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 xml:space="preserve">ul. Pod Borem 18 </w:t>
            </w:r>
          </w:p>
          <w:p w14:paraId="2970756C" w14:textId="04CE8FDC" w:rsidR="00DC06BF" w:rsidRPr="00436569" w:rsidRDefault="00436569" w:rsidP="00436569">
            <w:pPr>
              <w:spacing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6D13" w14:textId="77777777" w:rsidR="00DC06BF" w:rsidRPr="0043656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65EA0" w14:textId="77777777" w:rsidR="00DC06BF" w:rsidRPr="00436569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6A8EBF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8781" w14:textId="77777777" w:rsidR="00DC06BF" w:rsidRPr="0043656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11 - Zadanie nr 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1968" w14:textId="77777777" w:rsidR="00DC06BF" w:rsidRPr="00436569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436569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94597CE" w14:textId="54A067B4" w:rsidR="00DC06BF" w:rsidRPr="00436569" w:rsidRDefault="00436569" w:rsidP="00DC06BF">
            <w:pPr>
              <w:rPr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 xml:space="preserve">ul. </w:t>
            </w:r>
            <w:r w:rsidR="00DC06BF" w:rsidRPr="00436569">
              <w:rPr>
                <w:sz w:val="22"/>
                <w:szCs w:val="22"/>
              </w:rPr>
              <w:t>Żółkiewskiego 20/26</w:t>
            </w:r>
          </w:p>
          <w:p w14:paraId="4DDD7853" w14:textId="77777777" w:rsidR="00DC06BF" w:rsidRPr="00436569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F4B9" w14:textId="77777777" w:rsidR="00DC06BF" w:rsidRPr="0043656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1 - Cena - 66.61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23E9D" w14:textId="77777777" w:rsidR="00DC06BF" w:rsidRPr="00436569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 xml:space="preserve">  66,61</w:t>
            </w:r>
          </w:p>
        </w:tc>
      </w:tr>
      <w:tr w:rsidR="00436569" w:rsidRPr="00C6757E" w14:paraId="15342C8E" w14:textId="77777777" w:rsidTr="00077F66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16840" w14:textId="77777777" w:rsidR="00436569" w:rsidRPr="00436569" w:rsidRDefault="00436569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11 - Zadanie nr 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B7A23" w14:textId="77777777" w:rsidR="00436569" w:rsidRPr="00436569" w:rsidRDefault="00436569" w:rsidP="00436569">
            <w:pPr>
              <w:rPr>
                <w:b/>
                <w:bCs/>
                <w:sz w:val="22"/>
                <w:szCs w:val="22"/>
              </w:rPr>
            </w:pPr>
            <w:r w:rsidRPr="00436569">
              <w:rPr>
                <w:b/>
                <w:bCs/>
                <w:sz w:val="22"/>
                <w:szCs w:val="22"/>
              </w:rPr>
              <w:t>INTRA-MED Sp. z o.o.</w:t>
            </w:r>
          </w:p>
          <w:p w14:paraId="60296F59" w14:textId="77777777" w:rsidR="00436569" w:rsidRPr="00436569" w:rsidRDefault="00436569" w:rsidP="00436569">
            <w:pPr>
              <w:rPr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ul.  Sielecka 61</w:t>
            </w:r>
          </w:p>
          <w:p w14:paraId="23D620AB" w14:textId="30A192FB" w:rsidR="00436569" w:rsidRPr="00436569" w:rsidRDefault="00436569" w:rsidP="00436569">
            <w:pPr>
              <w:spacing w:after="40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>42-500 Będzin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A9EA0" w14:textId="711FD328" w:rsidR="00436569" w:rsidRPr="00436569" w:rsidRDefault="00436569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36569"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DC06BF" w:rsidRPr="00C6757E" w14:paraId="02173ADF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018E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45F6" w14:textId="77777777" w:rsidR="005606E7" w:rsidRPr="00E0689F" w:rsidRDefault="005606E7" w:rsidP="005606E7">
            <w:pPr>
              <w:rPr>
                <w:b/>
                <w:bCs/>
                <w:sz w:val="22"/>
                <w:szCs w:val="22"/>
              </w:rPr>
            </w:pPr>
            <w:r w:rsidRPr="00E0689F">
              <w:rPr>
                <w:b/>
                <w:bCs/>
                <w:sz w:val="22"/>
                <w:szCs w:val="22"/>
              </w:rPr>
              <w:t>INTRA-MED Sp. z o.o.</w:t>
            </w:r>
          </w:p>
          <w:p w14:paraId="39149B8D" w14:textId="77777777" w:rsidR="005606E7" w:rsidRPr="00E0689F" w:rsidRDefault="005606E7" w:rsidP="005606E7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ul.  Sielecka 61</w:t>
            </w:r>
          </w:p>
          <w:p w14:paraId="33336B4E" w14:textId="66A03800" w:rsidR="00DC06BF" w:rsidRPr="00E0689F" w:rsidRDefault="005606E7" w:rsidP="005606E7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42-500 Będzin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516C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7E05" w14:textId="77777777" w:rsidR="00DC06BF" w:rsidRPr="00E0689F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74317B3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2134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89777" w14:textId="14FB8039" w:rsidR="00DC06BF" w:rsidRPr="00E0689F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0689F">
              <w:rPr>
                <w:b/>
                <w:bCs/>
                <w:sz w:val="22"/>
                <w:szCs w:val="22"/>
              </w:rPr>
              <w:t>Blakpol</w:t>
            </w:r>
            <w:proofErr w:type="spellEnd"/>
            <w:r w:rsidRPr="00E0689F">
              <w:rPr>
                <w:b/>
                <w:bCs/>
                <w:sz w:val="22"/>
                <w:szCs w:val="22"/>
              </w:rPr>
              <w:t xml:space="preserve"> </w:t>
            </w:r>
            <w:r w:rsidR="005606E7" w:rsidRPr="00E0689F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07779D54" w14:textId="710A349D" w:rsidR="00DC06BF" w:rsidRPr="00E0689F" w:rsidRDefault="005606E7" w:rsidP="00DC06BF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ul. </w:t>
            </w:r>
            <w:r w:rsidR="00DC06BF" w:rsidRPr="00E0689F">
              <w:rPr>
                <w:sz w:val="22"/>
                <w:szCs w:val="22"/>
              </w:rPr>
              <w:t>Śniadeckich 9</w:t>
            </w:r>
          </w:p>
          <w:p w14:paraId="12DB64FA" w14:textId="77777777" w:rsidR="00DC06BF" w:rsidRPr="00E0689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42-200 Częstochowa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D8CE9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1 - Cena - 84.94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38210" w14:textId="77777777" w:rsidR="00DC06BF" w:rsidRPr="00E0689F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  84,94</w:t>
            </w:r>
          </w:p>
        </w:tc>
      </w:tr>
      <w:tr w:rsidR="00DC06BF" w:rsidRPr="00C6757E" w14:paraId="29B92366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2AA0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lastRenderedPageBreak/>
              <w:t>12 - Zadanie nr 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0BC7" w14:textId="77777777" w:rsidR="00DC06BF" w:rsidRPr="00E0689F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E0689F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01987FE" w14:textId="62AA3EB6" w:rsidR="00DC06BF" w:rsidRPr="00E0689F" w:rsidRDefault="005606E7" w:rsidP="00DC06BF">
            <w:pPr>
              <w:rPr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ul. </w:t>
            </w:r>
            <w:r w:rsidR="00DC06BF" w:rsidRPr="00E0689F">
              <w:rPr>
                <w:sz w:val="22"/>
                <w:szCs w:val="22"/>
              </w:rPr>
              <w:t>Żółkiewskiego 20/26</w:t>
            </w:r>
          </w:p>
          <w:p w14:paraId="0E82E5AE" w14:textId="77777777" w:rsidR="00DC06BF" w:rsidRPr="00E0689F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05D9" w14:textId="77777777" w:rsidR="00DC06BF" w:rsidRPr="00E0689F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>1 - Cena - 71.92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7342B" w14:textId="77777777" w:rsidR="00DC06BF" w:rsidRPr="00E0689F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E0689F">
              <w:rPr>
                <w:sz w:val="22"/>
                <w:szCs w:val="22"/>
              </w:rPr>
              <w:t xml:space="preserve">  71,92</w:t>
            </w:r>
          </w:p>
        </w:tc>
      </w:tr>
      <w:tr w:rsidR="00DC06BF" w:rsidRPr="00C6757E" w14:paraId="57EABB77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C85C" w14:textId="77777777" w:rsidR="00DC06BF" w:rsidRPr="005606E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606E7">
              <w:rPr>
                <w:sz w:val="22"/>
                <w:szCs w:val="22"/>
              </w:rPr>
              <w:t>13 - Zadanie nr 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5621" w14:textId="77777777" w:rsidR="00DC06BF" w:rsidRPr="005606E7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5606E7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6722E842" w14:textId="28576F98" w:rsidR="00DC06BF" w:rsidRPr="005606E7" w:rsidRDefault="005606E7" w:rsidP="00DC06BF">
            <w:pPr>
              <w:rPr>
                <w:sz w:val="22"/>
                <w:szCs w:val="22"/>
              </w:rPr>
            </w:pPr>
            <w:r w:rsidRPr="005606E7">
              <w:rPr>
                <w:sz w:val="22"/>
                <w:szCs w:val="22"/>
              </w:rPr>
              <w:t xml:space="preserve">ul. </w:t>
            </w:r>
            <w:r w:rsidR="00DC06BF" w:rsidRPr="005606E7">
              <w:rPr>
                <w:sz w:val="22"/>
                <w:szCs w:val="22"/>
              </w:rPr>
              <w:t>Żółkiewskiego 20/26</w:t>
            </w:r>
          </w:p>
          <w:p w14:paraId="413515A0" w14:textId="77777777" w:rsidR="00DC06BF" w:rsidRPr="005606E7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5606E7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7950" w14:textId="77777777" w:rsidR="00DC06BF" w:rsidRPr="005606E7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606E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B1E6" w14:textId="77777777" w:rsidR="00DC06BF" w:rsidRPr="005606E7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5606E7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5672D03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A842" w14:textId="77777777" w:rsidR="00DC06BF" w:rsidRPr="00EF3CA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14 - Zadanie nr 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7F66" w14:textId="77777777" w:rsidR="00EF3CAD" w:rsidRPr="00EF3CAD" w:rsidRDefault="00EF3CAD" w:rsidP="00EF3CAD">
            <w:pPr>
              <w:rPr>
                <w:b/>
                <w:bCs/>
                <w:sz w:val="22"/>
                <w:szCs w:val="22"/>
              </w:rPr>
            </w:pPr>
            <w:r w:rsidRPr="00EF3CAD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910333D" w14:textId="77777777" w:rsidR="00EF3CAD" w:rsidRPr="00EF3CAD" w:rsidRDefault="00EF3CAD" w:rsidP="00EF3CAD">
            <w:pPr>
              <w:rPr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ul. Żółkiewskiego 20/26</w:t>
            </w:r>
          </w:p>
          <w:p w14:paraId="52CCFD87" w14:textId="1D8A7411" w:rsidR="00DC06BF" w:rsidRPr="00EF3CAD" w:rsidRDefault="00EF3CAD" w:rsidP="00EF3CAD">
            <w:pPr>
              <w:spacing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0394" w14:textId="77777777" w:rsidR="00DC06BF" w:rsidRPr="00EF3CA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0EF1" w14:textId="77777777" w:rsidR="00DC06BF" w:rsidRPr="00EF3CA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58BE4084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69080" w14:textId="77777777" w:rsidR="00DC06BF" w:rsidRPr="00EF3CA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14 - Zadanie nr 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8CEE" w14:textId="77777777" w:rsidR="00EF3CAD" w:rsidRPr="00EF3CAD" w:rsidRDefault="00EF3CAD" w:rsidP="00EF3CAD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F3CAD">
              <w:rPr>
                <w:b/>
                <w:bCs/>
                <w:sz w:val="22"/>
                <w:szCs w:val="22"/>
              </w:rPr>
              <w:t>Blakpol</w:t>
            </w:r>
            <w:proofErr w:type="spellEnd"/>
            <w:r w:rsidRPr="00EF3CAD">
              <w:rPr>
                <w:b/>
                <w:bCs/>
                <w:sz w:val="22"/>
                <w:szCs w:val="22"/>
              </w:rPr>
              <w:t xml:space="preserve"> Sp. z o.o. </w:t>
            </w:r>
          </w:p>
          <w:p w14:paraId="4EA832E5" w14:textId="77777777" w:rsidR="00EF3CAD" w:rsidRPr="00EF3CAD" w:rsidRDefault="00EF3CAD" w:rsidP="00EF3CAD">
            <w:pPr>
              <w:rPr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ul. Śniadeckich 9</w:t>
            </w:r>
          </w:p>
          <w:p w14:paraId="3EC8CF55" w14:textId="25B54A05" w:rsidR="00DC06BF" w:rsidRPr="00EF3CAD" w:rsidRDefault="00EF3CAD" w:rsidP="00EF3CAD">
            <w:pPr>
              <w:spacing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42-200 Częstochowa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6CC57" w14:textId="77777777" w:rsidR="00DC06BF" w:rsidRPr="00EF3CA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>1 - Cena - 60.09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04FD" w14:textId="77777777" w:rsidR="00DC06BF" w:rsidRPr="00EF3CA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EF3CAD">
              <w:rPr>
                <w:sz w:val="22"/>
                <w:szCs w:val="22"/>
              </w:rPr>
              <w:t xml:space="preserve">  60,09</w:t>
            </w:r>
          </w:p>
        </w:tc>
      </w:tr>
      <w:tr w:rsidR="00DC06BF" w:rsidRPr="00C6757E" w14:paraId="42EBE81B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E34B" w14:textId="77777777" w:rsidR="00DC06BF" w:rsidRPr="0018418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15 - Zadanie nr 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B6AC" w14:textId="77777777" w:rsidR="00184180" w:rsidRPr="00184180" w:rsidRDefault="00184180" w:rsidP="00184180">
            <w:pPr>
              <w:rPr>
                <w:b/>
                <w:bCs/>
                <w:sz w:val="22"/>
                <w:szCs w:val="22"/>
              </w:rPr>
            </w:pPr>
            <w:r w:rsidRPr="00184180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184180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18418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104DCD89" w14:textId="77777777" w:rsidR="00184180" w:rsidRPr="00184180" w:rsidRDefault="00184180" w:rsidP="00184180">
            <w:pPr>
              <w:rPr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 xml:space="preserve">ul. Pod Borem 18 </w:t>
            </w:r>
          </w:p>
          <w:p w14:paraId="7B90809E" w14:textId="13D2CD93" w:rsidR="00DC06BF" w:rsidRPr="00184180" w:rsidRDefault="00184180" w:rsidP="00184180">
            <w:pPr>
              <w:spacing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25CE" w14:textId="77777777" w:rsidR="00DC06BF" w:rsidRPr="0018418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4C25" w14:textId="77777777" w:rsidR="00DC06BF" w:rsidRPr="00184180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59BF6184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2447" w14:textId="77777777" w:rsidR="00DC06BF" w:rsidRPr="0018418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15 - Zadanie nr 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0BB25" w14:textId="77777777" w:rsidR="00DC06BF" w:rsidRPr="00184180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4180">
              <w:rPr>
                <w:b/>
                <w:bCs/>
                <w:sz w:val="22"/>
                <w:szCs w:val="22"/>
              </w:rPr>
              <w:t>J. Chodacki, A. Misztal „</w:t>
            </w:r>
            <w:proofErr w:type="spellStart"/>
            <w:r w:rsidRPr="00184180">
              <w:rPr>
                <w:b/>
                <w:bCs/>
                <w:sz w:val="22"/>
                <w:szCs w:val="22"/>
              </w:rPr>
              <w:t>Medica</w:t>
            </w:r>
            <w:proofErr w:type="spellEnd"/>
            <w:r w:rsidRPr="00184180">
              <w:rPr>
                <w:b/>
                <w:bCs/>
                <w:sz w:val="22"/>
                <w:szCs w:val="22"/>
              </w:rPr>
              <w:t>” Spółka Jawna</w:t>
            </w:r>
          </w:p>
          <w:p w14:paraId="1FF83DF4" w14:textId="5DF591FD" w:rsidR="00DC06BF" w:rsidRPr="00184180" w:rsidRDefault="00184180" w:rsidP="00DC06BF">
            <w:pPr>
              <w:rPr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 xml:space="preserve">ul. Przemysłowa 4A </w:t>
            </w:r>
          </w:p>
          <w:p w14:paraId="116D865F" w14:textId="31725A77" w:rsidR="00DC06BF" w:rsidRPr="00184180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59-300 L</w:t>
            </w:r>
            <w:r w:rsidR="00184180" w:rsidRPr="00184180">
              <w:rPr>
                <w:sz w:val="22"/>
                <w:szCs w:val="22"/>
              </w:rPr>
              <w:t>ubin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9DFD" w14:textId="77777777" w:rsidR="00DC06BF" w:rsidRPr="0018418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1 - Cena - 97.54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C494" w14:textId="77777777" w:rsidR="00DC06BF" w:rsidRPr="00184180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 xml:space="preserve">  97,54</w:t>
            </w:r>
          </w:p>
        </w:tc>
      </w:tr>
      <w:tr w:rsidR="00184180" w:rsidRPr="00C6757E" w14:paraId="35E1C192" w14:textId="77777777" w:rsidTr="00147CC1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F99E" w14:textId="77777777" w:rsidR="00184180" w:rsidRPr="00184180" w:rsidRDefault="00184180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15 - Zadanie nr 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F51E" w14:textId="77777777" w:rsidR="00184180" w:rsidRPr="00184180" w:rsidRDefault="00184180" w:rsidP="00DC06BF">
            <w:pPr>
              <w:rPr>
                <w:b/>
                <w:bCs/>
                <w:sz w:val="22"/>
                <w:szCs w:val="22"/>
              </w:rPr>
            </w:pPr>
            <w:r w:rsidRPr="00184180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55586E1E" w14:textId="2C5E57DB" w:rsidR="00184180" w:rsidRPr="00184180" w:rsidRDefault="00184180" w:rsidP="00DC06BF">
            <w:pPr>
              <w:rPr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ul. Żeromskiego 17</w:t>
            </w:r>
          </w:p>
          <w:p w14:paraId="3C85563B" w14:textId="77777777" w:rsidR="00184180" w:rsidRPr="00184180" w:rsidRDefault="00184180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95-200 Pabianice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4556" w14:textId="3702B361" w:rsidR="00184180" w:rsidRPr="00184180" w:rsidRDefault="00184180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4180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1D40BF33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5B19" w14:textId="77777777" w:rsidR="00DC06BF" w:rsidRPr="009A0CA1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17 - Zadanie nr 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4527" w14:textId="77777777" w:rsidR="009A0CA1" w:rsidRPr="009A0CA1" w:rsidRDefault="009A0CA1" w:rsidP="009A0CA1">
            <w:pPr>
              <w:rPr>
                <w:b/>
                <w:bCs/>
                <w:sz w:val="22"/>
                <w:szCs w:val="22"/>
              </w:rPr>
            </w:pPr>
            <w:r w:rsidRPr="009A0CA1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9A0CA1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9A0CA1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71F2A5A2" w14:textId="77777777" w:rsidR="009A0CA1" w:rsidRPr="009A0CA1" w:rsidRDefault="009A0CA1" w:rsidP="009A0CA1">
            <w:pPr>
              <w:rPr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 xml:space="preserve">ul. Pod Borem 18 </w:t>
            </w:r>
          </w:p>
          <w:p w14:paraId="3CFD1F2F" w14:textId="04C92819" w:rsidR="00DC06BF" w:rsidRPr="009A0CA1" w:rsidRDefault="009A0CA1" w:rsidP="009A0CA1">
            <w:pPr>
              <w:spacing w:after="40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2990" w14:textId="77777777" w:rsidR="00DC06BF" w:rsidRPr="009A0CA1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4AD6" w14:textId="77777777" w:rsidR="00DC06BF" w:rsidRPr="009A0CA1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 xml:space="preserve">  100,00</w:t>
            </w:r>
          </w:p>
        </w:tc>
      </w:tr>
      <w:tr w:rsidR="009A0CA1" w:rsidRPr="00C6757E" w14:paraId="09B6BE49" w14:textId="77777777" w:rsidTr="0018212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B7A1" w14:textId="77777777" w:rsidR="009A0CA1" w:rsidRPr="009A0CA1" w:rsidRDefault="009A0CA1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17 - Zadanie nr 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7295" w14:textId="77777777" w:rsidR="009A0CA1" w:rsidRPr="009A0CA1" w:rsidRDefault="009A0CA1" w:rsidP="009A0CA1">
            <w:pPr>
              <w:rPr>
                <w:b/>
                <w:bCs/>
                <w:sz w:val="22"/>
                <w:szCs w:val="22"/>
              </w:rPr>
            </w:pPr>
            <w:r w:rsidRPr="009A0CA1">
              <w:rPr>
                <w:b/>
                <w:bCs/>
                <w:sz w:val="22"/>
                <w:szCs w:val="22"/>
              </w:rPr>
              <w:t>INTRA-MED Sp. z o.o.</w:t>
            </w:r>
          </w:p>
          <w:p w14:paraId="115696C6" w14:textId="77777777" w:rsidR="009A0CA1" w:rsidRPr="009A0CA1" w:rsidRDefault="009A0CA1" w:rsidP="009A0CA1">
            <w:pPr>
              <w:rPr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ul.  Sielecka 61</w:t>
            </w:r>
          </w:p>
          <w:p w14:paraId="11719180" w14:textId="41E2D8D6" w:rsidR="009A0CA1" w:rsidRPr="009A0CA1" w:rsidRDefault="009A0CA1" w:rsidP="009A0CA1">
            <w:pPr>
              <w:spacing w:after="40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42-500 Będzin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BEE02" w14:textId="3B496CBF" w:rsidR="009A0CA1" w:rsidRPr="009A0CA1" w:rsidRDefault="009A0CA1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9A0CA1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7349BBC5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BE27" w14:textId="77777777" w:rsidR="00DC06BF" w:rsidRPr="003C6FE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18 - Zadanie nr 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EFE54" w14:textId="77777777" w:rsidR="003C6FEC" w:rsidRPr="003C6FEC" w:rsidRDefault="003C6FEC" w:rsidP="003C6FEC">
            <w:pPr>
              <w:rPr>
                <w:b/>
                <w:bCs/>
                <w:sz w:val="22"/>
                <w:szCs w:val="22"/>
              </w:rPr>
            </w:pPr>
            <w:r w:rsidRPr="003C6FEC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3C6FEC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3C6FEC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046FAAE5" w14:textId="77777777" w:rsidR="003C6FEC" w:rsidRPr="003C6FEC" w:rsidRDefault="003C6FEC" w:rsidP="003C6FEC">
            <w:pPr>
              <w:rPr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 xml:space="preserve">ul. Pod Borem 18 </w:t>
            </w:r>
          </w:p>
          <w:p w14:paraId="20C30C21" w14:textId="4AFBC684" w:rsidR="00DC06BF" w:rsidRPr="003C6FEC" w:rsidRDefault="003C6FEC" w:rsidP="003C6FEC">
            <w:pPr>
              <w:spacing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FF23" w14:textId="77777777" w:rsidR="00DC06BF" w:rsidRPr="003C6FE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CE7E9" w14:textId="77777777" w:rsidR="00DC06BF" w:rsidRPr="003C6FEC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539AFB26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6482" w14:textId="77777777" w:rsidR="00DC06BF" w:rsidRPr="003C6FE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19 - Zadanie nr 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B774" w14:textId="491EDB7B" w:rsidR="00DC06BF" w:rsidRPr="003C6FEC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3C6FEC">
              <w:rPr>
                <w:b/>
                <w:bCs/>
                <w:sz w:val="22"/>
                <w:szCs w:val="22"/>
              </w:rPr>
              <w:t xml:space="preserve">Promedica Toruń </w:t>
            </w:r>
            <w:r w:rsidR="003C6FEC" w:rsidRPr="003C6FEC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4B37F45B" w14:textId="728F3B12" w:rsidR="003C6FEC" w:rsidRPr="003C6FEC" w:rsidRDefault="003C6FEC" w:rsidP="00DC06BF">
            <w:pPr>
              <w:rPr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 xml:space="preserve">ul. </w:t>
            </w:r>
            <w:r w:rsidR="00DC06BF" w:rsidRPr="003C6FEC">
              <w:rPr>
                <w:sz w:val="22"/>
                <w:szCs w:val="22"/>
              </w:rPr>
              <w:t>Grudziądzka 159a</w:t>
            </w:r>
          </w:p>
          <w:p w14:paraId="4E312319" w14:textId="77777777" w:rsidR="00DC06BF" w:rsidRPr="003C6FEC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C61C1" w14:textId="77777777" w:rsidR="00DC06BF" w:rsidRPr="003C6FE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F03A1" w14:textId="77777777" w:rsidR="00DC06BF" w:rsidRPr="003C6FEC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3C6FEC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6A826B93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BB77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20 - Zadanie nr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BC32" w14:textId="77777777" w:rsidR="00DC06BF" w:rsidRPr="004603E5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4603E5">
              <w:rPr>
                <w:b/>
                <w:bCs/>
                <w:sz w:val="22"/>
                <w:szCs w:val="22"/>
              </w:rPr>
              <w:t>Smith &amp; Nephew Sp. z o.o.</w:t>
            </w:r>
          </w:p>
          <w:p w14:paraId="05BD764D" w14:textId="26D73C25" w:rsidR="00DC06BF" w:rsidRPr="004603E5" w:rsidRDefault="004603E5" w:rsidP="00DC06BF">
            <w:pPr>
              <w:rPr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ul. </w:t>
            </w:r>
            <w:r w:rsidR="00DC06BF" w:rsidRPr="004603E5">
              <w:rPr>
                <w:sz w:val="22"/>
                <w:szCs w:val="22"/>
              </w:rPr>
              <w:t>Osmańska 12</w:t>
            </w:r>
          </w:p>
          <w:p w14:paraId="50701AEC" w14:textId="77777777" w:rsidR="00DC06BF" w:rsidRPr="004603E5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02-823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BD5A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1BEE" w14:textId="77777777" w:rsidR="00DC06BF" w:rsidRPr="004603E5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44C160F7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D8D2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20 - Zadanie nr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DEB1" w14:textId="77777777" w:rsidR="004603E5" w:rsidRPr="004603E5" w:rsidRDefault="004603E5" w:rsidP="004603E5">
            <w:pPr>
              <w:rPr>
                <w:b/>
                <w:bCs/>
                <w:sz w:val="22"/>
                <w:szCs w:val="22"/>
              </w:rPr>
            </w:pPr>
            <w:r w:rsidRPr="004603E5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4603E5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4603E5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09C0C49" w14:textId="77777777" w:rsidR="004603E5" w:rsidRPr="004603E5" w:rsidRDefault="004603E5" w:rsidP="004603E5">
            <w:pPr>
              <w:rPr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ul. Pod Borem 18 </w:t>
            </w:r>
          </w:p>
          <w:p w14:paraId="333B2F52" w14:textId="0D901A26" w:rsidR="00DC06BF" w:rsidRPr="004603E5" w:rsidRDefault="004603E5" w:rsidP="004603E5">
            <w:pPr>
              <w:spacing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245A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1 - Cena - 84.81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2FB8" w14:textId="77777777" w:rsidR="00DC06BF" w:rsidRPr="004603E5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  84,81</w:t>
            </w:r>
          </w:p>
        </w:tc>
      </w:tr>
      <w:tr w:rsidR="00DC06BF" w:rsidRPr="00C6757E" w14:paraId="0459CB8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1AEC5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21 - Zadanie nr 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A537" w14:textId="77777777" w:rsidR="00DC06BF" w:rsidRPr="004603E5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4603E5">
              <w:rPr>
                <w:b/>
                <w:bCs/>
                <w:sz w:val="22"/>
                <w:szCs w:val="22"/>
              </w:rPr>
              <w:t>Polmil sp. z o. o.</w:t>
            </w:r>
          </w:p>
          <w:p w14:paraId="21F10D2B" w14:textId="1DB2B90E" w:rsidR="00DC06BF" w:rsidRPr="004603E5" w:rsidRDefault="004603E5" w:rsidP="00DC06BF">
            <w:pPr>
              <w:rPr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ul. </w:t>
            </w:r>
            <w:r w:rsidR="00DC06BF" w:rsidRPr="004603E5">
              <w:rPr>
                <w:sz w:val="22"/>
                <w:szCs w:val="22"/>
              </w:rPr>
              <w:t>Przemysłowa 8 B</w:t>
            </w:r>
          </w:p>
          <w:p w14:paraId="3792EA76" w14:textId="3C381C74" w:rsidR="00DC06BF" w:rsidRPr="004603E5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85-758 B</w:t>
            </w:r>
            <w:r w:rsidR="004603E5" w:rsidRPr="004603E5">
              <w:rPr>
                <w:sz w:val="22"/>
                <w:szCs w:val="22"/>
              </w:rPr>
              <w:t>ydgoszcz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9816B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A377" w14:textId="77777777" w:rsidR="00DC06BF" w:rsidRPr="004603E5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2A27C1B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7FFF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>21 - Zadanie nr 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24C38" w14:textId="77777777" w:rsidR="004603E5" w:rsidRPr="004603E5" w:rsidRDefault="004603E5" w:rsidP="004603E5">
            <w:pPr>
              <w:rPr>
                <w:b/>
                <w:bCs/>
                <w:sz w:val="22"/>
                <w:szCs w:val="22"/>
              </w:rPr>
            </w:pPr>
            <w:r w:rsidRPr="004603E5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4603E5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4603E5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0952CB5A" w14:textId="77777777" w:rsidR="004603E5" w:rsidRPr="004603E5" w:rsidRDefault="004603E5" w:rsidP="004603E5">
            <w:pPr>
              <w:rPr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ul. Pod Borem 18 </w:t>
            </w:r>
          </w:p>
          <w:p w14:paraId="2A2090C5" w14:textId="484FE85A" w:rsidR="00DC06BF" w:rsidRPr="004603E5" w:rsidRDefault="004603E5" w:rsidP="004603E5">
            <w:pPr>
              <w:spacing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lastRenderedPageBreak/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A6CA" w14:textId="77777777" w:rsidR="00DC06BF" w:rsidRPr="004603E5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lastRenderedPageBreak/>
              <w:t>1 - Cena - 85.50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6953" w14:textId="77777777" w:rsidR="00DC06BF" w:rsidRPr="004603E5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4603E5">
              <w:rPr>
                <w:sz w:val="22"/>
                <w:szCs w:val="22"/>
              </w:rPr>
              <w:t xml:space="preserve">  85,50</w:t>
            </w:r>
          </w:p>
        </w:tc>
      </w:tr>
      <w:tr w:rsidR="00DC06BF" w:rsidRPr="00C6757E" w14:paraId="7E3ADFC8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E14F" w14:textId="77777777" w:rsidR="00DC06BF" w:rsidRPr="0024028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22 - Zadanie nr 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9B2C" w14:textId="77777777" w:rsidR="00DC06BF" w:rsidRPr="0024028E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24028E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E94AA0C" w14:textId="04A4B36E" w:rsidR="00DC06BF" w:rsidRPr="0024028E" w:rsidRDefault="0024028E" w:rsidP="00DC06BF">
            <w:pPr>
              <w:rPr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 xml:space="preserve">ul. </w:t>
            </w:r>
            <w:r w:rsidR="00DC06BF" w:rsidRPr="0024028E">
              <w:rPr>
                <w:sz w:val="22"/>
                <w:szCs w:val="22"/>
              </w:rPr>
              <w:t>Żółkiewskiego 20/26</w:t>
            </w:r>
          </w:p>
          <w:p w14:paraId="684C57A3" w14:textId="77777777" w:rsidR="00DC06BF" w:rsidRPr="0024028E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FAC8" w14:textId="77777777" w:rsidR="00DC06BF" w:rsidRPr="0024028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39A15" w14:textId="77777777" w:rsidR="00DC06BF" w:rsidRPr="0024028E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25E98A1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F8CA" w14:textId="77777777" w:rsidR="00DC06BF" w:rsidRPr="0024028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22 - Zadanie nr 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01E0C" w14:textId="77777777" w:rsidR="00DC06BF" w:rsidRPr="0024028E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24028E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58D82D4" w14:textId="175DE571" w:rsidR="00DC06BF" w:rsidRPr="0024028E" w:rsidRDefault="0024028E" w:rsidP="00DC06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06BF" w:rsidRPr="0024028E">
              <w:rPr>
                <w:sz w:val="22"/>
                <w:szCs w:val="22"/>
              </w:rPr>
              <w:t>Żeromskiego 17</w:t>
            </w:r>
          </w:p>
          <w:p w14:paraId="50E1025D" w14:textId="77777777" w:rsidR="00DC06BF" w:rsidRPr="0024028E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93A8" w14:textId="77777777" w:rsidR="00DC06BF" w:rsidRPr="0024028E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>1 - Cena - 93.46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18720" w14:textId="77777777" w:rsidR="00DC06BF" w:rsidRPr="0024028E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24028E">
              <w:rPr>
                <w:sz w:val="22"/>
                <w:szCs w:val="22"/>
              </w:rPr>
              <w:t xml:space="preserve">  93,46</w:t>
            </w:r>
          </w:p>
        </w:tc>
      </w:tr>
      <w:tr w:rsidR="00DC06BF" w:rsidRPr="00C6757E" w14:paraId="3EB6879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D91F" w14:textId="77777777" w:rsidR="00DC06BF" w:rsidRPr="008A061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23 - Zadanie nr 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2838" w14:textId="77777777" w:rsidR="008A0610" w:rsidRPr="008A0610" w:rsidRDefault="008A0610" w:rsidP="008A0610">
            <w:pPr>
              <w:rPr>
                <w:b/>
                <w:bCs/>
                <w:sz w:val="22"/>
                <w:szCs w:val="22"/>
              </w:rPr>
            </w:pPr>
            <w:r w:rsidRPr="008A0610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8A0610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8A0610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6E9CE041" w14:textId="77777777" w:rsidR="008A0610" w:rsidRPr="008A0610" w:rsidRDefault="008A0610" w:rsidP="008A0610">
            <w:pPr>
              <w:rPr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 xml:space="preserve">ul. Pod Borem 18 </w:t>
            </w:r>
          </w:p>
          <w:p w14:paraId="4ACE83ED" w14:textId="13541DD2" w:rsidR="00DC06BF" w:rsidRPr="008A0610" w:rsidRDefault="008A0610" w:rsidP="008A0610">
            <w:pPr>
              <w:spacing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E713" w14:textId="77777777" w:rsidR="00DC06BF" w:rsidRPr="008A061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A4CA" w14:textId="77777777" w:rsidR="00DC06BF" w:rsidRPr="008A0610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7EB92E33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6EA5" w14:textId="77777777" w:rsidR="00DC06BF" w:rsidRPr="008A061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23 - Zadanie nr 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A9D44" w14:textId="77777777" w:rsidR="00DC06BF" w:rsidRPr="008A0610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8A0610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303FEDC8" w14:textId="0D736129" w:rsidR="00DC06BF" w:rsidRPr="008A0610" w:rsidRDefault="008A0610" w:rsidP="00DC06BF">
            <w:pPr>
              <w:rPr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 xml:space="preserve">ul. </w:t>
            </w:r>
            <w:r w:rsidR="00DC06BF" w:rsidRPr="008A0610">
              <w:rPr>
                <w:sz w:val="22"/>
                <w:szCs w:val="22"/>
              </w:rPr>
              <w:t>Żeromskiego 17</w:t>
            </w:r>
          </w:p>
          <w:p w14:paraId="1F91CE5A" w14:textId="77777777" w:rsidR="00DC06BF" w:rsidRPr="008A0610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60B1E" w14:textId="77777777" w:rsidR="00DC06BF" w:rsidRPr="008A0610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>1 - Cena - 77.58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4F1E" w14:textId="77777777" w:rsidR="00DC06BF" w:rsidRPr="008A0610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8A0610">
              <w:rPr>
                <w:sz w:val="22"/>
                <w:szCs w:val="22"/>
              </w:rPr>
              <w:t xml:space="preserve">  77,58</w:t>
            </w:r>
          </w:p>
        </w:tc>
      </w:tr>
      <w:tr w:rsidR="00DC06BF" w:rsidRPr="00C6757E" w14:paraId="20E3329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67EB" w14:textId="77777777" w:rsidR="00DC06BF" w:rsidRPr="00A41683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24 - Zadanie nr 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72EC" w14:textId="3B010FD8" w:rsidR="00DC06BF" w:rsidRPr="00A41683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A41683">
              <w:rPr>
                <w:b/>
                <w:bCs/>
                <w:sz w:val="22"/>
                <w:szCs w:val="22"/>
              </w:rPr>
              <w:t>Blakpol</w:t>
            </w:r>
            <w:proofErr w:type="spellEnd"/>
            <w:r w:rsidRPr="00A41683">
              <w:rPr>
                <w:b/>
                <w:bCs/>
                <w:sz w:val="22"/>
                <w:szCs w:val="22"/>
              </w:rPr>
              <w:t xml:space="preserve"> </w:t>
            </w:r>
            <w:r w:rsidR="00A41683" w:rsidRPr="00A41683">
              <w:rPr>
                <w:b/>
                <w:bCs/>
                <w:sz w:val="22"/>
                <w:szCs w:val="22"/>
              </w:rPr>
              <w:t xml:space="preserve">Sp.  z o.o. </w:t>
            </w:r>
          </w:p>
          <w:p w14:paraId="45268553" w14:textId="422ABD23" w:rsidR="00DC06BF" w:rsidRPr="00A41683" w:rsidRDefault="00A41683" w:rsidP="00DC06BF">
            <w:pPr>
              <w:rPr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 xml:space="preserve">ul. </w:t>
            </w:r>
            <w:r w:rsidR="00DC06BF" w:rsidRPr="00A41683">
              <w:rPr>
                <w:sz w:val="22"/>
                <w:szCs w:val="22"/>
              </w:rPr>
              <w:t>Śniadeckich 9</w:t>
            </w:r>
          </w:p>
          <w:p w14:paraId="71D5A6D4" w14:textId="77777777" w:rsidR="00DC06BF" w:rsidRPr="00A41683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42-200 Częstochowa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DFF83" w14:textId="77777777" w:rsidR="00DC06BF" w:rsidRPr="00A41683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1F08" w14:textId="77777777" w:rsidR="00DC06BF" w:rsidRPr="00A41683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9DFE5F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F65E" w14:textId="77777777" w:rsidR="00DC06BF" w:rsidRPr="00A41683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24 - Zadanie nr 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0455F" w14:textId="77777777" w:rsidR="00DC06BF" w:rsidRPr="00A41683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A41683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C622374" w14:textId="2FD98462" w:rsidR="00DC06BF" w:rsidRPr="00A41683" w:rsidRDefault="00A41683" w:rsidP="00DC06BF">
            <w:pPr>
              <w:rPr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 xml:space="preserve">ul. </w:t>
            </w:r>
            <w:r w:rsidR="00DC06BF" w:rsidRPr="00A41683">
              <w:rPr>
                <w:sz w:val="22"/>
                <w:szCs w:val="22"/>
              </w:rPr>
              <w:t>Żółkiewskiego 20/26</w:t>
            </w:r>
          </w:p>
          <w:p w14:paraId="1BF70018" w14:textId="77777777" w:rsidR="00DC06BF" w:rsidRPr="00A41683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6239" w14:textId="77777777" w:rsidR="00DC06BF" w:rsidRPr="00A41683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>1 - Cena - 87.27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05D1" w14:textId="77777777" w:rsidR="00DC06BF" w:rsidRPr="00A41683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A41683">
              <w:rPr>
                <w:sz w:val="22"/>
                <w:szCs w:val="22"/>
              </w:rPr>
              <w:t xml:space="preserve">  87,27</w:t>
            </w:r>
          </w:p>
        </w:tc>
      </w:tr>
      <w:tr w:rsidR="00DC06BF" w:rsidRPr="00C6757E" w14:paraId="29F976C1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E431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26 - Zadanie nr 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F800" w14:textId="4470D346" w:rsidR="00DC06BF" w:rsidRPr="00D71156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71156">
              <w:rPr>
                <w:b/>
                <w:bCs/>
                <w:sz w:val="22"/>
                <w:szCs w:val="22"/>
              </w:rPr>
              <w:t>Quality</w:t>
            </w:r>
            <w:proofErr w:type="spellEnd"/>
            <w:r w:rsidRPr="00D71156">
              <w:rPr>
                <w:b/>
                <w:bCs/>
                <w:sz w:val="22"/>
                <w:szCs w:val="22"/>
              </w:rPr>
              <w:t xml:space="preserve"> Pack </w:t>
            </w:r>
            <w:r w:rsidR="00D71156" w:rsidRPr="00D71156">
              <w:rPr>
                <w:b/>
                <w:bCs/>
                <w:sz w:val="22"/>
                <w:szCs w:val="22"/>
              </w:rPr>
              <w:t xml:space="preserve">Sp.  z o.o. </w:t>
            </w:r>
          </w:p>
          <w:p w14:paraId="6FF30DC9" w14:textId="43FC4961" w:rsidR="00DC06BF" w:rsidRPr="00D71156" w:rsidRDefault="00D71156" w:rsidP="00DC06BF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ul. </w:t>
            </w:r>
            <w:r w:rsidR="00DC06BF" w:rsidRPr="00D71156">
              <w:rPr>
                <w:sz w:val="22"/>
                <w:szCs w:val="22"/>
              </w:rPr>
              <w:t>Jana III Sobieskiego 334</w:t>
            </w:r>
          </w:p>
          <w:p w14:paraId="5A64C68A" w14:textId="77777777" w:rsidR="00DC06BF" w:rsidRPr="00D71156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42-580 Wojkowice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72F9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4A84E" w14:textId="77777777" w:rsidR="00DC06BF" w:rsidRPr="00D71156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  100,00</w:t>
            </w:r>
          </w:p>
        </w:tc>
      </w:tr>
      <w:tr w:rsidR="00D71156" w:rsidRPr="00C6757E" w14:paraId="4E0E4C8A" w14:textId="77777777" w:rsidTr="00CE4CC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895A" w14:textId="77777777" w:rsidR="00D71156" w:rsidRPr="00D71156" w:rsidRDefault="00D71156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26 - Zadanie nr 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2739" w14:textId="77777777" w:rsidR="00D71156" w:rsidRPr="00D71156" w:rsidRDefault="00D71156" w:rsidP="00DC06BF">
            <w:pPr>
              <w:rPr>
                <w:b/>
                <w:bCs/>
                <w:sz w:val="22"/>
                <w:szCs w:val="22"/>
              </w:rPr>
            </w:pPr>
            <w:r w:rsidRPr="00D71156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023C9445" w14:textId="77777777" w:rsidR="00D71156" w:rsidRPr="00D71156" w:rsidRDefault="00D71156" w:rsidP="00DC06BF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Milltown Industrial Estate 5</w:t>
            </w:r>
          </w:p>
          <w:p w14:paraId="6910D762" w14:textId="77777777" w:rsidR="00D71156" w:rsidRPr="00D71156" w:rsidRDefault="00D71156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D3D1C" w14:textId="5404DC81" w:rsidR="00D71156" w:rsidRPr="00D71156" w:rsidRDefault="00D71156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37C92DE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1D28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27 - Zadanie nr 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0608" w14:textId="77777777" w:rsidR="00D71156" w:rsidRPr="00D71156" w:rsidRDefault="00D71156" w:rsidP="00D7115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71156">
              <w:rPr>
                <w:b/>
                <w:bCs/>
                <w:sz w:val="22"/>
                <w:szCs w:val="22"/>
              </w:rPr>
              <w:t>Quality</w:t>
            </w:r>
            <w:proofErr w:type="spellEnd"/>
            <w:r w:rsidRPr="00D71156">
              <w:rPr>
                <w:b/>
                <w:bCs/>
                <w:sz w:val="22"/>
                <w:szCs w:val="22"/>
              </w:rPr>
              <w:t xml:space="preserve"> Pack Sp.  z o.o. </w:t>
            </w:r>
          </w:p>
          <w:p w14:paraId="726049BA" w14:textId="77777777" w:rsidR="00D71156" w:rsidRPr="00D71156" w:rsidRDefault="00D71156" w:rsidP="00D71156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ul. Jana III Sobieskiego 334</w:t>
            </w:r>
          </w:p>
          <w:p w14:paraId="1C69F52A" w14:textId="72F96944" w:rsidR="00DC06BF" w:rsidRPr="00D71156" w:rsidRDefault="00D71156" w:rsidP="00D71156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42-580 Wojkowice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F0D26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29D2" w14:textId="77777777" w:rsidR="00DC06BF" w:rsidRPr="00D71156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  100,00</w:t>
            </w:r>
          </w:p>
        </w:tc>
      </w:tr>
      <w:tr w:rsidR="00D71156" w:rsidRPr="00C6757E" w14:paraId="51B91CC6" w14:textId="77777777" w:rsidTr="00D320EC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2E91" w14:textId="77777777" w:rsidR="00D71156" w:rsidRPr="00D71156" w:rsidRDefault="00D71156" w:rsidP="00D7115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27 - Zadanie nr 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523B" w14:textId="77777777" w:rsidR="00D71156" w:rsidRPr="00D71156" w:rsidRDefault="00D71156" w:rsidP="00D71156">
            <w:pPr>
              <w:rPr>
                <w:b/>
                <w:bCs/>
                <w:sz w:val="22"/>
                <w:szCs w:val="22"/>
              </w:rPr>
            </w:pPr>
            <w:r w:rsidRPr="00D71156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06B58E4F" w14:textId="77777777" w:rsidR="00D71156" w:rsidRPr="00D71156" w:rsidRDefault="00D71156" w:rsidP="00D71156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Milltown Industrial Estate 5</w:t>
            </w:r>
          </w:p>
          <w:p w14:paraId="7E211D53" w14:textId="77777777" w:rsidR="00D71156" w:rsidRPr="00D71156" w:rsidRDefault="00D71156" w:rsidP="00D71156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515C" w14:textId="5494E040" w:rsidR="00D71156" w:rsidRPr="00D71156" w:rsidRDefault="00D71156" w:rsidP="00D71156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3C4DFA7F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B66A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28 - Zadanie nr 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DC39" w14:textId="77777777" w:rsidR="00DC06BF" w:rsidRPr="00D71156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71156">
              <w:rPr>
                <w:b/>
                <w:bCs/>
                <w:sz w:val="22"/>
                <w:szCs w:val="22"/>
              </w:rPr>
              <w:t>Panep</w:t>
            </w:r>
            <w:proofErr w:type="spellEnd"/>
            <w:r w:rsidRPr="00D7115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71156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D71156">
              <w:rPr>
                <w:b/>
                <w:bCs/>
                <w:sz w:val="22"/>
                <w:szCs w:val="22"/>
              </w:rPr>
              <w:t>.</w:t>
            </w:r>
          </w:p>
          <w:p w14:paraId="358036C6" w14:textId="77777777" w:rsidR="00DC06BF" w:rsidRPr="00D71156" w:rsidRDefault="00DC06BF" w:rsidP="00DC06BF">
            <w:pPr>
              <w:rPr>
                <w:sz w:val="22"/>
                <w:szCs w:val="22"/>
              </w:rPr>
            </w:pPr>
            <w:proofErr w:type="spellStart"/>
            <w:r w:rsidRPr="00D71156">
              <w:rPr>
                <w:sz w:val="22"/>
                <w:szCs w:val="22"/>
              </w:rPr>
              <w:t>Brněnská</w:t>
            </w:r>
            <w:proofErr w:type="spellEnd"/>
            <w:r w:rsidRPr="00D71156">
              <w:rPr>
                <w:sz w:val="22"/>
                <w:szCs w:val="22"/>
              </w:rPr>
              <w:t xml:space="preserve"> 1246</w:t>
            </w:r>
          </w:p>
          <w:p w14:paraId="12C20906" w14:textId="77777777" w:rsidR="00DC06BF" w:rsidRPr="00D71156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665 01 </w:t>
            </w:r>
            <w:proofErr w:type="spellStart"/>
            <w:r w:rsidRPr="00D71156">
              <w:rPr>
                <w:sz w:val="22"/>
                <w:szCs w:val="22"/>
              </w:rPr>
              <w:t>Rosice</w:t>
            </w:r>
            <w:proofErr w:type="spellEnd"/>
            <w:r w:rsidRPr="00D71156">
              <w:rPr>
                <w:sz w:val="22"/>
                <w:szCs w:val="22"/>
              </w:rPr>
              <w:t xml:space="preserve"> u Brna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F369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E0E2" w14:textId="77777777" w:rsidR="00DC06BF" w:rsidRPr="00D71156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8B7E02E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9D0D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28 - Zadanie nr 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B711" w14:textId="37AA8181" w:rsidR="00DC06BF" w:rsidRPr="00D71156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71156">
              <w:rPr>
                <w:b/>
                <w:bCs/>
                <w:sz w:val="22"/>
                <w:szCs w:val="22"/>
              </w:rPr>
              <w:t>Quality</w:t>
            </w:r>
            <w:proofErr w:type="spellEnd"/>
            <w:r w:rsidRPr="00D71156">
              <w:rPr>
                <w:b/>
                <w:bCs/>
                <w:sz w:val="22"/>
                <w:szCs w:val="22"/>
              </w:rPr>
              <w:t xml:space="preserve"> Pack </w:t>
            </w:r>
            <w:r w:rsidR="00D71156" w:rsidRPr="00D71156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7DE3DB9E" w14:textId="3421B832" w:rsidR="00DC06BF" w:rsidRPr="00D71156" w:rsidRDefault="00D71156" w:rsidP="00DC06BF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ul. </w:t>
            </w:r>
            <w:r w:rsidR="00DC06BF" w:rsidRPr="00D71156">
              <w:rPr>
                <w:sz w:val="22"/>
                <w:szCs w:val="22"/>
              </w:rPr>
              <w:t>Jana III Sobieskiego 334</w:t>
            </w:r>
          </w:p>
          <w:p w14:paraId="296D3170" w14:textId="77777777" w:rsidR="00DC06BF" w:rsidRPr="00D71156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42-580 Wojkowice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E6509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1 - Cena - 81.53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F1D3" w14:textId="77777777" w:rsidR="00DC06BF" w:rsidRPr="00D71156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  81,53</w:t>
            </w:r>
          </w:p>
        </w:tc>
      </w:tr>
      <w:tr w:rsidR="00DC06BF" w:rsidRPr="00C6757E" w14:paraId="133C1F0A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04D9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28 - Zadanie nr 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E541" w14:textId="77777777" w:rsidR="00DC06BF" w:rsidRPr="00D71156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D71156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A75C216" w14:textId="3433279C" w:rsidR="00DC06BF" w:rsidRPr="00D71156" w:rsidRDefault="00D71156" w:rsidP="00DC06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06BF" w:rsidRPr="00D71156">
              <w:rPr>
                <w:sz w:val="22"/>
                <w:szCs w:val="22"/>
              </w:rPr>
              <w:t>Żółkiewskiego 20/26</w:t>
            </w:r>
          </w:p>
          <w:p w14:paraId="32A386CE" w14:textId="77777777" w:rsidR="00DC06BF" w:rsidRPr="00D71156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76B3F" w14:textId="77777777" w:rsidR="00DC06BF" w:rsidRPr="00D71156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1 - Cena - 67.18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24A1" w14:textId="77777777" w:rsidR="00DC06BF" w:rsidRPr="00D71156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 xml:space="preserve">  67,18</w:t>
            </w:r>
          </w:p>
        </w:tc>
      </w:tr>
      <w:tr w:rsidR="00D71156" w:rsidRPr="00C6757E" w14:paraId="6D1A689B" w14:textId="77777777" w:rsidTr="000A228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8180" w14:textId="77777777" w:rsidR="00D71156" w:rsidRPr="00D71156" w:rsidRDefault="00D71156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28 - Zadanie nr 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CE30" w14:textId="77777777" w:rsidR="00D71156" w:rsidRPr="00D71156" w:rsidRDefault="00D71156" w:rsidP="00DC06BF">
            <w:pPr>
              <w:rPr>
                <w:b/>
                <w:bCs/>
                <w:sz w:val="22"/>
                <w:szCs w:val="22"/>
              </w:rPr>
            </w:pPr>
            <w:r w:rsidRPr="00D71156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1CCDD43E" w14:textId="77777777" w:rsidR="00D71156" w:rsidRPr="00D71156" w:rsidRDefault="00D71156" w:rsidP="00DC06BF">
            <w:pPr>
              <w:rPr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Milltown Industrial Estate 5</w:t>
            </w:r>
          </w:p>
          <w:p w14:paraId="1F5408F8" w14:textId="77777777" w:rsidR="00D71156" w:rsidRPr="00D71156" w:rsidRDefault="00D71156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D71156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896B6" w14:textId="7880F1BF" w:rsidR="00D71156" w:rsidRPr="00C6757E" w:rsidRDefault="00D71156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12CD4B71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EDC3" w14:textId="77777777" w:rsidR="00DC06BF" w:rsidRPr="00BA715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29 - Zadanie nr 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082A" w14:textId="77777777" w:rsidR="00DC06BF" w:rsidRPr="00BA7159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BA7159">
              <w:rPr>
                <w:b/>
                <w:bCs/>
                <w:sz w:val="22"/>
                <w:szCs w:val="22"/>
              </w:rPr>
              <w:t>Mölnlycke Health Care Polska z o.o.</w:t>
            </w:r>
          </w:p>
          <w:p w14:paraId="473F012F" w14:textId="7905D0B6" w:rsidR="00DC06BF" w:rsidRPr="00BA7159" w:rsidRDefault="00BA7159" w:rsidP="00DC06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C06BF" w:rsidRPr="00BA7159">
              <w:rPr>
                <w:sz w:val="22"/>
                <w:szCs w:val="22"/>
              </w:rPr>
              <w:t>Okopowa 58/72</w:t>
            </w:r>
          </w:p>
          <w:p w14:paraId="571D3E51" w14:textId="77777777" w:rsidR="00DC06BF" w:rsidRPr="00BA7159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01-042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C85E4" w14:textId="77777777" w:rsidR="00DC06BF" w:rsidRPr="00BA715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34D9" w14:textId="77777777" w:rsidR="00DC06BF" w:rsidRPr="00BA7159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 xml:space="preserve">  100,00</w:t>
            </w:r>
          </w:p>
        </w:tc>
      </w:tr>
      <w:tr w:rsidR="00BA7159" w:rsidRPr="00C6757E" w14:paraId="6C83C184" w14:textId="77777777" w:rsidTr="00C6430F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E306" w14:textId="77777777" w:rsidR="00BA7159" w:rsidRPr="00BA7159" w:rsidRDefault="00BA7159" w:rsidP="00BA71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29 - Zadanie nr 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94721" w14:textId="77777777" w:rsidR="00BA7159" w:rsidRPr="00BA7159" w:rsidRDefault="00BA7159" w:rsidP="00BA7159">
            <w:pPr>
              <w:rPr>
                <w:b/>
                <w:bCs/>
                <w:sz w:val="22"/>
                <w:szCs w:val="22"/>
              </w:rPr>
            </w:pPr>
            <w:r w:rsidRPr="00BA7159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15EA90B0" w14:textId="77777777" w:rsidR="00BA7159" w:rsidRPr="00BA7159" w:rsidRDefault="00BA7159" w:rsidP="00BA7159">
            <w:pPr>
              <w:rPr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Milltown Industrial Estate 5</w:t>
            </w:r>
          </w:p>
          <w:p w14:paraId="62BD5F4A" w14:textId="77777777" w:rsidR="00BA7159" w:rsidRPr="00BA7159" w:rsidRDefault="00BA7159" w:rsidP="00BA7159">
            <w:pPr>
              <w:spacing w:after="40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21D1D" w14:textId="0E8F587D" w:rsidR="00BA7159" w:rsidRPr="00BA7159" w:rsidRDefault="00BA7159" w:rsidP="00BA7159">
            <w:pPr>
              <w:jc w:val="center"/>
              <w:rPr>
                <w:color w:val="000000"/>
                <w:sz w:val="22"/>
                <w:szCs w:val="22"/>
              </w:rPr>
            </w:pPr>
            <w:r w:rsidRPr="00BA7159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0296900E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D8F2" w14:textId="77777777" w:rsidR="00DC06BF" w:rsidRPr="0011632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lastRenderedPageBreak/>
              <w:t>30 - Zadanie nr 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7648" w14:textId="77777777" w:rsidR="00DC06BF" w:rsidRPr="00116329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16329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5DB4951A" w14:textId="5ABCE3B5" w:rsidR="00DC06BF" w:rsidRPr="00116329" w:rsidRDefault="00116329" w:rsidP="00DC06BF">
            <w:pPr>
              <w:rPr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 xml:space="preserve">ul. </w:t>
            </w:r>
            <w:r w:rsidR="00DC06BF" w:rsidRPr="00116329">
              <w:rPr>
                <w:sz w:val="22"/>
                <w:szCs w:val="22"/>
              </w:rPr>
              <w:t>Żółkiewskiego 20/26</w:t>
            </w:r>
          </w:p>
          <w:p w14:paraId="73C8E454" w14:textId="77777777" w:rsidR="00DC06BF" w:rsidRPr="00116329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C5B34" w14:textId="77777777" w:rsidR="00DC06BF" w:rsidRPr="0011632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E14A" w14:textId="77777777" w:rsidR="00DC06BF" w:rsidRPr="00116329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 xml:space="preserve">  100,00</w:t>
            </w:r>
          </w:p>
        </w:tc>
      </w:tr>
      <w:tr w:rsidR="00116329" w:rsidRPr="00C6757E" w14:paraId="640B4D50" w14:textId="77777777" w:rsidTr="002727EC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11717" w14:textId="77777777" w:rsidR="00116329" w:rsidRPr="00116329" w:rsidRDefault="00116329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30 - Zadanie nr 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BB6D" w14:textId="77777777" w:rsidR="00116329" w:rsidRPr="00116329" w:rsidRDefault="00116329" w:rsidP="00DC06BF">
            <w:pPr>
              <w:rPr>
                <w:b/>
                <w:bCs/>
                <w:sz w:val="22"/>
                <w:szCs w:val="22"/>
              </w:rPr>
            </w:pPr>
            <w:r w:rsidRPr="00116329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5C462EEB" w14:textId="77777777" w:rsidR="00116329" w:rsidRPr="00116329" w:rsidRDefault="00116329" w:rsidP="00DC06BF">
            <w:pPr>
              <w:rPr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Milltown Industrial Estate 5</w:t>
            </w:r>
          </w:p>
          <w:p w14:paraId="0B82E3E9" w14:textId="77777777" w:rsidR="00116329" w:rsidRPr="00116329" w:rsidRDefault="00116329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4066" w14:textId="5B83497D" w:rsidR="00116329" w:rsidRPr="00116329" w:rsidRDefault="00116329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Oferta nie podlega punktacji</w:t>
            </w:r>
          </w:p>
        </w:tc>
      </w:tr>
      <w:tr w:rsidR="00116329" w:rsidRPr="00C6757E" w14:paraId="40416B56" w14:textId="77777777" w:rsidTr="00AA6F3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1E21D" w14:textId="77777777" w:rsidR="00116329" w:rsidRPr="00116329" w:rsidRDefault="00116329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30 - Zadanie nr 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C2329" w14:textId="7147EFD6" w:rsidR="00116329" w:rsidRPr="00116329" w:rsidRDefault="00116329" w:rsidP="00DC06BF">
            <w:pPr>
              <w:rPr>
                <w:b/>
                <w:bCs/>
                <w:sz w:val="22"/>
                <w:szCs w:val="22"/>
              </w:rPr>
            </w:pPr>
            <w:r w:rsidRPr="00116329">
              <w:rPr>
                <w:b/>
                <w:bCs/>
                <w:sz w:val="22"/>
                <w:szCs w:val="22"/>
              </w:rPr>
              <w:t xml:space="preserve">ARS-MED HOSPITAL Sp. z o.o. </w:t>
            </w:r>
          </w:p>
          <w:p w14:paraId="388DD7AD" w14:textId="77777777" w:rsidR="00116329" w:rsidRPr="00116329" w:rsidRDefault="00116329" w:rsidP="00DC06BF">
            <w:pPr>
              <w:rPr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Aleja Wojska Polskiego 30A</w:t>
            </w:r>
          </w:p>
          <w:p w14:paraId="3497E463" w14:textId="48C5A5EE" w:rsidR="00116329" w:rsidRPr="00116329" w:rsidRDefault="00116329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10-229 Olsztyn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9421" w14:textId="68780370" w:rsidR="00116329" w:rsidRPr="00116329" w:rsidRDefault="00116329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6DE1703E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A8AC" w14:textId="77777777" w:rsidR="00DC06BF" w:rsidRPr="0011632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31 - Zadanie nr 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8D93" w14:textId="4C26FD37" w:rsidR="00DC06BF" w:rsidRPr="00116329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16329">
              <w:rPr>
                <w:b/>
                <w:bCs/>
                <w:sz w:val="22"/>
                <w:szCs w:val="22"/>
              </w:rPr>
              <w:t>Quality</w:t>
            </w:r>
            <w:proofErr w:type="spellEnd"/>
            <w:r w:rsidRPr="00116329">
              <w:rPr>
                <w:b/>
                <w:bCs/>
                <w:sz w:val="22"/>
                <w:szCs w:val="22"/>
              </w:rPr>
              <w:t xml:space="preserve"> Pack </w:t>
            </w:r>
            <w:r w:rsidR="00116329" w:rsidRPr="00116329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056217FF" w14:textId="3ED9E0B6" w:rsidR="00DC06BF" w:rsidRPr="00116329" w:rsidRDefault="00116329" w:rsidP="00DC06BF">
            <w:pPr>
              <w:rPr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ul. J</w:t>
            </w:r>
            <w:r w:rsidR="00DC06BF" w:rsidRPr="00116329">
              <w:rPr>
                <w:sz w:val="22"/>
                <w:szCs w:val="22"/>
              </w:rPr>
              <w:t>ana III Sobieskiego 334</w:t>
            </w:r>
          </w:p>
          <w:p w14:paraId="1F3F5214" w14:textId="77777777" w:rsidR="00DC06BF" w:rsidRPr="00116329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42-580 Wojkowice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C84D5" w14:textId="77777777" w:rsidR="00DC06BF" w:rsidRPr="00116329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C8BB" w14:textId="77777777" w:rsidR="00DC06BF" w:rsidRPr="00116329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 xml:space="preserve">  100,00</w:t>
            </w:r>
          </w:p>
        </w:tc>
      </w:tr>
      <w:tr w:rsidR="00116329" w:rsidRPr="00C6757E" w14:paraId="04BD282B" w14:textId="77777777" w:rsidTr="00014C19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BF135" w14:textId="77777777" w:rsidR="00116329" w:rsidRPr="00116329" w:rsidRDefault="00116329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31 - Zadanie nr 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173AC" w14:textId="77777777" w:rsidR="00116329" w:rsidRPr="00116329" w:rsidRDefault="00116329" w:rsidP="00DC06BF">
            <w:pPr>
              <w:rPr>
                <w:b/>
                <w:bCs/>
                <w:sz w:val="22"/>
                <w:szCs w:val="22"/>
              </w:rPr>
            </w:pPr>
            <w:r w:rsidRPr="00116329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523F32DF" w14:textId="77777777" w:rsidR="00116329" w:rsidRPr="00116329" w:rsidRDefault="00116329" w:rsidP="00DC06BF">
            <w:pPr>
              <w:rPr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Milltown Industrial Estate 5</w:t>
            </w:r>
          </w:p>
          <w:p w14:paraId="5D8F875A" w14:textId="77777777" w:rsidR="00116329" w:rsidRPr="00116329" w:rsidRDefault="00116329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16329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0CA4A" w14:textId="6D1675F9" w:rsidR="00116329" w:rsidRPr="00C6757E" w:rsidRDefault="00116329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271CD49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9E56" w14:textId="77777777" w:rsidR="00DC06BF" w:rsidRPr="00E67F0C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32 - Zadanie nr 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A840" w14:textId="77777777" w:rsidR="00E67F0C" w:rsidRPr="00E67F0C" w:rsidRDefault="00E67F0C" w:rsidP="00E67F0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E67F0C">
              <w:rPr>
                <w:b/>
                <w:bCs/>
                <w:sz w:val="22"/>
                <w:szCs w:val="22"/>
              </w:rPr>
              <w:t>Quality</w:t>
            </w:r>
            <w:proofErr w:type="spellEnd"/>
            <w:r w:rsidRPr="00E67F0C">
              <w:rPr>
                <w:b/>
                <w:bCs/>
                <w:sz w:val="22"/>
                <w:szCs w:val="22"/>
              </w:rPr>
              <w:t xml:space="preserve"> Pack Sp. z o.o. </w:t>
            </w:r>
          </w:p>
          <w:p w14:paraId="6AE24EE7" w14:textId="77777777" w:rsidR="00E67F0C" w:rsidRPr="00E67F0C" w:rsidRDefault="00E67F0C" w:rsidP="00E67F0C">
            <w:pPr>
              <w:rPr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ul. Jana III Sobieskiego 334</w:t>
            </w:r>
          </w:p>
          <w:p w14:paraId="32968877" w14:textId="06F9E1D7" w:rsidR="00DC06BF" w:rsidRPr="00E67F0C" w:rsidRDefault="00E67F0C" w:rsidP="00E67F0C">
            <w:pPr>
              <w:spacing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42-580 Wojkowice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0FCD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0BC1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E67F0C" w:rsidRPr="00C6757E" w14:paraId="45DFCE5A" w14:textId="77777777" w:rsidTr="00D409AA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55B49" w14:textId="77777777" w:rsidR="00E67F0C" w:rsidRPr="00E67F0C" w:rsidRDefault="00E67F0C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32 - Zadanie nr 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BC79B" w14:textId="77777777" w:rsidR="00E67F0C" w:rsidRPr="00E67F0C" w:rsidRDefault="00E67F0C" w:rsidP="00DC06BF">
            <w:pPr>
              <w:rPr>
                <w:b/>
                <w:bCs/>
                <w:sz w:val="22"/>
                <w:szCs w:val="22"/>
              </w:rPr>
            </w:pPr>
            <w:r w:rsidRPr="00E67F0C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0A052EBF" w14:textId="77777777" w:rsidR="00E67F0C" w:rsidRPr="00E67F0C" w:rsidRDefault="00E67F0C" w:rsidP="00DC06BF">
            <w:pPr>
              <w:rPr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Milltown Industrial Estate 5</w:t>
            </w:r>
          </w:p>
          <w:p w14:paraId="03DF1A06" w14:textId="77777777" w:rsidR="00E67F0C" w:rsidRPr="00E67F0C" w:rsidRDefault="00E67F0C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D645C" w14:textId="2BE53CED" w:rsidR="00E67F0C" w:rsidRPr="00C6757E" w:rsidRDefault="00E67F0C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E67F0C" w:rsidRPr="00C6757E" w14:paraId="77AE52E2" w14:textId="77777777" w:rsidTr="00CB0D1A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1DA0" w14:textId="77777777" w:rsidR="00E67F0C" w:rsidRPr="00E67F0C" w:rsidRDefault="00E67F0C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32 - Zadanie nr 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9662" w14:textId="77777777" w:rsidR="00E67F0C" w:rsidRPr="00E67F0C" w:rsidRDefault="00E67F0C" w:rsidP="00E67F0C">
            <w:pPr>
              <w:rPr>
                <w:b/>
                <w:bCs/>
                <w:sz w:val="22"/>
                <w:szCs w:val="22"/>
              </w:rPr>
            </w:pPr>
            <w:r w:rsidRPr="00E67F0C">
              <w:rPr>
                <w:b/>
                <w:bCs/>
                <w:sz w:val="22"/>
                <w:szCs w:val="22"/>
              </w:rPr>
              <w:t xml:space="preserve">ARS-MED HOSPITAL Sp. z o.o. </w:t>
            </w:r>
          </w:p>
          <w:p w14:paraId="08B70413" w14:textId="77777777" w:rsidR="00E67F0C" w:rsidRPr="00E67F0C" w:rsidRDefault="00E67F0C" w:rsidP="00E67F0C">
            <w:pPr>
              <w:rPr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Aleja Wojska Polskiego 30A</w:t>
            </w:r>
          </w:p>
          <w:p w14:paraId="777DC9EC" w14:textId="7023F18A" w:rsidR="00E67F0C" w:rsidRPr="00E67F0C" w:rsidRDefault="00E67F0C" w:rsidP="00E67F0C">
            <w:pPr>
              <w:spacing w:after="40"/>
              <w:rPr>
                <w:color w:val="000000"/>
                <w:sz w:val="22"/>
                <w:szCs w:val="22"/>
              </w:rPr>
            </w:pPr>
            <w:r w:rsidRPr="00E67F0C">
              <w:rPr>
                <w:sz w:val="22"/>
                <w:szCs w:val="22"/>
              </w:rPr>
              <w:t>10-229 Olsztyn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5C974" w14:textId="263239DA" w:rsidR="00E67F0C" w:rsidRPr="00C6757E" w:rsidRDefault="00E67F0C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047281E6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AFF2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33 - Zadanie nr 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BCE4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Kliniki Naczyniowo Kardiologiczne KNK Spółka z o.o.</w:t>
            </w:r>
          </w:p>
          <w:p w14:paraId="367B58E9" w14:textId="7A109AA4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</w:t>
            </w:r>
            <w:r w:rsidR="00DC06BF" w:rsidRPr="001802CD">
              <w:rPr>
                <w:sz w:val="22"/>
                <w:szCs w:val="22"/>
              </w:rPr>
              <w:t>Rakoniewicka 23A</w:t>
            </w:r>
          </w:p>
          <w:p w14:paraId="350EB391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60-111 Poznań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A21D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DD3F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1802CD" w:rsidRPr="00C6757E" w14:paraId="7159EE0A" w14:textId="77777777" w:rsidTr="00754476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F706" w14:textId="77777777" w:rsidR="001802CD" w:rsidRPr="001802CD" w:rsidRDefault="001802C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33 - Zadanie nr 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69EF" w14:textId="77777777" w:rsidR="001802CD" w:rsidRPr="001802CD" w:rsidRDefault="001802CD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592EDDF9" w14:textId="77777777" w:rsidR="001802CD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Milltown Industrial Estate 5</w:t>
            </w:r>
          </w:p>
          <w:p w14:paraId="760685BA" w14:textId="77777777" w:rsidR="001802CD" w:rsidRPr="001802CD" w:rsidRDefault="001802CD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F0A6" w14:textId="511F2159" w:rsidR="001802CD" w:rsidRPr="001802CD" w:rsidRDefault="001802CD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350D7342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D864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34 - Zadanie nr 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3765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FE0C09C" w14:textId="1E240DDA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</w:t>
            </w:r>
            <w:r w:rsidR="00DC06BF" w:rsidRPr="001802CD">
              <w:rPr>
                <w:sz w:val="22"/>
                <w:szCs w:val="22"/>
              </w:rPr>
              <w:t>Żółkiewskiego 20/26</w:t>
            </w:r>
          </w:p>
          <w:p w14:paraId="5C49ECDF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87-100 Toruń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11CCD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ACA0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6A359CC2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6BA3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34 - Zadanie nr 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430D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02CD">
              <w:rPr>
                <w:b/>
                <w:bCs/>
                <w:sz w:val="22"/>
                <w:szCs w:val="22"/>
              </w:rPr>
              <w:t>Panep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>.</w:t>
            </w:r>
          </w:p>
          <w:p w14:paraId="307226B6" w14:textId="77777777" w:rsidR="00DC06BF" w:rsidRPr="001802CD" w:rsidRDefault="00DC06BF" w:rsidP="00DC06BF">
            <w:pPr>
              <w:rPr>
                <w:sz w:val="22"/>
                <w:szCs w:val="22"/>
              </w:rPr>
            </w:pPr>
            <w:proofErr w:type="spellStart"/>
            <w:r w:rsidRPr="001802CD">
              <w:rPr>
                <w:sz w:val="22"/>
                <w:szCs w:val="22"/>
              </w:rPr>
              <w:t>Brněnská</w:t>
            </w:r>
            <w:proofErr w:type="spellEnd"/>
            <w:r w:rsidRPr="001802CD">
              <w:rPr>
                <w:sz w:val="22"/>
                <w:szCs w:val="22"/>
              </w:rPr>
              <w:t xml:space="preserve"> 1246</w:t>
            </w:r>
          </w:p>
          <w:p w14:paraId="2643D78E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665 01 </w:t>
            </w:r>
            <w:proofErr w:type="spellStart"/>
            <w:r w:rsidRPr="001802CD">
              <w:rPr>
                <w:sz w:val="22"/>
                <w:szCs w:val="22"/>
              </w:rPr>
              <w:t>Rosice</w:t>
            </w:r>
            <w:proofErr w:type="spellEnd"/>
            <w:r w:rsidRPr="001802CD">
              <w:rPr>
                <w:sz w:val="22"/>
                <w:szCs w:val="22"/>
              </w:rPr>
              <w:t xml:space="preserve"> u Brna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12859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- 95.62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95EF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95,62</w:t>
            </w:r>
          </w:p>
        </w:tc>
      </w:tr>
      <w:tr w:rsidR="001802CD" w:rsidRPr="00C6757E" w14:paraId="2CDE8CE0" w14:textId="77777777" w:rsidTr="00011E40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9B64" w14:textId="77777777" w:rsidR="001802CD" w:rsidRPr="001802CD" w:rsidRDefault="001802C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34 - Zadanie nr 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507CC" w14:textId="77777777" w:rsidR="001802CD" w:rsidRPr="001802CD" w:rsidRDefault="001802CD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34D8E6FD" w14:textId="77777777" w:rsidR="001802CD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Milltown Industrial Estate 5</w:t>
            </w:r>
          </w:p>
          <w:p w14:paraId="00225580" w14:textId="77777777" w:rsidR="001802CD" w:rsidRPr="001802CD" w:rsidRDefault="001802CD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2B29" w14:textId="51AADDDE" w:rsidR="001802CD" w:rsidRPr="00C6757E" w:rsidRDefault="001802CD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3C192621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4410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35 - Zadanie nr 35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2015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IHT Polska Sp. z o.o.</w:t>
            </w:r>
          </w:p>
          <w:p w14:paraId="0DA2B2A7" w14:textId="59B94D9A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</w:t>
            </w:r>
            <w:r w:rsidR="00DC06BF" w:rsidRPr="001802CD">
              <w:rPr>
                <w:sz w:val="22"/>
                <w:szCs w:val="22"/>
              </w:rPr>
              <w:t>Europejska 14D</w:t>
            </w:r>
          </w:p>
          <w:p w14:paraId="35AC6F29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02-964 Warszawa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3E1A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4CDB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417DD531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9F27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35 - Zadanie nr 35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F76B4" w14:textId="77777777" w:rsidR="001802CD" w:rsidRPr="001802CD" w:rsidRDefault="001802CD" w:rsidP="001802CD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5229C3D0" w14:textId="77777777" w:rsidR="001802CD" w:rsidRPr="001802CD" w:rsidRDefault="001802CD" w:rsidP="001802CD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Pod Borem 18 </w:t>
            </w:r>
          </w:p>
          <w:p w14:paraId="4BED1792" w14:textId="2749D609" w:rsidR="00DC06BF" w:rsidRPr="001802CD" w:rsidRDefault="001802CD" w:rsidP="001802CD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41-808 Zabrze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1A39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- 92.86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E2E8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92,86</w:t>
            </w:r>
          </w:p>
        </w:tc>
      </w:tr>
      <w:tr w:rsidR="00DC06BF" w:rsidRPr="00C6757E" w14:paraId="4A68AF44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9CD5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35 - Zadanie nr 35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55DAA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8F704C4" w14:textId="776BFC62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</w:t>
            </w:r>
            <w:r w:rsidR="00DC06BF" w:rsidRPr="001802CD">
              <w:rPr>
                <w:sz w:val="22"/>
                <w:szCs w:val="22"/>
              </w:rPr>
              <w:t>Żeromskiego 17</w:t>
            </w:r>
          </w:p>
          <w:p w14:paraId="377ED461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95-200 Pabianice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6CC6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- 83.87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7B21B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83,87</w:t>
            </w:r>
          </w:p>
        </w:tc>
      </w:tr>
      <w:tr w:rsidR="00DC06BF" w:rsidRPr="00C6757E" w14:paraId="5DAF3D92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AE67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lastRenderedPageBreak/>
              <w:t>36 - Zadanie nr 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7212" w14:textId="77777777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J. Chodacki, A. Misztal „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Medica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>” Spółka Jawna</w:t>
            </w:r>
          </w:p>
          <w:p w14:paraId="180FEF6A" w14:textId="6550CA84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Przemysłowa </w:t>
            </w:r>
            <w:r w:rsidR="00DC06BF" w:rsidRPr="001802CD">
              <w:rPr>
                <w:sz w:val="22"/>
                <w:szCs w:val="22"/>
              </w:rPr>
              <w:t>4A</w:t>
            </w:r>
          </w:p>
          <w:p w14:paraId="366064F0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59-300 LUBIN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2434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B0A3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1802CD" w:rsidRPr="00C6757E" w14:paraId="62A0C7DD" w14:textId="77777777" w:rsidTr="00CF6DC3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FA82" w14:textId="77777777" w:rsidR="001802CD" w:rsidRPr="001802CD" w:rsidRDefault="001802C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36 - Zadanie nr 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42B3" w14:textId="77777777" w:rsidR="001802CD" w:rsidRPr="001802CD" w:rsidRDefault="001802CD" w:rsidP="001802CD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4E9934F" w14:textId="77777777" w:rsidR="001802CD" w:rsidRPr="001802CD" w:rsidRDefault="001802CD" w:rsidP="001802CD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Pod Borem 18 </w:t>
            </w:r>
          </w:p>
          <w:p w14:paraId="14F0143C" w14:textId="4FC52613" w:rsidR="001802CD" w:rsidRPr="001802CD" w:rsidRDefault="001802CD" w:rsidP="001802CD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41-808 Zabrze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E160D" w14:textId="3DFD48A2" w:rsidR="001802CD" w:rsidRPr="00C6757E" w:rsidRDefault="001802CD" w:rsidP="001802CD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DC06BF" w:rsidRPr="00C6757E" w14:paraId="596F00FD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4CA4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37 - Zadanie nr 37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03DF" w14:textId="598DCEFB" w:rsidR="00DC06BF" w:rsidRPr="001802CD" w:rsidRDefault="00DC06BF" w:rsidP="00DC06BF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 xml:space="preserve">Aesculap Chifa </w:t>
            </w:r>
            <w:r w:rsidR="001802CD" w:rsidRPr="001802CD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1F86691E" w14:textId="2B0A2EB8" w:rsidR="00DC06BF" w:rsidRPr="001802CD" w:rsidRDefault="001802CD" w:rsidP="00DC06BF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</w:t>
            </w:r>
            <w:r w:rsidR="00DC06BF" w:rsidRPr="001802CD">
              <w:rPr>
                <w:sz w:val="22"/>
                <w:szCs w:val="22"/>
              </w:rPr>
              <w:t>Tysiąclecia 14</w:t>
            </w:r>
          </w:p>
          <w:p w14:paraId="027B54FB" w14:textId="77777777" w:rsidR="00DC06BF" w:rsidRPr="001802CD" w:rsidRDefault="00DC06BF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64-300 Nowy Tomyśl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D3AF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CAC1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DC06BF" w:rsidRPr="00C6757E" w14:paraId="138B8069" w14:textId="77777777" w:rsidTr="00F92BA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D091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38 - Zadanie nr 38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52CF" w14:textId="77777777" w:rsidR="001802CD" w:rsidRPr="001802CD" w:rsidRDefault="001802CD" w:rsidP="001802CD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 xml:space="preserve">Aesculap Chifa Sp. z o.o. </w:t>
            </w:r>
          </w:p>
          <w:p w14:paraId="598BB267" w14:textId="77777777" w:rsidR="001802CD" w:rsidRPr="001802CD" w:rsidRDefault="001802CD" w:rsidP="001802CD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ul. Tysiąclecia 14</w:t>
            </w:r>
          </w:p>
          <w:p w14:paraId="3EF1A106" w14:textId="5F480623" w:rsidR="00DC06BF" w:rsidRPr="001802CD" w:rsidRDefault="001802CD" w:rsidP="001802CD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64-300 Nowy Tomyśl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B3A8C" w14:textId="77777777" w:rsidR="00DC06BF" w:rsidRPr="001802CD" w:rsidRDefault="00DC06BF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DEC1" w14:textId="77777777" w:rsidR="00DC06BF" w:rsidRPr="001802CD" w:rsidRDefault="00DC06BF" w:rsidP="00DC06BF">
            <w:pPr>
              <w:jc w:val="center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  100,00</w:t>
            </w:r>
          </w:p>
        </w:tc>
      </w:tr>
      <w:tr w:rsidR="001802CD" w:rsidRPr="00C6757E" w14:paraId="1467BC6F" w14:textId="77777777" w:rsidTr="007C17B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FE01" w14:textId="77777777" w:rsidR="001802CD" w:rsidRPr="001802CD" w:rsidRDefault="001802CD" w:rsidP="001802C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38 - Zadanie nr 38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25F9B" w14:textId="77777777" w:rsidR="001802CD" w:rsidRPr="001802CD" w:rsidRDefault="001802CD" w:rsidP="001802CD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12BA7EB9" w14:textId="77777777" w:rsidR="001802CD" w:rsidRPr="001802CD" w:rsidRDefault="001802CD" w:rsidP="001802CD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Milltown Industrial Estate 5</w:t>
            </w:r>
          </w:p>
          <w:p w14:paraId="179C48A4" w14:textId="77777777" w:rsidR="001802CD" w:rsidRPr="001802CD" w:rsidRDefault="001802CD" w:rsidP="001802CD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BT34 3 Warrenpoint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BBD3E" w14:textId="3FFC767B" w:rsidR="001802CD" w:rsidRPr="00C6757E" w:rsidRDefault="001802CD" w:rsidP="001802CD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1802CD" w:rsidRPr="00C6757E" w14:paraId="5E7D1069" w14:textId="77777777" w:rsidTr="00B929C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97AF" w14:textId="77777777" w:rsidR="001802CD" w:rsidRPr="001802CD" w:rsidRDefault="001802C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38 - Zadanie nr 38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F89B" w14:textId="77777777" w:rsidR="001802CD" w:rsidRPr="001802CD" w:rsidRDefault="001802CD" w:rsidP="00DC06BF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02CD">
              <w:rPr>
                <w:b/>
                <w:bCs/>
                <w:sz w:val="22"/>
                <w:szCs w:val="22"/>
              </w:rPr>
              <w:t>Panep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>.</w:t>
            </w:r>
          </w:p>
          <w:p w14:paraId="0AED1898" w14:textId="77777777" w:rsidR="001802CD" w:rsidRPr="001802CD" w:rsidRDefault="001802CD" w:rsidP="00DC06BF">
            <w:pPr>
              <w:rPr>
                <w:sz w:val="22"/>
                <w:szCs w:val="22"/>
              </w:rPr>
            </w:pPr>
            <w:proofErr w:type="spellStart"/>
            <w:r w:rsidRPr="001802CD">
              <w:rPr>
                <w:sz w:val="22"/>
                <w:szCs w:val="22"/>
              </w:rPr>
              <w:t>Brněnská</w:t>
            </w:r>
            <w:proofErr w:type="spellEnd"/>
            <w:r w:rsidRPr="001802CD">
              <w:rPr>
                <w:sz w:val="22"/>
                <w:szCs w:val="22"/>
              </w:rPr>
              <w:t xml:space="preserve"> 1246</w:t>
            </w:r>
          </w:p>
          <w:p w14:paraId="44D5413B" w14:textId="77777777" w:rsidR="001802CD" w:rsidRPr="001802CD" w:rsidRDefault="001802CD" w:rsidP="00DC06BF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665 01 </w:t>
            </w:r>
            <w:proofErr w:type="spellStart"/>
            <w:r w:rsidRPr="001802CD">
              <w:rPr>
                <w:sz w:val="22"/>
                <w:szCs w:val="22"/>
              </w:rPr>
              <w:t>Rosice</w:t>
            </w:r>
            <w:proofErr w:type="spellEnd"/>
            <w:r w:rsidRPr="001802CD">
              <w:rPr>
                <w:sz w:val="22"/>
                <w:szCs w:val="22"/>
              </w:rPr>
              <w:t xml:space="preserve"> u Brna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036C" w14:textId="441157C2" w:rsidR="001802CD" w:rsidRPr="00C6757E" w:rsidRDefault="001802CD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  <w:tr w:rsidR="001802CD" w:rsidRPr="00C6757E" w14:paraId="03CD7F0A" w14:textId="77777777" w:rsidTr="00A8772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859A" w14:textId="77777777" w:rsidR="001802CD" w:rsidRPr="001802CD" w:rsidRDefault="001802CD" w:rsidP="00DC06B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38 - Zadanie nr 38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6909E" w14:textId="77777777" w:rsidR="001802CD" w:rsidRPr="001802CD" w:rsidRDefault="001802CD" w:rsidP="001802CD">
            <w:pPr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 xml:space="preserve">Zarys International Group Sp. z o.o. </w:t>
            </w:r>
            <w:proofErr w:type="spellStart"/>
            <w:r w:rsidRPr="001802CD">
              <w:rPr>
                <w:b/>
                <w:bCs/>
                <w:sz w:val="22"/>
                <w:szCs w:val="22"/>
              </w:rPr>
              <w:t>S.k</w:t>
            </w:r>
            <w:proofErr w:type="spellEnd"/>
            <w:r w:rsidRPr="001802CD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7556B870" w14:textId="77777777" w:rsidR="001802CD" w:rsidRPr="001802CD" w:rsidRDefault="001802CD" w:rsidP="001802CD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ul. Pod Borem 18 </w:t>
            </w:r>
          </w:p>
          <w:p w14:paraId="06F34F18" w14:textId="1AEEA5FD" w:rsidR="001802CD" w:rsidRPr="001802CD" w:rsidRDefault="001802CD" w:rsidP="001802CD">
            <w:pPr>
              <w:spacing w:after="40"/>
              <w:rPr>
                <w:color w:val="000000"/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41-808 Zabrze</w:t>
            </w:r>
          </w:p>
        </w:tc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B9D1" w14:textId="7DEEC949" w:rsidR="001802CD" w:rsidRPr="00C6757E" w:rsidRDefault="001802CD" w:rsidP="00DC06B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D71156">
              <w:rPr>
                <w:sz w:val="22"/>
                <w:szCs w:val="22"/>
              </w:rPr>
              <w:t>Oferta nie podlega punktacji</w:t>
            </w:r>
          </w:p>
        </w:tc>
      </w:tr>
    </w:tbl>
    <w:p w14:paraId="7D8F5CA0" w14:textId="77777777" w:rsidR="00D64136" w:rsidRPr="00C6757E" w:rsidRDefault="00D64136" w:rsidP="007468F3">
      <w:pPr>
        <w:spacing w:before="120"/>
        <w:jc w:val="both"/>
        <w:rPr>
          <w:color w:val="000000"/>
          <w:highlight w:val="yellow"/>
        </w:rPr>
      </w:pPr>
    </w:p>
    <w:p w14:paraId="7FE15697" w14:textId="77777777" w:rsidR="00D64136" w:rsidRPr="001802CD" w:rsidRDefault="00D64136" w:rsidP="007468F3">
      <w:pPr>
        <w:spacing w:after="120"/>
        <w:jc w:val="both"/>
        <w:rPr>
          <w:color w:val="000000"/>
        </w:rPr>
      </w:pPr>
      <w:r w:rsidRPr="001802CD">
        <w:rPr>
          <w:b/>
          <w:bCs/>
          <w:color w:val="000000"/>
        </w:rPr>
        <w:t>Informacja o wykonawcach, których oferty zostały odrzucone</w:t>
      </w:r>
      <w:r w:rsidRPr="001802C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1802CD" w14:paraId="0DA6CAE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2C3D16D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45EBBC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715A6C" w14:textId="77777777" w:rsidR="00D64136" w:rsidRPr="001802CD" w:rsidRDefault="00D64136" w:rsidP="007468F3">
            <w:pPr>
              <w:spacing w:before="60" w:after="60"/>
              <w:jc w:val="center"/>
              <w:rPr>
                <w:bCs/>
              </w:rPr>
            </w:pPr>
            <w:r w:rsidRPr="001802CD">
              <w:rPr>
                <w:bCs/>
              </w:rPr>
              <w:t>Uzasadnienie odrzucenia oferty</w:t>
            </w:r>
          </w:p>
        </w:tc>
      </w:tr>
      <w:tr w:rsidR="003157CD" w:rsidRPr="00C6757E" w14:paraId="73FFC407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21E6F" w14:textId="77777777" w:rsidR="003157CD" w:rsidRPr="001802CD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167C76" w14:textId="77777777" w:rsidR="003157CD" w:rsidRPr="001802CD" w:rsidRDefault="003157CD" w:rsidP="007468F3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02CD">
              <w:rPr>
                <w:b/>
                <w:bCs/>
                <w:sz w:val="22"/>
                <w:szCs w:val="22"/>
              </w:rPr>
              <w:t>Clonallon Laboratories Ltd</w:t>
            </w:r>
          </w:p>
          <w:p w14:paraId="05B1A98A" w14:textId="77777777" w:rsidR="003157CD" w:rsidRPr="001802CD" w:rsidRDefault="003157CD" w:rsidP="007468F3">
            <w:pPr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Milltown Industrial Estate 5 </w:t>
            </w:r>
          </w:p>
          <w:p w14:paraId="0BC1D18D" w14:textId="77777777" w:rsidR="003157CD" w:rsidRPr="001802CD" w:rsidRDefault="003157CD" w:rsidP="007468F3">
            <w:pPr>
              <w:spacing w:after="60"/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>BT34 3 Warrenpoint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E7892D" w14:textId="2A7E2095" w:rsidR="00C73263" w:rsidRPr="001802CD" w:rsidRDefault="00C73263" w:rsidP="00C73263">
            <w:pPr>
              <w:spacing w:after="120"/>
              <w:jc w:val="both"/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Oferta odrzucona </w:t>
            </w:r>
            <w:r w:rsidR="003157CD" w:rsidRPr="001802CD">
              <w:rPr>
                <w:sz w:val="22"/>
                <w:szCs w:val="22"/>
              </w:rPr>
              <w:t xml:space="preserve">na podstawie </w:t>
            </w:r>
            <w:r w:rsidR="003157CD" w:rsidRPr="001802CD">
              <w:rPr>
                <w:b/>
                <w:sz w:val="22"/>
                <w:szCs w:val="22"/>
              </w:rPr>
              <w:t>Art. 226 ust. 1 pkt 3</w:t>
            </w:r>
            <w:r w:rsidR="003157CD" w:rsidRPr="001802CD">
              <w:rPr>
                <w:sz w:val="22"/>
                <w:szCs w:val="22"/>
              </w:rPr>
              <w:t xml:space="preserve"> ustawy </w:t>
            </w:r>
            <w:proofErr w:type="spellStart"/>
            <w:r w:rsidR="003157CD" w:rsidRPr="001802CD">
              <w:rPr>
                <w:sz w:val="22"/>
                <w:szCs w:val="22"/>
              </w:rPr>
              <w:t>Pzp</w:t>
            </w:r>
            <w:proofErr w:type="spellEnd"/>
            <w:r w:rsidRPr="001802CD">
              <w:rPr>
                <w:sz w:val="22"/>
                <w:szCs w:val="22"/>
              </w:rPr>
              <w:t xml:space="preserve"> w związku. z art. 63 ust. 1 ustawy </w:t>
            </w:r>
            <w:proofErr w:type="spellStart"/>
            <w:r w:rsidRPr="001802CD">
              <w:rPr>
                <w:sz w:val="22"/>
                <w:szCs w:val="22"/>
              </w:rPr>
              <w:t>Pzp</w:t>
            </w:r>
            <w:proofErr w:type="spellEnd"/>
            <w:r w:rsidRPr="001802CD">
              <w:rPr>
                <w:sz w:val="22"/>
                <w:szCs w:val="22"/>
              </w:rPr>
              <w:t>.</w:t>
            </w:r>
          </w:p>
          <w:p w14:paraId="3F270D65" w14:textId="77777777" w:rsidR="003157CD" w:rsidRPr="001802CD" w:rsidRDefault="003157CD" w:rsidP="007468F3">
            <w:pPr>
              <w:rPr>
                <w:sz w:val="12"/>
                <w:szCs w:val="12"/>
              </w:rPr>
            </w:pPr>
          </w:p>
          <w:p w14:paraId="5839BA40" w14:textId="77777777" w:rsidR="003157CD" w:rsidRPr="001802CD" w:rsidRDefault="003157CD" w:rsidP="007468F3">
            <w:pPr>
              <w:spacing w:after="40"/>
              <w:rPr>
                <w:sz w:val="22"/>
                <w:szCs w:val="22"/>
                <w:u w:val="single"/>
              </w:rPr>
            </w:pPr>
            <w:r w:rsidRPr="001802CD">
              <w:rPr>
                <w:sz w:val="22"/>
                <w:szCs w:val="22"/>
                <w:u w:val="single"/>
              </w:rPr>
              <w:t>Uzasadnienie:</w:t>
            </w:r>
          </w:p>
          <w:p w14:paraId="2563D5A7" w14:textId="77777777" w:rsidR="003157CD" w:rsidRPr="001802CD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Wykonawca złożył ofertę w niniejszym postępowaniu jednak nie została ona podpisana </w:t>
            </w:r>
            <w:r w:rsidR="00C73263" w:rsidRPr="001802CD">
              <w:rPr>
                <w:sz w:val="22"/>
                <w:szCs w:val="22"/>
              </w:rPr>
              <w:t>żadnym</w:t>
            </w:r>
            <w:r w:rsidRPr="001802CD">
              <w:rPr>
                <w:sz w:val="22"/>
                <w:szCs w:val="22"/>
              </w:rPr>
              <w:t xml:space="preserve"> dopuszczonych podpisów wymaganych w Specyfikacji Warunków Zamówienia (dalej: „SWZ”).</w:t>
            </w:r>
          </w:p>
          <w:p w14:paraId="0C22EAD3" w14:textId="2149D7DC" w:rsidR="00C73263" w:rsidRPr="001802CD" w:rsidRDefault="00C73263" w:rsidP="00C73263">
            <w:pPr>
              <w:spacing w:after="120"/>
              <w:jc w:val="both"/>
              <w:rPr>
                <w:sz w:val="22"/>
                <w:szCs w:val="22"/>
              </w:rPr>
            </w:pPr>
            <w:r w:rsidRPr="001802CD">
              <w:rPr>
                <w:sz w:val="22"/>
                <w:szCs w:val="22"/>
              </w:rPr>
              <w:t xml:space="preserve">Złożenie oferty bez podpisu elektronicznego jest uchybieniem nieusuwalnym, co rodzi konieczność odrzucenia oferty na podstawie art. 226 ust. 1 pkt. 3 w związku. z art. 63 ust. 1 ustawy </w:t>
            </w:r>
            <w:proofErr w:type="spellStart"/>
            <w:r w:rsidRPr="001802CD">
              <w:rPr>
                <w:sz w:val="22"/>
                <w:szCs w:val="22"/>
              </w:rPr>
              <w:t>Pzp</w:t>
            </w:r>
            <w:proofErr w:type="spellEnd"/>
            <w:r w:rsidRPr="001802CD">
              <w:rPr>
                <w:sz w:val="22"/>
                <w:szCs w:val="22"/>
              </w:rPr>
              <w:t>.</w:t>
            </w:r>
          </w:p>
          <w:p w14:paraId="71F58BC4" w14:textId="38161ACB" w:rsidR="00C73263" w:rsidRPr="001802CD" w:rsidRDefault="00C73263" w:rsidP="007468F3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3157CD" w:rsidRPr="00C6757E" w14:paraId="57C718D5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103B0D" w14:textId="77777777" w:rsidR="003157CD" w:rsidRPr="00CC45D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>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B63AF7" w14:textId="77777777" w:rsidR="003157CD" w:rsidRPr="00CC45D1" w:rsidRDefault="003157CD" w:rsidP="007468F3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CC45D1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1500D606" w14:textId="1A1D3598" w:rsidR="003157CD" w:rsidRPr="00CC45D1" w:rsidRDefault="00CC45D1" w:rsidP="007468F3">
            <w:pPr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 xml:space="preserve">ul. </w:t>
            </w:r>
            <w:r w:rsidR="003157CD" w:rsidRPr="00CC45D1">
              <w:rPr>
                <w:sz w:val="22"/>
                <w:szCs w:val="22"/>
              </w:rPr>
              <w:t xml:space="preserve">Żeromskiego 17 </w:t>
            </w:r>
          </w:p>
          <w:p w14:paraId="5C1F51CF" w14:textId="77777777" w:rsidR="003157CD" w:rsidRPr="00CC45D1" w:rsidRDefault="003157CD" w:rsidP="007468F3">
            <w:pPr>
              <w:spacing w:after="60"/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>95-200 Pabianice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9263CB" w14:textId="77777777" w:rsidR="003157CD" w:rsidRPr="00CC45D1" w:rsidRDefault="003157CD" w:rsidP="007468F3">
            <w:pPr>
              <w:spacing w:before="120"/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 xml:space="preserve">Oferta odrzucona w zadaniu 15 na podstawie </w:t>
            </w:r>
            <w:r w:rsidRPr="00CC45D1">
              <w:rPr>
                <w:b/>
                <w:sz w:val="22"/>
                <w:szCs w:val="22"/>
              </w:rPr>
              <w:t>Art. 226 ust. 1 pkt 5</w:t>
            </w:r>
            <w:r w:rsidRPr="00CC45D1">
              <w:rPr>
                <w:sz w:val="22"/>
                <w:szCs w:val="22"/>
              </w:rPr>
              <w:t xml:space="preserve"> ustawy </w:t>
            </w:r>
            <w:proofErr w:type="spellStart"/>
            <w:r w:rsidRPr="00CC45D1">
              <w:rPr>
                <w:sz w:val="22"/>
                <w:szCs w:val="22"/>
              </w:rPr>
              <w:t>Pzp</w:t>
            </w:r>
            <w:proofErr w:type="spellEnd"/>
            <w:r w:rsidRPr="00CC45D1">
              <w:rPr>
                <w:sz w:val="22"/>
                <w:szCs w:val="22"/>
              </w:rPr>
              <w:t>.</w:t>
            </w:r>
          </w:p>
          <w:p w14:paraId="630B244E" w14:textId="77777777" w:rsidR="003157CD" w:rsidRPr="00CC45D1" w:rsidRDefault="003157CD" w:rsidP="007468F3">
            <w:pPr>
              <w:rPr>
                <w:sz w:val="12"/>
                <w:szCs w:val="12"/>
              </w:rPr>
            </w:pPr>
          </w:p>
          <w:p w14:paraId="3D7CC211" w14:textId="77777777" w:rsidR="003157CD" w:rsidRPr="00CC45D1" w:rsidRDefault="003157CD" w:rsidP="007468F3">
            <w:pPr>
              <w:spacing w:after="40"/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>Uzasadnienie:</w:t>
            </w:r>
          </w:p>
          <w:p w14:paraId="5D9571E1" w14:textId="3D2D6B30" w:rsidR="00CC45D1" w:rsidRPr="00CC45D1" w:rsidRDefault="003157CD" w:rsidP="00CC45D1">
            <w:pPr>
              <w:jc w:val="both"/>
              <w:rPr>
                <w:sz w:val="22"/>
                <w:szCs w:val="22"/>
              </w:rPr>
            </w:pPr>
            <w:r w:rsidRPr="00CC45D1">
              <w:rPr>
                <w:sz w:val="22"/>
                <w:szCs w:val="22"/>
              </w:rPr>
              <w:t>W zadaniu nr 15, poz. 2 firma zaoferowała opatrunek o wymiarach 20x10 cm</w:t>
            </w:r>
            <w:r w:rsidR="00CC45D1" w:rsidRPr="00CC45D1">
              <w:rPr>
                <w:sz w:val="22"/>
                <w:szCs w:val="22"/>
              </w:rPr>
              <w:t>,</w:t>
            </w:r>
            <w:r w:rsidR="0029658C">
              <w:rPr>
                <w:sz w:val="22"/>
                <w:szCs w:val="22"/>
              </w:rPr>
              <w:t xml:space="preserve"> </w:t>
            </w:r>
            <w:r w:rsidR="003D2685">
              <w:rPr>
                <w:sz w:val="22"/>
                <w:szCs w:val="22"/>
              </w:rPr>
              <w:t>natomiast</w:t>
            </w:r>
            <w:r w:rsidR="00CC45D1" w:rsidRPr="00CC45D1">
              <w:rPr>
                <w:sz w:val="22"/>
                <w:szCs w:val="22"/>
              </w:rPr>
              <w:t xml:space="preserve"> Zamawiający oczekiwał opatrunek o wymiarach </w:t>
            </w:r>
            <w:r w:rsidRPr="00CC45D1">
              <w:rPr>
                <w:sz w:val="22"/>
                <w:szCs w:val="22"/>
              </w:rPr>
              <w:t>10x25 cm).</w:t>
            </w:r>
          </w:p>
          <w:p w14:paraId="762DD812" w14:textId="0029C5C9" w:rsidR="003157CD" w:rsidRPr="00C6757E" w:rsidRDefault="00CC45D1" w:rsidP="00CC45D1">
            <w:pPr>
              <w:jc w:val="both"/>
              <w:rPr>
                <w:sz w:val="22"/>
                <w:szCs w:val="22"/>
                <w:highlight w:val="yellow"/>
              </w:rPr>
            </w:pPr>
            <w:r w:rsidRPr="00CC45D1"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  <w:tr w:rsidR="003157CD" w:rsidRPr="00C6757E" w14:paraId="72C88EF8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108B9C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6D7320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C8862F" w14:textId="77777777" w:rsidR="003157CD" w:rsidRPr="006D7320" w:rsidRDefault="003157CD" w:rsidP="007468F3">
            <w:pPr>
              <w:spacing w:before="60"/>
              <w:rPr>
                <w:b/>
                <w:bCs/>
                <w:sz w:val="22"/>
                <w:szCs w:val="22"/>
              </w:rPr>
            </w:pPr>
            <w:proofErr w:type="spellStart"/>
            <w:r w:rsidRPr="006D7320">
              <w:rPr>
                <w:b/>
                <w:bCs/>
                <w:sz w:val="22"/>
                <w:szCs w:val="22"/>
              </w:rPr>
              <w:t>Panep</w:t>
            </w:r>
            <w:proofErr w:type="spellEnd"/>
            <w:r w:rsidRPr="006D732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D7320">
              <w:rPr>
                <w:b/>
                <w:bCs/>
                <w:sz w:val="22"/>
                <w:szCs w:val="22"/>
              </w:rPr>
              <w:t>s.r.o</w:t>
            </w:r>
            <w:proofErr w:type="spellEnd"/>
            <w:r w:rsidRPr="006D7320">
              <w:rPr>
                <w:b/>
                <w:bCs/>
                <w:sz w:val="22"/>
                <w:szCs w:val="22"/>
              </w:rPr>
              <w:t>.</w:t>
            </w:r>
          </w:p>
          <w:p w14:paraId="34D0A0DA" w14:textId="77777777" w:rsidR="003157CD" w:rsidRPr="006D7320" w:rsidRDefault="003157CD" w:rsidP="007468F3">
            <w:pPr>
              <w:rPr>
                <w:sz w:val="22"/>
                <w:szCs w:val="22"/>
              </w:rPr>
            </w:pPr>
            <w:proofErr w:type="spellStart"/>
            <w:r w:rsidRPr="006D7320">
              <w:rPr>
                <w:sz w:val="22"/>
                <w:szCs w:val="22"/>
              </w:rPr>
              <w:t>Brněnská</w:t>
            </w:r>
            <w:proofErr w:type="spellEnd"/>
            <w:r w:rsidRPr="006D7320">
              <w:rPr>
                <w:sz w:val="22"/>
                <w:szCs w:val="22"/>
              </w:rPr>
              <w:t xml:space="preserve"> 1246 </w:t>
            </w:r>
          </w:p>
          <w:p w14:paraId="42B794B3" w14:textId="77777777" w:rsidR="003157CD" w:rsidRPr="006D7320" w:rsidRDefault="003157CD" w:rsidP="007468F3">
            <w:pPr>
              <w:spacing w:after="60"/>
              <w:rPr>
                <w:sz w:val="22"/>
                <w:szCs w:val="22"/>
              </w:rPr>
            </w:pPr>
            <w:r w:rsidRPr="006D7320">
              <w:rPr>
                <w:sz w:val="22"/>
                <w:szCs w:val="22"/>
              </w:rPr>
              <w:lastRenderedPageBreak/>
              <w:t xml:space="preserve">665 01 </w:t>
            </w:r>
            <w:proofErr w:type="spellStart"/>
            <w:r w:rsidRPr="006D7320">
              <w:rPr>
                <w:sz w:val="22"/>
                <w:szCs w:val="22"/>
              </w:rPr>
              <w:t>Rosice</w:t>
            </w:r>
            <w:proofErr w:type="spellEnd"/>
            <w:r w:rsidRPr="006D7320">
              <w:rPr>
                <w:sz w:val="22"/>
                <w:szCs w:val="22"/>
              </w:rPr>
              <w:t xml:space="preserve"> u Brna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D07823" w14:textId="77777777" w:rsidR="003157CD" w:rsidRPr="006D7320" w:rsidRDefault="003157CD" w:rsidP="007468F3">
            <w:pPr>
              <w:spacing w:before="120"/>
              <w:rPr>
                <w:sz w:val="22"/>
                <w:szCs w:val="22"/>
              </w:rPr>
            </w:pPr>
            <w:r w:rsidRPr="006D7320">
              <w:rPr>
                <w:sz w:val="22"/>
                <w:szCs w:val="22"/>
              </w:rPr>
              <w:lastRenderedPageBreak/>
              <w:t xml:space="preserve">Oferta odrzucona w zadaniu 38 na podstawie </w:t>
            </w:r>
            <w:r w:rsidRPr="006D7320">
              <w:rPr>
                <w:b/>
                <w:sz w:val="22"/>
                <w:szCs w:val="22"/>
              </w:rPr>
              <w:t>Art. 226 ust. 1 pkt 5</w:t>
            </w:r>
            <w:r w:rsidRPr="006D7320">
              <w:rPr>
                <w:sz w:val="22"/>
                <w:szCs w:val="22"/>
              </w:rPr>
              <w:t xml:space="preserve"> ustawy </w:t>
            </w:r>
            <w:proofErr w:type="spellStart"/>
            <w:r w:rsidRPr="006D7320">
              <w:rPr>
                <w:sz w:val="22"/>
                <w:szCs w:val="22"/>
              </w:rPr>
              <w:t>Pzp</w:t>
            </w:r>
            <w:proofErr w:type="spellEnd"/>
            <w:r w:rsidRPr="006D7320">
              <w:rPr>
                <w:sz w:val="22"/>
                <w:szCs w:val="22"/>
              </w:rPr>
              <w:t>.</w:t>
            </w:r>
          </w:p>
          <w:p w14:paraId="339D99C7" w14:textId="77777777" w:rsidR="003157CD" w:rsidRPr="006D7320" w:rsidRDefault="003157CD" w:rsidP="007468F3">
            <w:pPr>
              <w:rPr>
                <w:sz w:val="12"/>
                <w:szCs w:val="12"/>
              </w:rPr>
            </w:pPr>
          </w:p>
          <w:p w14:paraId="40213093" w14:textId="77777777" w:rsidR="003157CD" w:rsidRPr="006D7320" w:rsidRDefault="003157CD" w:rsidP="007468F3">
            <w:pPr>
              <w:spacing w:after="40"/>
              <w:rPr>
                <w:sz w:val="22"/>
                <w:szCs w:val="22"/>
              </w:rPr>
            </w:pPr>
            <w:r w:rsidRPr="006D7320">
              <w:rPr>
                <w:sz w:val="22"/>
                <w:szCs w:val="22"/>
              </w:rPr>
              <w:lastRenderedPageBreak/>
              <w:t>Uzasadnienie:</w:t>
            </w:r>
          </w:p>
          <w:p w14:paraId="116EA636" w14:textId="70C4228A" w:rsidR="003157CD" w:rsidRPr="006D7320" w:rsidRDefault="006D7320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6D7320">
              <w:rPr>
                <w:sz w:val="22"/>
                <w:szCs w:val="22"/>
              </w:rPr>
              <w:t xml:space="preserve">Wykonawca zaoferował </w:t>
            </w:r>
            <w:r w:rsidR="003157CD" w:rsidRPr="006D7320">
              <w:rPr>
                <w:sz w:val="22"/>
                <w:szCs w:val="22"/>
              </w:rPr>
              <w:t xml:space="preserve">1 x serweta o wymiarach 225 cm x 330 cm. Serweta z włókniny trójwarstwowej, z panelami z folii poliuretanowej po obu stronach posiadająca 2 samoprzylepne otwory o średnicy 12 cm otoczone folią chirurgiczną; wzmocnienie z warstwy </w:t>
            </w:r>
            <w:proofErr w:type="spellStart"/>
            <w:r w:rsidR="003157CD" w:rsidRPr="006D7320">
              <w:rPr>
                <w:sz w:val="22"/>
                <w:szCs w:val="22"/>
              </w:rPr>
              <w:t>wysokochłonne</w:t>
            </w:r>
            <w:proofErr w:type="spellEnd"/>
            <w:r w:rsidRPr="006D7320">
              <w:rPr>
                <w:sz w:val="22"/>
                <w:szCs w:val="22"/>
              </w:rPr>
              <w:t xml:space="preserve">, </w:t>
            </w:r>
            <w:r w:rsidR="003157CD" w:rsidRPr="006D7320">
              <w:rPr>
                <w:sz w:val="22"/>
                <w:szCs w:val="22"/>
              </w:rPr>
              <w:t>natomiast Zamawiający oczekiwał:</w:t>
            </w:r>
            <w:r>
              <w:rPr>
                <w:sz w:val="22"/>
                <w:szCs w:val="22"/>
              </w:rPr>
              <w:t xml:space="preserve"> </w:t>
            </w:r>
            <w:r w:rsidRPr="006D7320">
              <w:rPr>
                <w:sz w:val="22"/>
                <w:szCs w:val="22"/>
              </w:rPr>
              <w:t>S</w:t>
            </w:r>
            <w:r w:rsidR="003157CD" w:rsidRPr="006D7320">
              <w:rPr>
                <w:sz w:val="22"/>
                <w:szCs w:val="22"/>
              </w:rPr>
              <w:t>erweta o wymiarach min. 150x200cm</w:t>
            </w:r>
            <w:r w:rsidRPr="006D7320">
              <w:rPr>
                <w:sz w:val="22"/>
                <w:szCs w:val="22"/>
              </w:rPr>
              <w:t xml:space="preserve"> </w:t>
            </w:r>
            <w:r w:rsidR="003157CD" w:rsidRPr="006D7320">
              <w:rPr>
                <w:sz w:val="22"/>
                <w:szCs w:val="22"/>
              </w:rPr>
              <w:t>1 szt.</w:t>
            </w:r>
            <w:r>
              <w:rPr>
                <w:sz w:val="22"/>
                <w:szCs w:val="22"/>
              </w:rPr>
              <w:t xml:space="preserve"> </w:t>
            </w:r>
            <w:r w:rsidR="003157CD" w:rsidRPr="006D7320">
              <w:rPr>
                <w:sz w:val="22"/>
                <w:szCs w:val="22"/>
              </w:rPr>
              <w:t>Włóknina laminowana, stanowiąca całkowitą barierę dla cieczy</w:t>
            </w:r>
            <w:r w:rsidRPr="006D7320">
              <w:rPr>
                <w:sz w:val="22"/>
                <w:szCs w:val="22"/>
              </w:rPr>
              <w:t>.</w:t>
            </w:r>
          </w:p>
          <w:p w14:paraId="21C3E22D" w14:textId="5CEB2DC6" w:rsidR="006D7320" w:rsidRPr="006D7320" w:rsidRDefault="006D7320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6D7320">
              <w:rPr>
                <w:sz w:val="22"/>
                <w:szCs w:val="22"/>
              </w:rPr>
              <w:t>Oferta w zakresie tego zadania nie spełnia treści SWZ co w myśl artykułu jak wyżej podlega odrzuceniu.</w:t>
            </w:r>
          </w:p>
        </w:tc>
      </w:tr>
      <w:tr w:rsidR="003157CD" w:rsidRPr="00C6757E" w14:paraId="1111460B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21A9E5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D7F7BF4" w14:textId="77777777" w:rsidR="003157CD" w:rsidRPr="00575DC1" w:rsidRDefault="003157CD" w:rsidP="007468F3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6EC2F73C" w14:textId="65C00919" w:rsidR="003157CD" w:rsidRPr="00575DC1" w:rsidRDefault="00575DC1" w:rsidP="007468F3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4893B075" w14:textId="37143886" w:rsidR="003157CD" w:rsidRPr="00575DC1" w:rsidRDefault="003157CD" w:rsidP="007468F3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</w:t>
            </w:r>
            <w:r w:rsidR="00575DC1" w:rsidRPr="00575DC1">
              <w:rPr>
                <w:sz w:val="22"/>
                <w:szCs w:val="22"/>
              </w:rPr>
              <w:t>500</w:t>
            </w:r>
            <w:r w:rsidRPr="00575DC1">
              <w:rPr>
                <w:sz w:val="22"/>
                <w:szCs w:val="22"/>
              </w:rPr>
              <w:t xml:space="preserve"> </w:t>
            </w:r>
            <w:r w:rsidR="00575DC1" w:rsidRPr="00575DC1">
              <w:rPr>
                <w:sz w:val="22"/>
                <w:szCs w:val="22"/>
              </w:rPr>
              <w:t>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E5557D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2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4D0D8635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1AE28B61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0009BFD7" w14:textId="4C447DC4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3157CD" w:rsidRPr="00C6757E" w14:paraId="4FADC293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B8CA8B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0FD927" w14:textId="77777777" w:rsidR="00575DC1" w:rsidRPr="00575DC1" w:rsidRDefault="00575DC1" w:rsidP="00575DC1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100A6BD0" w14:textId="77777777" w:rsidR="00575DC1" w:rsidRPr="00575DC1" w:rsidRDefault="00575DC1" w:rsidP="00575DC1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2933ABF6" w14:textId="7AD6B857" w:rsidR="003157CD" w:rsidRPr="00575DC1" w:rsidRDefault="00575DC1" w:rsidP="00575DC1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41-500 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58B40A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8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6BFFBBE5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4CD83F58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1F02F640" w14:textId="73744B75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3157CD" w:rsidRPr="00C6757E" w14:paraId="3ACCB783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0E6CA0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4BB530" w14:textId="77777777" w:rsidR="00575DC1" w:rsidRPr="00575DC1" w:rsidRDefault="00575DC1" w:rsidP="00575DC1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2072B221" w14:textId="77777777" w:rsidR="00575DC1" w:rsidRPr="00575DC1" w:rsidRDefault="00575DC1" w:rsidP="00575DC1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5F0022DA" w14:textId="6B285E99" w:rsidR="003157CD" w:rsidRPr="00575DC1" w:rsidRDefault="00575DC1" w:rsidP="00575DC1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41-500 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45EBED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9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4C7897B2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49607522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147A81A8" w14:textId="40C015EA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3157CD" w:rsidRPr="00C6757E" w14:paraId="78022731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A9003E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7E5A38" w14:textId="77777777" w:rsidR="00575DC1" w:rsidRPr="00575DC1" w:rsidRDefault="00575DC1" w:rsidP="00575DC1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195809E3" w14:textId="77777777" w:rsidR="00575DC1" w:rsidRPr="00575DC1" w:rsidRDefault="00575DC1" w:rsidP="00575DC1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10B70650" w14:textId="61800063" w:rsidR="003157CD" w:rsidRPr="00575DC1" w:rsidRDefault="00575DC1" w:rsidP="00575DC1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41-500 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79F5D7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11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59D91D95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7950CD38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2BDDD35B" w14:textId="43F43ADE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3157CD" w:rsidRPr="00C6757E" w14:paraId="79C2EABE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A67A8A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8CCAF7" w14:textId="77777777" w:rsidR="00575DC1" w:rsidRPr="00575DC1" w:rsidRDefault="00575DC1" w:rsidP="00575DC1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2C5351DB" w14:textId="77777777" w:rsidR="00575DC1" w:rsidRPr="00575DC1" w:rsidRDefault="00575DC1" w:rsidP="00575DC1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7676FF7C" w14:textId="1377F629" w:rsidR="003157CD" w:rsidRPr="00575DC1" w:rsidRDefault="00575DC1" w:rsidP="00575DC1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41-500 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343939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16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44841F3E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1BAF57B4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30C4677D" w14:textId="58C7F2F7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3157CD" w:rsidRPr="00C6757E" w14:paraId="74E0E467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B46E0A" w14:textId="77777777" w:rsidR="003157CD" w:rsidRPr="00575DC1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89FAEE" w14:textId="77777777" w:rsidR="00575DC1" w:rsidRPr="00575DC1" w:rsidRDefault="00575DC1" w:rsidP="00575DC1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575DC1">
              <w:rPr>
                <w:b/>
                <w:bCs/>
                <w:sz w:val="22"/>
                <w:szCs w:val="22"/>
              </w:rPr>
              <w:t>INTRA-MED Sp. z o.o.</w:t>
            </w:r>
          </w:p>
          <w:p w14:paraId="0B6C38EE" w14:textId="77777777" w:rsidR="00575DC1" w:rsidRPr="00575DC1" w:rsidRDefault="00575DC1" w:rsidP="00575DC1">
            <w:pPr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ul. Sielecka 61</w:t>
            </w:r>
          </w:p>
          <w:p w14:paraId="259639F0" w14:textId="51D0CC57" w:rsidR="003157CD" w:rsidRPr="00575DC1" w:rsidRDefault="00575DC1" w:rsidP="00575DC1">
            <w:pPr>
              <w:spacing w:after="6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41-500 Będzin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397E50" w14:textId="77777777" w:rsidR="003157CD" w:rsidRPr="00575DC1" w:rsidRDefault="003157CD" w:rsidP="007468F3">
            <w:pPr>
              <w:spacing w:before="12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Oferta odrzucona w zadaniu 17 na podstawie </w:t>
            </w:r>
            <w:r w:rsidRPr="00575DC1">
              <w:rPr>
                <w:b/>
                <w:sz w:val="22"/>
                <w:szCs w:val="22"/>
              </w:rPr>
              <w:t>Art. 226 ust. 1 pkt 2 lit. c</w:t>
            </w:r>
            <w:r w:rsidRPr="00575DC1">
              <w:rPr>
                <w:sz w:val="22"/>
                <w:szCs w:val="22"/>
              </w:rPr>
              <w:t xml:space="preserve"> ustawy </w:t>
            </w:r>
            <w:proofErr w:type="spellStart"/>
            <w:r w:rsidRPr="00575DC1">
              <w:rPr>
                <w:sz w:val="22"/>
                <w:szCs w:val="22"/>
              </w:rPr>
              <w:t>Pzp</w:t>
            </w:r>
            <w:proofErr w:type="spellEnd"/>
            <w:r w:rsidRPr="00575DC1">
              <w:rPr>
                <w:sz w:val="22"/>
                <w:szCs w:val="22"/>
              </w:rPr>
              <w:t>.</w:t>
            </w:r>
          </w:p>
          <w:p w14:paraId="2BAF7989" w14:textId="77777777" w:rsidR="003157CD" w:rsidRPr="00575DC1" w:rsidRDefault="003157CD" w:rsidP="007468F3">
            <w:pPr>
              <w:rPr>
                <w:sz w:val="12"/>
                <w:szCs w:val="12"/>
              </w:rPr>
            </w:pPr>
          </w:p>
          <w:p w14:paraId="05D658A3" w14:textId="77777777" w:rsidR="003157CD" w:rsidRPr="00575DC1" w:rsidRDefault="003157CD" w:rsidP="007468F3">
            <w:pPr>
              <w:spacing w:after="40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>Uzasadnienie:</w:t>
            </w:r>
          </w:p>
          <w:p w14:paraId="0B130CDB" w14:textId="6353439E" w:rsidR="003157CD" w:rsidRPr="00575DC1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75DC1">
              <w:rPr>
                <w:sz w:val="22"/>
                <w:szCs w:val="22"/>
              </w:rPr>
              <w:t xml:space="preserve">Zamawiający w treści SWZ określił, iż wymaga złożenia wraz z ofertą przedmiotowych środków dowodowych.  Wykonawca nie przedłożył ww. dokumentów, związku z powyższym Zamawiający w dniu 10.07.2024r. wysłał do wykonawcy przez Platformę on-line działającą pod adresem https://e-ProPublico.pl wezwanie do uzupełnienia przedmiotowych środków dowodowych (kart </w:t>
            </w:r>
            <w:r w:rsidR="00575DC1" w:rsidRPr="00575DC1">
              <w:rPr>
                <w:sz w:val="22"/>
                <w:szCs w:val="22"/>
              </w:rPr>
              <w:t>katalogowych</w:t>
            </w:r>
            <w:r w:rsidRPr="00575DC1">
              <w:rPr>
                <w:sz w:val="22"/>
                <w:szCs w:val="22"/>
              </w:rPr>
              <w:t>). Termin złożenia ww. dokumentów upłynął w dniu 15.07.2024r. Wykonawca w wyznaczonym terminie nie złożył wymaganych dokumentów, w związku z czym oferta ta podlega odrzuceniu.</w:t>
            </w:r>
          </w:p>
        </w:tc>
      </w:tr>
      <w:tr w:rsidR="007079DD" w:rsidRPr="00C6757E" w14:paraId="4E770685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6478BB" w14:textId="313EA683" w:rsidR="007079DD" w:rsidRPr="00575DC1" w:rsidRDefault="007079DD" w:rsidP="007468F3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F23A9" w14:textId="77777777" w:rsidR="007079DD" w:rsidRPr="00407D43" w:rsidRDefault="007079DD" w:rsidP="007079DD">
            <w:pPr>
              <w:spacing w:before="60"/>
              <w:jc w:val="both"/>
              <w:rPr>
                <w:b/>
              </w:rPr>
            </w:pPr>
            <w:r w:rsidRPr="00407D43">
              <w:rPr>
                <w:b/>
              </w:rPr>
              <w:t>Bialmed Sp. z o.o.</w:t>
            </w:r>
          </w:p>
          <w:p w14:paraId="7047F52A" w14:textId="77777777" w:rsidR="007079DD" w:rsidRPr="00407D43" w:rsidRDefault="007079DD" w:rsidP="007079DD">
            <w:pPr>
              <w:jc w:val="both"/>
              <w:rPr>
                <w:bCs/>
              </w:rPr>
            </w:pPr>
            <w:r w:rsidRPr="00407D43">
              <w:rPr>
                <w:bCs/>
              </w:rPr>
              <w:t xml:space="preserve">ul. Kazimierzowska 46/48/35 </w:t>
            </w:r>
          </w:p>
          <w:p w14:paraId="13954652" w14:textId="77777777" w:rsidR="007079DD" w:rsidRPr="00407D43" w:rsidRDefault="007079DD" w:rsidP="007079DD">
            <w:pPr>
              <w:spacing w:after="120"/>
              <w:jc w:val="both"/>
              <w:rPr>
                <w:bCs/>
              </w:rPr>
            </w:pPr>
            <w:r w:rsidRPr="00407D43">
              <w:rPr>
                <w:bCs/>
              </w:rPr>
              <w:t>02-546 Warszawa</w:t>
            </w:r>
          </w:p>
          <w:p w14:paraId="2E78717B" w14:textId="77777777" w:rsidR="007079DD" w:rsidRPr="00575DC1" w:rsidRDefault="007079DD" w:rsidP="00575DC1">
            <w:pPr>
              <w:spacing w:before="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241212" w14:textId="5059068D" w:rsidR="007079DD" w:rsidRPr="006A3BCF" w:rsidRDefault="007079DD" w:rsidP="007079DD">
            <w:pPr>
              <w:spacing w:before="120"/>
              <w:rPr>
                <w:sz w:val="22"/>
                <w:szCs w:val="22"/>
              </w:rPr>
            </w:pPr>
            <w:r w:rsidRPr="006A3BCF">
              <w:rPr>
                <w:sz w:val="22"/>
                <w:szCs w:val="22"/>
              </w:rPr>
              <w:t xml:space="preserve">Oferta odrzucona w zadaniu </w:t>
            </w:r>
            <w:r w:rsidR="003D2685">
              <w:rPr>
                <w:sz w:val="22"/>
                <w:szCs w:val="22"/>
              </w:rPr>
              <w:t>9</w:t>
            </w:r>
            <w:r w:rsidRPr="006A3BCF">
              <w:rPr>
                <w:sz w:val="22"/>
                <w:szCs w:val="22"/>
              </w:rPr>
              <w:t xml:space="preserve"> na podstawie </w:t>
            </w:r>
            <w:r w:rsidRPr="006A3BCF">
              <w:rPr>
                <w:b/>
                <w:sz w:val="22"/>
                <w:szCs w:val="22"/>
              </w:rPr>
              <w:t xml:space="preserve">Art. 226 ust. 1 pkt </w:t>
            </w:r>
            <w:r>
              <w:rPr>
                <w:b/>
                <w:sz w:val="22"/>
                <w:szCs w:val="22"/>
              </w:rPr>
              <w:t>13</w:t>
            </w:r>
            <w:r w:rsidRPr="006A3BCF">
              <w:rPr>
                <w:sz w:val="22"/>
                <w:szCs w:val="22"/>
              </w:rPr>
              <w:t xml:space="preserve"> ustawy </w:t>
            </w:r>
            <w:proofErr w:type="spellStart"/>
            <w:r w:rsidRPr="006A3BCF">
              <w:rPr>
                <w:sz w:val="22"/>
                <w:szCs w:val="22"/>
              </w:rPr>
              <w:t>Pzp</w:t>
            </w:r>
            <w:proofErr w:type="spellEnd"/>
            <w:r w:rsidRPr="006A3BCF">
              <w:rPr>
                <w:sz w:val="22"/>
                <w:szCs w:val="22"/>
              </w:rPr>
              <w:t>.</w:t>
            </w:r>
          </w:p>
          <w:p w14:paraId="78D631CC" w14:textId="77777777" w:rsidR="007079DD" w:rsidRPr="006A3BCF" w:rsidRDefault="007079DD" w:rsidP="007079DD">
            <w:pPr>
              <w:rPr>
                <w:sz w:val="12"/>
                <w:szCs w:val="12"/>
              </w:rPr>
            </w:pPr>
          </w:p>
          <w:p w14:paraId="107428AF" w14:textId="4C4169A7" w:rsidR="007079DD" w:rsidRPr="00FB0222" w:rsidRDefault="007079DD" w:rsidP="007079DD">
            <w:pPr>
              <w:spacing w:before="120"/>
              <w:rPr>
                <w:sz w:val="22"/>
                <w:szCs w:val="22"/>
              </w:rPr>
            </w:pPr>
            <w:r w:rsidRPr="00FB0222">
              <w:rPr>
                <w:sz w:val="22"/>
                <w:szCs w:val="22"/>
                <w:u w:val="single"/>
              </w:rPr>
              <w:t>Uzasadnienie</w:t>
            </w:r>
          </w:p>
          <w:p w14:paraId="5DA64377" w14:textId="0BA8155D" w:rsidR="007079DD" w:rsidRPr="00FB0222" w:rsidRDefault="007079DD" w:rsidP="007468F3">
            <w:pPr>
              <w:spacing w:before="120"/>
              <w:rPr>
                <w:sz w:val="22"/>
                <w:szCs w:val="22"/>
                <w:highlight w:val="yellow"/>
              </w:rPr>
            </w:pPr>
            <w:r w:rsidRPr="00FB0222">
              <w:rPr>
                <w:sz w:val="22"/>
                <w:szCs w:val="22"/>
              </w:rPr>
              <w:t>Zamawiający w dniu 10.</w:t>
            </w:r>
            <w:r w:rsidR="00FB0222" w:rsidRPr="00FB0222">
              <w:rPr>
                <w:sz w:val="22"/>
                <w:szCs w:val="22"/>
              </w:rPr>
              <w:t>10</w:t>
            </w:r>
            <w:r w:rsidRPr="00FB0222">
              <w:rPr>
                <w:sz w:val="22"/>
                <w:szCs w:val="22"/>
              </w:rPr>
              <w:t xml:space="preserve">.2024r. wysłał do wykonawcy przez Platformę on-line działającą pod adresem https://e-ProPublico.pl </w:t>
            </w:r>
            <w:r w:rsidR="00FB0222" w:rsidRPr="00FB0222">
              <w:rPr>
                <w:sz w:val="22"/>
                <w:szCs w:val="22"/>
              </w:rPr>
              <w:t xml:space="preserve">Wezwanie do wyrażenia zgody na wybór oferty po terminie związania. </w:t>
            </w:r>
            <w:r w:rsidRPr="00FB0222">
              <w:rPr>
                <w:sz w:val="22"/>
                <w:szCs w:val="22"/>
              </w:rPr>
              <w:t>Wykonawca w wyznaczonym terminie złożył wymagany dokument</w:t>
            </w:r>
            <w:r w:rsidR="00FB0222" w:rsidRPr="00FB0222">
              <w:rPr>
                <w:sz w:val="22"/>
                <w:szCs w:val="22"/>
              </w:rPr>
              <w:t xml:space="preserve"> </w:t>
            </w:r>
            <w:r w:rsidR="003D2685">
              <w:rPr>
                <w:sz w:val="22"/>
                <w:szCs w:val="22"/>
              </w:rPr>
              <w:t xml:space="preserve">jednocześnie </w:t>
            </w:r>
            <w:r w:rsidR="00FB0222" w:rsidRPr="00FB0222">
              <w:rPr>
                <w:sz w:val="22"/>
                <w:szCs w:val="22"/>
              </w:rPr>
              <w:t xml:space="preserve">oświadczając, iż w niemniejszym pakiecie nie wyraża pisemnej zgody na wybór </w:t>
            </w:r>
            <w:r w:rsidR="00FB0222" w:rsidRPr="00FB0222">
              <w:rPr>
                <w:sz w:val="22"/>
                <w:szCs w:val="22"/>
              </w:rPr>
              <w:lastRenderedPageBreak/>
              <w:t>jego oferty po upływie terminu związania ofertą</w:t>
            </w:r>
            <w:r w:rsidR="00FB0222">
              <w:rPr>
                <w:sz w:val="22"/>
                <w:szCs w:val="22"/>
              </w:rPr>
              <w:t xml:space="preserve">, </w:t>
            </w:r>
            <w:r w:rsidR="00FB0222" w:rsidRPr="00575DC1">
              <w:rPr>
                <w:sz w:val="22"/>
                <w:szCs w:val="22"/>
              </w:rPr>
              <w:t>w związku z czym oferta ta podlega odrzuceniu.</w:t>
            </w:r>
          </w:p>
        </w:tc>
      </w:tr>
      <w:tr w:rsidR="003157CD" w:rsidRPr="00C6757E" w14:paraId="6FC04177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A7421E" w14:textId="77777777" w:rsidR="003157CD" w:rsidRPr="006A3BCF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6A3BCF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A07F19" w14:textId="77777777" w:rsidR="003157CD" w:rsidRPr="006A3BCF" w:rsidRDefault="003157CD" w:rsidP="007468F3">
            <w:pPr>
              <w:spacing w:before="60"/>
              <w:rPr>
                <w:b/>
                <w:bCs/>
                <w:sz w:val="20"/>
                <w:szCs w:val="20"/>
              </w:rPr>
            </w:pPr>
            <w:r w:rsidRPr="006A3BCF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4938A1D9" w14:textId="72E78BBA" w:rsidR="003157CD" w:rsidRPr="006A3BCF" w:rsidRDefault="006A3BCF" w:rsidP="007468F3">
            <w:pPr>
              <w:rPr>
                <w:sz w:val="20"/>
                <w:szCs w:val="20"/>
              </w:rPr>
            </w:pPr>
            <w:r w:rsidRPr="006A3BCF">
              <w:rPr>
                <w:sz w:val="20"/>
                <w:szCs w:val="20"/>
              </w:rPr>
              <w:t xml:space="preserve">ul. </w:t>
            </w:r>
            <w:r w:rsidR="003157CD" w:rsidRPr="006A3BCF">
              <w:rPr>
                <w:sz w:val="20"/>
                <w:szCs w:val="20"/>
              </w:rPr>
              <w:t xml:space="preserve">Żółkiewskiego 20/26 </w:t>
            </w:r>
          </w:p>
          <w:p w14:paraId="1CA5CB6A" w14:textId="77777777" w:rsidR="003157CD" w:rsidRPr="006A3BCF" w:rsidRDefault="003157CD" w:rsidP="007468F3">
            <w:pPr>
              <w:spacing w:after="60"/>
              <w:rPr>
                <w:sz w:val="22"/>
                <w:szCs w:val="22"/>
              </w:rPr>
            </w:pPr>
            <w:r w:rsidRPr="006A3BCF">
              <w:rPr>
                <w:sz w:val="20"/>
                <w:szCs w:val="20"/>
              </w:rPr>
              <w:t>87-100 Toruń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796339" w14:textId="77777777" w:rsidR="003157CD" w:rsidRPr="006A3BCF" w:rsidRDefault="003157CD" w:rsidP="007468F3">
            <w:pPr>
              <w:spacing w:before="120"/>
              <w:rPr>
                <w:sz w:val="22"/>
                <w:szCs w:val="22"/>
              </w:rPr>
            </w:pPr>
            <w:r w:rsidRPr="006A3BCF">
              <w:rPr>
                <w:sz w:val="22"/>
                <w:szCs w:val="22"/>
              </w:rPr>
              <w:t xml:space="preserve">Oferta odrzucona w zadaniu 6 na podstawie </w:t>
            </w:r>
            <w:r w:rsidRPr="006A3BCF">
              <w:rPr>
                <w:b/>
                <w:sz w:val="22"/>
                <w:szCs w:val="22"/>
              </w:rPr>
              <w:t>Art. 226 ust. 1 pkt 5</w:t>
            </w:r>
            <w:r w:rsidRPr="006A3BCF">
              <w:rPr>
                <w:sz w:val="22"/>
                <w:szCs w:val="22"/>
              </w:rPr>
              <w:t xml:space="preserve"> ustawy </w:t>
            </w:r>
            <w:proofErr w:type="spellStart"/>
            <w:r w:rsidRPr="006A3BCF">
              <w:rPr>
                <w:sz w:val="22"/>
                <w:szCs w:val="22"/>
              </w:rPr>
              <w:t>Pzp</w:t>
            </w:r>
            <w:proofErr w:type="spellEnd"/>
            <w:r w:rsidRPr="006A3BCF">
              <w:rPr>
                <w:sz w:val="22"/>
                <w:szCs w:val="22"/>
              </w:rPr>
              <w:t>.</w:t>
            </w:r>
          </w:p>
          <w:p w14:paraId="0EE040A6" w14:textId="77777777" w:rsidR="003157CD" w:rsidRPr="006A3BCF" w:rsidRDefault="003157CD" w:rsidP="007468F3">
            <w:pPr>
              <w:rPr>
                <w:sz w:val="12"/>
                <w:szCs w:val="12"/>
              </w:rPr>
            </w:pPr>
          </w:p>
          <w:p w14:paraId="4C1CE9F5" w14:textId="77777777" w:rsidR="003157CD" w:rsidRPr="006A3BCF" w:rsidRDefault="003157CD" w:rsidP="007468F3">
            <w:pPr>
              <w:spacing w:after="40"/>
              <w:rPr>
                <w:sz w:val="22"/>
                <w:szCs w:val="22"/>
                <w:u w:val="single"/>
              </w:rPr>
            </w:pPr>
            <w:r w:rsidRPr="006A3BCF">
              <w:rPr>
                <w:sz w:val="22"/>
                <w:szCs w:val="22"/>
                <w:u w:val="single"/>
              </w:rPr>
              <w:t>Uzasadnienie:</w:t>
            </w:r>
          </w:p>
          <w:p w14:paraId="16465A87" w14:textId="25303E07" w:rsidR="003157CD" w:rsidRPr="006A3BCF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6A3BCF">
              <w:rPr>
                <w:sz w:val="22"/>
                <w:szCs w:val="22"/>
              </w:rPr>
              <w:t xml:space="preserve">- w poz.1  </w:t>
            </w:r>
            <w:r w:rsidR="006A3BCF" w:rsidRPr="006A3BCF">
              <w:rPr>
                <w:sz w:val="22"/>
                <w:szCs w:val="22"/>
              </w:rPr>
              <w:t>z</w:t>
            </w:r>
            <w:r w:rsidR="00C6757E" w:rsidRPr="006A3BCF">
              <w:rPr>
                <w:sz w:val="22"/>
                <w:szCs w:val="22"/>
              </w:rPr>
              <w:t xml:space="preserve">mawiający </w:t>
            </w:r>
            <w:r w:rsidRPr="006A3BCF">
              <w:rPr>
                <w:sz w:val="22"/>
                <w:szCs w:val="22"/>
              </w:rPr>
              <w:t>oczekiwa</w:t>
            </w:r>
            <w:r w:rsidR="00C6757E" w:rsidRPr="006A3BCF">
              <w:rPr>
                <w:sz w:val="22"/>
                <w:szCs w:val="22"/>
              </w:rPr>
              <w:t>ł</w:t>
            </w:r>
            <w:r w:rsidRPr="006A3BCF">
              <w:rPr>
                <w:sz w:val="22"/>
                <w:szCs w:val="22"/>
              </w:rPr>
              <w:t xml:space="preserve"> opaski o szerokości 8 cm x 10 m lub 11,6 m, długość 25 m (wstępnie rozciągnięta)</w:t>
            </w:r>
            <w:r w:rsidR="006A3BCF">
              <w:rPr>
                <w:sz w:val="22"/>
                <w:szCs w:val="22"/>
              </w:rPr>
              <w:t>, p</w:t>
            </w:r>
            <w:r w:rsidRPr="006A3BCF">
              <w:rPr>
                <w:sz w:val="22"/>
                <w:szCs w:val="22"/>
              </w:rPr>
              <w:t xml:space="preserve">ytaniami dopuszczono rozmiar 6,5 cm x 25 m w stanie rozciągniętym </w:t>
            </w:r>
            <w:r w:rsidR="00C6757E" w:rsidRPr="006A3BCF">
              <w:rPr>
                <w:sz w:val="22"/>
                <w:szCs w:val="22"/>
              </w:rPr>
              <w:t>–</w:t>
            </w:r>
            <w:r w:rsidRPr="006A3BCF">
              <w:rPr>
                <w:sz w:val="22"/>
                <w:szCs w:val="22"/>
              </w:rPr>
              <w:t xml:space="preserve"> </w:t>
            </w:r>
            <w:r w:rsidR="00C6757E" w:rsidRPr="006A3BCF">
              <w:rPr>
                <w:sz w:val="22"/>
                <w:szCs w:val="22"/>
              </w:rPr>
              <w:t>Wykonawca zaproponował</w:t>
            </w:r>
            <w:r w:rsidRPr="006A3BCF">
              <w:rPr>
                <w:sz w:val="22"/>
                <w:szCs w:val="22"/>
              </w:rPr>
              <w:t xml:space="preserve"> opaskę o szerokości 7,0 cm-9,5 cm - Zamawiający nie dopuszczał zakresu szerokości, ale wskazał pierwotnie i dopuścił pytaniami konkretne wartości;</w:t>
            </w:r>
          </w:p>
          <w:p w14:paraId="3A38E985" w14:textId="14A32695" w:rsidR="003157CD" w:rsidRPr="006A3BCF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6A3BCF">
              <w:rPr>
                <w:sz w:val="22"/>
                <w:szCs w:val="22"/>
              </w:rPr>
              <w:t xml:space="preserve">- w poz.2 </w:t>
            </w:r>
            <w:r w:rsidR="006A3BCF" w:rsidRPr="006A3BCF">
              <w:rPr>
                <w:sz w:val="22"/>
                <w:szCs w:val="22"/>
              </w:rPr>
              <w:t>z</w:t>
            </w:r>
            <w:r w:rsidR="00C6757E" w:rsidRPr="006A3BCF">
              <w:rPr>
                <w:sz w:val="22"/>
                <w:szCs w:val="22"/>
              </w:rPr>
              <w:t xml:space="preserve">amawiający </w:t>
            </w:r>
            <w:r w:rsidRPr="006A3BCF">
              <w:rPr>
                <w:sz w:val="22"/>
                <w:szCs w:val="22"/>
              </w:rPr>
              <w:t>oczekiwa</w:t>
            </w:r>
            <w:r w:rsidR="00C6757E" w:rsidRPr="006A3BCF">
              <w:rPr>
                <w:sz w:val="22"/>
                <w:szCs w:val="22"/>
              </w:rPr>
              <w:t>ł</w:t>
            </w:r>
            <w:r w:rsidRPr="006A3BCF">
              <w:rPr>
                <w:sz w:val="22"/>
                <w:szCs w:val="22"/>
              </w:rPr>
              <w:t xml:space="preserve"> opaski o szerokości 10 cm x 10 m lub 11,6 m, długość 25 (wstępnie rozciągnięta),</w:t>
            </w:r>
            <w:r w:rsidR="006A3BCF">
              <w:rPr>
                <w:sz w:val="22"/>
                <w:szCs w:val="22"/>
              </w:rPr>
              <w:t xml:space="preserve"> </w:t>
            </w:r>
            <w:r w:rsidRPr="006A3BCF">
              <w:rPr>
                <w:sz w:val="22"/>
                <w:szCs w:val="22"/>
              </w:rPr>
              <w:t xml:space="preserve"> pytaniami dopuszczono rozmiar 8,5 cm x 25 m w stanie rozciągniętym - w ofercie zawarto opaskę o szerokości 10,0 cm-13,0 cm - Zamawiający nie dopuszczał zakresu szerokości, ale wskazał pierwotnie i dopuścił pytaniami konkretne wartości;</w:t>
            </w:r>
          </w:p>
          <w:p w14:paraId="240BB234" w14:textId="3463636A" w:rsidR="006A3BCF" w:rsidRPr="00C6757E" w:rsidRDefault="006A3BCF" w:rsidP="007468F3">
            <w:pPr>
              <w:spacing w:after="120"/>
              <w:jc w:val="both"/>
              <w:rPr>
                <w:sz w:val="22"/>
                <w:szCs w:val="22"/>
                <w:highlight w:val="yellow"/>
              </w:rPr>
            </w:pPr>
            <w:r w:rsidRPr="002911E4">
              <w:rPr>
                <w:sz w:val="22"/>
                <w:szCs w:val="22"/>
              </w:rPr>
              <w:t xml:space="preserve">Oferta w zakresie tego </w:t>
            </w:r>
            <w:r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odrzuceniu.</w:t>
            </w:r>
          </w:p>
        </w:tc>
      </w:tr>
      <w:tr w:rsidR="003157CD" w:rsidRPr="00C6757E" w14:paraId="6D6A84A6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9C647F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80306E"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3AF71F" w14:textId="77777777" w:rsidR="0080306E" w:rsidRPr="0080306E" w:rsidRDefault="0080306E" w:rsidP="0080306E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0306E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80306E">
              <w:rPr>
                <w:b/>
                <w:sz w:val="22"/>
                <w:szCs w:val="22"/>
              </w:rPr>
              <w:t>S.k</w:t>
            </w:r>
            <w:proofErr w:type="spellEnd"/>
            <w:r w:rsidRPr="0080306E">
              <w:rPr>
                <w:b/>
                <w:sz w:val="22"/>
                <w:szCs w:val="22"/>
              </w:rPr>
              <w:t xml:space="preserve">. </w:t>
            </w:r>
          </w:p>
          <w:p w14:paraId="6C27433D" w14:textId="77777777" w:rsidR="0080306E" w:rsidRPr="0080306E" w:rsidRDefault="0080306E" w:rsidP="0080306E">
            <w:pPr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 xml:space="preserve">ul. Pod Borem 18 </w:t>
            </w:r>
          </w:p>
          <w:p w14:paraId="394B7957" w14:textId="77777777" w:rsidR="0080306E" w:rsidRPr="0080306E" w:rsidRDefault="0080306E" w:rsidP="0080306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>41-808 Zabrze</w:t>
            </w:r>
          </w:p>
          <w:p w14:paraId="51F353F2" w14:textId="1689958D" w:rsidR="003157CD" w:rsidRPr="00C6757E" w:rsidRDefault="003157CD" w:rsidP="007468F3">
            <w:pPr>
              <w:spacing w:after="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E839E3" w14:textId="77777777" w:rsidR="003157CD" w:rsidRPr="0080306E" w:rsidRDefault="003157CD" w:rsidP="007468F3">
            <w:pPr>
              <w:spacing w:before="120"/>
              <w:rPr>
                <w:sz w:val="22"/>
                <w:szCs w:val="22"/>
              </w:rPr>
            </w:pPr>
            <w:r w:rsidRPr="0080306E">
              <w:rPr>
                <w:sz w:val="22"/>
                <w:szCs w:val="22"/>
              </w:rPr>
              <w:t xml:space="preserve">Oferta odrzucona w zadaniu 3 na podstawie </w:t>
            </w:r>
            <w:r w:rsidRPr="0080306E">
              <w:rPr>
                <w:b/>
                <w:sz w:val="22"/>
                <w:szCs w:val="22"/>
              </w:rPr>
              <w:t>Art. 226 ust. 1 pkt 5</w:t>
            </w:r>
            <w:r w:rsidRPr="0080306E">
              <w:rPr>
                <w:sz w:val="22"/>
                <w:szCs w:val="22"/>
              </w:rPr>
              <w:t xml:space="preserve"> ustawy </w:t>
            </w:r>
            <w:proofErr w:type="spellStart"/>
            <w:r w:rsidRPr="0080306E">
              <w:rPr>
                <w:sz w:val="22"/>
                <w:szCs w:val="22"/>
              </w:rPr>
              <w:t>Pzp</w:t>
            </w:r>
            <w:proofErr w:type="spellEnd"/>
            <w:r w:rsidRPr="0080306E">
              <w:rPr>
                <w:sz w:val="22"/>
                <w:szCs w:val="22"/>
              </w:rPr>
              <w:t>.</w:t>
            </w:r>
          </w:p>
          <w:p w14:paraId="2E01A48A" w14:textId="77777777" w:rsidR="003157CD" w:rsidRPr="0080306E" w:rsidRDefault="003157CD" w:rsidP="007468F3">
            <w:pPr>
              <w:rPr>
                <w:sz w:val="12"/>
                <w:szCs w:val="12"/>
              </w:rPr>
            </w:pPr>
          </w:p>
          <w:p w14:paraId="10120B57" w14:textId="77777777" w:rsidR="003157CD" w:rsidRPr="0018289E" w:rsidRDefault="003157CD" w:rsidP="007468F3">
            <w:pPr>
              <w:spacing w:after="40"/>
              <w:rPr>
                <w:sz w:val="22"/>
                <w:szCs w:val="22"/>
                <w:u w:val="single"/>
              </w:rPr>
            </w:pPr>
            <w:r w:rsidRPr="0018289E">
              <w:rPr>
                <w:sz w:val="22"/>
                <w:szCs w:val="22"/>
                <w:u w:val="single"/>
              </w:rPr>
              <w:t>Uzasadnienie:</w:t>
            </w:r>
          </w:p>
          <w:p w14:paraId="5CCCF28A" w14:textId="07174339" w:rsidR="003157CD" w:rsidRPr="0080306E" w:rsidRDefault="0018289E" w:rsidP="007468F3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3157CD" w:rsidRPr="0080306E">
              <w:rPr>
                <w:sz w:val="22"/>
                <w:szCs w:val="22"/>
              </w:rPr>
              <w:t xml:space="preserve"> poz. 5 zgodnie z opisem katalogowym nr OB15300-N </w:t>
            </w:r>
            <w:r w:rsidR="0080306E" w:rsidRPr="0080306E">
              <w:rPr>
                <w:sz w:val="22"/>
                <w:szCs w:val="22"/>
              </w:rPr>
              <w:t>–</w:t>
            </w:r>
            <w:r w:rsidR="003157CD" w:rsidRPr="0080306E">
              <w:rPr>
                <w:sz w:val="22"/>
                <w:szCs w:val="22"/>
              </w:rPr>
              <w:t xml:space="preserve"> </w:t>
            </w:r>
            <w:r w:rsidR="0080306E" w:rsidRPr="0080306E">
              <w:rPr>
                <w:sz w:val="22"/>
                <w:szCs w:val="22"/>
              </w:rPr>
              <w:t xml:space="preserve">Wykonawca zaproponował </w:t>
            </w:r>
            <w:r w:rsidR="003157CD" w:rsidRPr="0080306E">
              <w:rPr>
                <w:sz w:val="22"/>
                <w:szCs w:val="22"/>
              </w:rPr>
              <w:t>opask</w:t>
            </w:r>
            <w:r w:rsidR="0080306E" w:rsidRPr="0080306E">
              <w:rPr>
                <w:sz w:val="22"/>
                <w:szCs w:val="22"/>
              </w:rPr>
              <w:t>ę</w:t>
            </w:r>
            <w:r w:rsidR="003157CD" w:rsidRPr="0080306E">
              <w:rPr>
                <w:sz w:val="22"/>
                <w:szCs w:val="22"/>
              </w:rPr>
              <w:t xml:space="preserve"> gipsow</w:t>
            </w:r>
            <w:r w:rsidR="0080306E" w:rsidRPr="0080306E">
              <w:rPr>
                <w:sz w:val="22"/>
                <w:szCs w:val="22"/>
              </w:rPr>
              <w:t>ą</w:t>
            </w:r>
            <w:r w:rsidR="003157CD" w:rsidRPr="0080306E">
              <w:rPr>
                <w:sz w:val="22"/>
                <w:szCs w:val="22"/>
              </w:rPr>
              <w:t xml:space="preserve"> o długości 3m (</w:t>
            </w:r>
            <w:r w:rsidR="0080306E" w:rsidRPr="0080306E">
              <w:rPr>
                <w:sz w:val="22"/>
                <w:szCs w:val="22"/>
              </w:rPr>
              <w:t xml:space="preserve">Zamawiający </w:t>
            </w:r>
            <w:r w:rsidR="003157CD" w:rsidRPr="0080306E">
              <w:rPr>
                <w:sz w:val="22"/>
                <w:szCs w:val="22"/>
              </w:rPr>
              <w:t>oczekiwa</w:t>
            </w:r>
            <w:r w:rsidR="0080306E" w:rsidRPr="0080306E">
              <w:rPr>
                <w:sz w:val="22"/>
                <w:szCs w:val="22"/>
              </w:rPr>
              <w:t>ł</w:t>
            </w:r>
            <w:r w:rsidR="003157CD" w:rsidRPr="0080306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natomiast </w:t>
            </w:r>
            <w:r w:rsidR="003157CD" w:rsidRPr="0080306E">
              <w:rPr>
                <w:sz w:val="22"/>
                <w:szCs w:val="22"/>
              </w:rPr>
              <w:t>4m, nie było w tym zakresie żadnego pytania).</w:t>
            </w:r>
          </w:p>
          <w:p w14:paraId="1F49CDD7" w14:textId="3D817A5D" w:rsidR="0080306E" w:rsidRPr="00C6757E" w:rsidRDefault="0080306E" w:rsidP="007468F3">
            <w:pPr>
              <w:spacing w:after="120"/>
              <w:jc w:val="both"/>
              <w:rPr>
                <w:sz w:val="22"/>
                <w:szCs w:val="22"/>
                <w:highlight w:val="yellow"/>
              </w:rPr>
            </w:pPr>
            <w:r w:rsidRPr="0080306E">
              <w:rPr>
                <w:sz w:val="22"/>
                <w:szCs w:val="22"/>
              </w:rPr>
              <w:t>Oferta w zakresie tego</w:t>
            </w:r>
            <w:r w:rsidRPr="002911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odrzuceniu.</w:t>
            </w:r>
          </w:p>
        </w:tc>
      </w:tr>
      <w:tr w:rsidR="003157CD" w:rsidRPr="00C6757E" w14:paraId="2C66A1B1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6FC273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2E564D"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619AE0" w14:textId="77777777" w:rsidR="006A01E0" w:rsidRPr="0080306E" w:rsidRDefault="006A01E0" w:rsidP="006A01E0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0306E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80306E">
              <w:rPr>
                <w:b/>
                <w:sz w:val="22"/>
                <w:szCs w:val="22"/>
              </w:rPr>
              <w:t>S.k</w:t>
            </w:r>
            <w:proofErr w:type="spellEnd"/>
            <w:r w:rsidRPr="0080306E">
              <w:rPr>
                <w:b/>
                <w:sz w:val="22"/>
                <w:szCs w:val="22"/>
              </w:rPr>
              <w:t xml:space="preserve">. </w:t>
            </w:r>
          </w:p>
          <w:p w14:paraId="7D7F4F6C" w14:textId="77777777" w:rsidR="006A01E0" w:rsidRPr="0080306E" w:rsidRDefault="006A01E0" w:rsidP="006A01E0">
            <w:pPr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 xml:space="preserve">ul. Pod Borem 18 </w:t>
            </w:r>
          </w:p>
          <w:p w14:paraId="1816F073" w14:textId="77777777" w:rsidR="006A01E0" w:rsidRPr="0080306E" w:rsidRDefault="006A01E0" w:rsidP="006A01E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>41-808 Zabrze</w:t>
            </w:r>
          </w:p>
          <w:p w14:paraId="093D450F" w14:textId="1D60EC9A" w:rsidR="003157CD" w:rsidRPr="00C6757E" w:rsidRDefault="003157CD" w:rsidP="007468F3">
            <w:pPr>
              <w:spacing w:after="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8EFB63" w14:textId="77777777" w:rsidR="003157CD" w:rsidRPr="002E564D" w:rsidRDefault="003157CD" w:rsidP="007468F3">
            <w:pPr>
              <w:spacing w:before="120"/>
              <w:rPr>
                <w:sz w:val="22"/>
                <w:szCs w:val="22"/>
              </w:rPr>
            </w:pPr>
            <w:r w:rsidRPr="002E564D">
              <w:rPr>
                <w:sz w:val="22"/>
                <w:szCs w:val="22"/>
              </w:rPr>
              <w:t xml:space="preserve">Oferta odrzucona w zadaniu 6 na podstawie </w:t>
            </w:r>
            <w:r w:rsidRPr="002E564D">
              <w:rPr>
                <w:b/>
                <w:sz w:val="22"/>
                <w:szCs w:val="22"/>
              </w:rPr>
              <w:t>Art. 226 ust. 1 pkt 5</w:t>
            </w:r>
            <w:r w:rsidRPr="002E564D">
              <w:rPr>
                <w:sz w:val="22"/>
                <w:szCs w:val="22"/>
              </w:rPr>
              <w:t xml:space="preserve"> ustawy </w:t>
            </w:r>
            <w:proofErr w:type="spellStart"/>
            <w:r w:rsidRPr="002E564D">
              <w:rPr>
                <w:sz w:val="22"/>
                <w:szCs w:val="22"/>
              </w:rPr>
              <w:t>Pzp</w:t>
            </w:r>
            <w:proofErr w:type="spellEnd"/>
            <w:r w:rsidRPr="002E564D">
              <w:rPr>
                <w:sz w:val="22"/>
                <w:szCs w:val="22"/>
              </w:rPr>
              <w:t>.</w:t>
            </w:r>
          </w:p>
          <w:p w14:paraId="1E4EBB84" w14:textId="77777777" w:rsidR="003157CD" w:rsidRPr="002E564D" w:rsidRDefault="003157CD" w:rsidP="007468F3">
            <w:pPr>
              <w:rPr>
                <w:sz w:val="12"/>
                <w:szCs w:val="12"/>
              </w:rPr>
            </w:pPr>
          </w:p>
          <w:p w14:paraId="4D7C736B" w14:textId="77777777" w:rsidR="003157CD" w:rsidRPr="002E564D" w:rsidRDefault="003157CD" w:rsidP="007468F3">
            <w:pPr>
              <w:spacing w:after="40"/>
              <w:rPr>
                <w:sz w:val="22"/>
                <w:szCs w:val="22"/>
              </w:rPr>
            </w:pPr>
            <w:r w:rsidRPr="002E564D">
              <w:rPr>
                <w:sz w:val="22"/>
                <w:szCs w:val="22"/>
              </w:rPr>
              <w:t>Uzasadnienie:</w:t>
            </w:r>
          </w:p>
          <w:p w14:paraId="7930D814" w14:textId="24A8C5EA" w:rsidR="003157CD" w:rsidRPr="002E564D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2E564D">
              <w:rPr>
                <w:sz w:val="22"/>
                <w:szCs w:val="22"/>
              </w:rPr>
              <w:t xml:space="preserve">- w poz.1  </w:t>
            </w:r>
            <w:r w:rsidR="006A01E0" w:rsidRPr="002E564D">
              <w:rPr>
                <w:sz w:val="22"/>
                <w:szCs w:val="22"/>
              </w:rPr>
              <w:t xml:space="preserve">Zamawiający </w:t>
            </w:r>
            <w:r w:rsidRPr="002E564D">
              <w:rPr>
                <w:sz w:val="22"/>
                <w:szCs w:val="22"/>
              </w:rPr>
              <w:t>oczekiwa</w:t>
            </w:r>
            <w:r w:rsidR="006A01E0" w:rsidRPr="002E564D">
              <w:rPr>
                <w:sz w:val="22"/>
                <w:szCs w:val="22"/>
              </w:rPr>
              <w:t>ł</w:t>
            </w:r>
            <w:r w:rsidRPr="002E564D">
              <w:rPr>
                <w:sz w:val="22"/>
                <w:szCs w:val="22"/>
              </w:rPr>
              <w:t xml:space="preserve"> opaski o szerokości 8 cm x 10 m lub 11,6 m, długość 25 m (wstępnie rozciągnięta), a pytaniami dopuszczono rozmiar 6,5 cm x 25 m w stanie rozciągniętym - w ofercie zawarto opaskę o szerokości 5 cm-9,5 cm - Zamawiający nie dopuszczał zakresu szerokości, ale wskazał pierwotnie i dopuścił pytaniami konkretne wartości;</w:t>
            </w:r>
          </w:p>
          <w:p w14:paraId="51F681C3" w14:textId="77777777" w:rsidR="003157CD" w:rsidRPr="002E564D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2E564D">
              <w:rPr>
                <w:sz w:val="22"/>
                <w:szCs w:val="22"/>
              </w:rPr>
              <w:t xml:space="preserve">- w poz.2  </w:t>
            </w:r>
            <w:r w:rsidR="006A01E0" w:rsidRPr="002E564D">
              <w:rPr>
                <w:sz w:val="22"/>
                <w:szCs w:val="22"/>
              </w:rPr>
              <w:t>Zamawiający oczekiwał</w:t>
            </w:r>
            <w:r w:rsidRPr="002E564D">
              <w:rPr>
                <w:sz w:val="22"/>
                <w:szCs w:val="22"/>
              </w:rPr>
              <w:t xml:space="preserve"> opaski o szerokości 10 cm x 10 m lub 11,6 m, długość 25 (wstępnie rozciągnięta), a pytaniami dopuszczono rozmiar 8,5 cm x 25 m w stanie rozciągniętym </w:t>
            </w:r>
            <w:r w:rsidR="006A01E0" w:rsidRPr="002E564D">
              <w:rPr>
                <w:sz w:val="22"/>
                <w:szCs w:val="22"/>
              </w:rPr>
              <w:t>–</w:t>
            </w:r>
            <w:r w:rsidRPr="002E564D">
              <w:rPr>
                <w:sz w:val="22"/>
                <w:szCs w:val="22"/>
              </w:rPr>
              <w:t xml:space="preserve"> </w:t>
            </w:r>
            <w:r w:rsidR="006A01E0" w:rsidRPr="002E564D">
              <w:rPr>
                <w:sz w:val="22"/>
                <w:szCs w:val="22"/>
              </w:rPr>
              <w:t>Wykonawca zaoferował</w:t>
            </w:r>
            <w:r w:rsidRPr="002E564D">
              <w:rPr>
                <w:sz w:val="22"/>
                <w:szCs w:val="22"/>
              </w:rPr>
              <w:t xml:space="preserve"> opaskę o szerokości 6,5 cm-13,5 cm - Zamawiający nie dopuszczał zakresu szerokości, ale wskazał pierwotnie i dopuścił pytaniami konkretne wartości;</w:t>
            </w:r>
          </w:p>
          <w:p w14:paraId="61DE68C8" w14:textId="78DD0614" w:rsidR="002E564D" w:rsidRPr="00C6757E" w:rsidRDefault="002E564D" w:rsidP="007468F3">
            <w:pPr>
              <w:spacing w:after="120"/>
              <w:jc w:val="both"/>
              <w:rPr>
                <w:sz w:val="22"/>
                <w:szCs w:val="22"/>
                <w:highlight w:val="yellow"/>
              </w:rPr>
            </w:pPr>
            <w:r w:rsidRPr="0080306E">
              <w:rPr>
                <w:sz w:val="22"/>
                <w:szCs w:val="22"/>
              </w:rPr>
              <w:t>Oferta w zakresie tego</w:t>
            </w:r>
            <w:r w:rsidRPr="002911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odrzuceniu.</w:t>
            </w:r>
          </w:p>
        </w:tc>
      </w:tr>
      <w:tr w:rsidR="003157CD" w:rsidRPr="00C6757E" w14:paraId="7F29B18E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55BF64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0176D4"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4F7186" w14:textId="77777777" w:rsidR="000176D4" w:rsidRPr="0080306E" w:rsidRDefault="000176D4" w:rsidP="000176D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0306E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80306E">
              <w:rPr>
                <w:b/>
                <w:sz w:val="22"/>
                <w:szCs w:val="22"/>
              </w:rPr>
              <w:t>S.k</w:t>
            </w:r>
            <w:proofErr w:type="spellEnd"/>
            <w:r w:rsidRPr="0080306E">
              <w:rPr>
                <w:b/>
                <w:sz w:val="22"/>
                <w:szCs w:val="22"/>
              </w:rPr>
              <w:t xml:space="preserve">. </w:t>
            </w:r>
          </w:p>
          <w:p w14:paraId="0BC2EDA9" w14:textId="77777777" w:rsidR="000176D4" w:rsidRPr="0080306E" w:rsidRDefault="000176D4" w:rsidP="000176D4">
            <w:pPr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 xml:space="preserve">ul. Pod Borem 18 </w:t>
            </w:r>
          </w:p>
          <w:p w14:paraId="502426EA" w14:textId="77777777" w:rsidR="000176D4" w:rsidRPr="0080306E" w:rsidRDefault="000176D4" w:rsidP="000176D4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lastRenderedPageBreak/>
              <w:t>41-808 Zabrze</w:t>
            </w:r>
          </w:p>
          <w:p w14:paraId="1BF52CAE" w14:textId="4408B689" w:rsidR="003157CD" w:rsidRPr="00C6757E" w:rsidRDefault="003157CD" w:rsidP="007468F3">
            <w:pPr>
              <w:spacing w:after="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BFC17D" w14:textId="77777777" w:rsidR="003157CD" w:rsidRPr="000176D4" w:rsidRDefault="003157CD" w:rsidP="007468F3">
            <w:pPr>
              <w:spacing w:before="120"/>
              <w:rPr>
                <w:sz w:val="22"/>
                <w:szCs w:val="22"/>
              </w:rPr>
            </w:pPr>
            <w:r w:rsidRPr="000176D4">
              <w:rPr>
                <w:sz w:val="22"/>
                <w:szCs w:val="22"/>
              </w:rPr>
              <w:lastRenderedPageBreak/>
              <w:t xml:space="preserve">Oferta odrzucona w zadaniu 9 na podstawie </w:t>
            </w:r>
            <w:r w:rsidRPr="000176D4">
              <w:rPr>
                <w:b/>
                <w:sz w:val="22"/>
                <w:szCs w:val="22"/>
              </w:rPr>
              <w:t>Art. 226 ust. 1 pkt 5</w:t>
            </w:r>
            <w:r w:rsidRPr="000176D4">
              <w:rPr>
                <w:sz w:val="22"/>
                <w:szCs w:val="22"/>
              </w:rPr>
              <w:t xml:space="preserve"> ustawy </w:t>
            </w:r>
            <w:proofErr w:type="spellStart"/>
            <w:r w:rsidRPr="000176D4">
              <w:rPr>
                <w:sz w:val="22"/>
                <w:szCs w:val="22"/>
              </w:rPr>
              <w:t>Pzp</w:t>
            </w:r>
            <w:proofErr w:type="spellEnd"/>
            <w:r w:rsidRPr="000176D4">
              <w:rPr>
                <w:sz w:val="22"/>
                <w:szCs w:val="22"/>
              </w:rPr>
              <w:t>.</w:t>
            </w:r>
          </w:p>
          <w:p w14:paraId="026EADAF" w14:textId="77777777" w:rsidR="003157CD" w:rsidRPr="000176D4" w:rsidRDefault="003157CD" w:rsidP="007468F3">
            <w:pPr>
              <w:rPr>
                <w:sz w:val="12"/>
                <w:szCs w:val="12"/>
              </w:rPr>
            </w:pPr>
          </w:p>
          <w:p w14:paraId="6B09BACF" w14:textId="77777777" w:rsidR="003157CD" w:rsidRPr="000176D4" w:rsidRDefault="003157CD" w:rsidP="007468F3">
            <w:pPr>
              <w:spacing w:after="40"/>
              <w:rPr>
                <w:sz w:val="22"/>
                <w:szCs w:val="22"/>
                <w:u w:val="single"/>
              </w:rPr>
            </w:pPr>
            <w:r w:rsidRPr="000176D4">
              <w:rPr>
                <w:sz w:val="22"/>
                <w:szCs w:val="22"/>
                <w:u w:val="single"/>
              </w:rPr>
              <w:lastRenderedPageBreak/>
              <w:t>Uzasadnienie:</w:t>
            </w:r>
          </w:p>
          <w:p w14:paraId="41995BCB" w14:textId="77777777" w:rsidR="003157CD" w:rsidRDefault="000176D4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0176D4">
              <w:rPr>
                <w:sz w:val="22"/>
                <w:szCs w:val="22"/>
              </w:rPr>
              <w:t xml:space="preserve">- </w:t>
            </w:r>
            <w:r w:rsidR="003157CD" w:rsidRPr="000176D4">
              <w:rPr>
                <w:sz w:val="22"/>
                <w:szCs w:val="22"/>
              </w:rPr>
              <w:t xml:space="preserve">w poz. 4 </w:t>
            </w:r>
            <w:r w:rsidRPr="000176D4">
              <w:rPr>
                <w:sz w:val="22"/>
                <w:szCs w:val="22"/>
              </w:rPr>
              <w:t xml:space="preserve">Wykonawca zaoferował </w:t>
            </w:r>
            <w:r w:rsidR="003157CD" w:rsidRPr="000176D4">
              <w:rPr>
                <w:sz w:val="22"/>
                <w:szCs w:val="22"/>
              </w:rPr>
              <w:t>kompresy 12-warstwowe, podczas gdy Zamawiający wymagał kompresów 8-warstwowych (w pytaniach udzielono odpowiedzi - zgodnie z SWZ).</w:t>
            </w:r>
          </w:p>
          <w:p w14:paraId="6F5085CB" w14:textId="33634C58" w:rsidR="000176D4" w:rsidRPr="00C6757E" w:rsidRDefault="000176D4" w:rsidP="007468F3">
            <w:pPr>
              <w:spacing w:after="120"/>
              <w:jc w:val="both"/>
              <w:rPr>
                <w:sz w:val="22"/>
                <w:szCs w:val="22"/>
                <w:highlight w:val="yellow"/>
              </w:rPr>
            </w:pPr>
            <w:r w:rsidRPr="0080306E">
              <w:rPr>
                <w:sz w:val="22"/>
                <w:szCs w:val="22"/>
              </w:rPr>
              <w:t>Oferta w zakresie tego</w:t>
            </w:r>
            <w:r w:rsidRPr="002911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</w:t>
            </w:r>
          </w:p>
        </w:tc>
      </w:tr>
      <w:tr w:rsidR="003157CD" w:rsidRPr="00C6757E" w14:paraId="1160C9F2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8D9BAE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F16199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35F56D" w14:textId="77777777" w:rsidR="00F16199" w:rsidRPr="0080306E" w:rsidRDefault="00F16199" w:rsidP="00F1619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0306E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80306E">
              <w:rPr>
                <w:b/>
                <w:sz w:val="22"/>
                <w:szCs w:val="22"/>
              </w:rPr>
              <w:t>S.k</w:t>
            </w:r>
            <w:proofErr w:type="spellEnd"/>
            <w:r w:rsidRPr="0080306E">
              <w:rPr>
                <w:b/>
                <w:sz w:val="22"/>
                <w:szCs w:val="22"/>
              </w:rPr>
              <w:t xml:space="preserve">. </w:t>
            </w:r>
          </w:p>
          <w:p w14:paraId="151516BD" w14:textId="77777777" w:rsidR="00F16199" w:rsidRPr="0080306E" w:rsidRDefault="00F16199" w:rsidP="00F16199">
            <w:pPr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 xml:space="preserve">ul. Pod Borem 18 </w:t>
            </w:r>
          </w:p>
          <w:p w14:paraId="651616B7" w14:textId="77777777" w:rsidR="00F16199" w:rsidRPr="0080306E" w:rsidRDefault="00F16199" w:rsidP="00F1619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0306E">
              <w:rPr>
                <w:bCs/>
                <w:sz w:val="22"/>
                <w:szCs w:val="22"/>
              </w:rPr>
              <w:t>41-808 Zabrze</w:t>
            </w:r>
          </w:p>
          <w:p w14:paraId="1E630FF7" w14:textId="5F3CA294" w:rsidR="003157CD" w:rsidRPr="00C6757E" w:rsidRDefault="003157CD" w:rsidP="007468F3">
            <w:pPr>
              <w:spacing w:after="6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82DA7" w14:textId="77777777" w:rsidR="003157CD" w:rsidRPr="00F16199" w:rsidRDefault="003157CD" w:rsidP="007468F3">
            <w:pPr>
              <w:spacing w:before="120"/>
              <w:rPr>
                <w:sz w:val="22"/>
                <w:szCs w:val="22"/>
              </w:rPr>
            </w:pPr>
            <w:r w:rsidRPr="00F16199">
              <w:rPr>
                <w:sz w:val="22"/>
                <w:szCs w:val="22"/>
              </w:rPr>
              <w:t xml:space="preserve">Oferta odrzucona w zadaniu 36 na podstawie </w:t>
            </w:r>
            <w:r w:rsidRPr="00F16199">
              <w:rPr>
                <w:b/>
                <w:sz w:val="22"/>
                <w:szCs w:val="22"/>
              </w:rPr>
              <w:t>Art. 226 ust. 1 pkt 5</w:t>
            </w:r>
            <w:r w:rsidRPr="00F16199">
              <w:rPr>
                <w:sz w:val="22"/>
                <w:szCs w:val="22"/>
              </w:rPr>
              <w:t xml:space="preserve"> ustawy </w:t>
            </w:r>
            <w:proofErr w:type="spellStart"/>
            <w:r w:rsidRPr="00F16199">
              <w:rPr>
                <w:sz w:val="22"/>
                <w:szCs w:val="22"/>
              </w:rPr>
              <w:t>Pzp</w:t>
            </w:r>
            <w:proofErr w:type="spellEnd"/>
            <w:r w:rsidRPr="00F16199">
              <w:rPr>
                <w:sz w:val="22"/>
                <w:szCs w:val="22"/>
              </w:rPr>
              <w:t>.</w:t>
            </w:r>
          </w:p>
          <w:p w14:paraId="0CAC3EFB" w14:textId="77777777" w:rsidR="003157CD" w:rsidRPr="00F16199" w:rsidRDefault="003157CD" w:rsidP="007468F3">
            <w:pPr>
              <w:rPr>
                <w:sz w:val="12"/>
                <w:szCs w:val="12"/>
              </w:rPr>
            </w:pPr>
          </w:p>
          <w:p w14:paraId="46F8D875" w14:textId="77777777" w:rsidR="003157CD" w:rsidRPr="00F16199" w:rsidRDefault="003157CD" w:rsidP="007468F3">
            <w:pPr>
              <w:spacing w:after="40"/>
              <w:rPr>
                <w:sz w:val="22"/>
                <w:szCs w:val="22"/>
              </w:rPr>
            </w:pPr>
            <w:r w:rsidRPr="00F16199">
              <w:rPr>
                <w:sz w:val="22"/>
                <w:szCs w:val="22"/>
              </w:rPr>
              <w:t>Uzasadnienie:</w:t>
            </w:r>
          </w:p>
          <w:p w14:paraId="18CD763D" w14:textId="77777777" w:rsidR="003157CD" w:rsidRPr="00F16199" w:rsidRDefault="00F16199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F16199">
              <w:rPr>
                <w:sz w:val="22"/>
                <w:szCs w:val="22"/>
              </w:rPr>
              <w:t xml:space="preserve">- w wyniku udzielania wyjaśnień treści SWZ w dniu 29.02.2024 r. </w:t>
            </w:r>
            <w:r w:rsidR="003157CD" w:rsidRPr="00F16199">
              <w:rPr>
                <w:sz w:val="22"/>
                <w:szCs w:val="22"/>
              </w:rPr>
              <w:t>Zamawiając</w:t>
            </w:r>
            <w:r w:rsidRPr="00F16199">
              <w:rPr>
                <w:sz w:val="22"/>
                <w:szCs w:val="22"/>
              </w:rPr>
              <w:t>y</w:t>
            </w:r>
            <w:r w:rsidR="003157CD" w:rsidRPr="00F16199">
              <w:rPr>
                <w:sz w:val="22"/>
                <w:szCs w:val="22"/>
              </w:rPr>
              <w:t xml:space="preserve"> odmówi</w:t>
            </w:r>
            <w:r w:rsidRPr="00F16199">
              <w:rPr>
                <w:sz w:val="22"/>
                <w:szCs w:val="22"/>
              </w:rPr>
              <w:t>ł</w:t>
            </w:r>
            <w:r w:rsidR="003157CD" w:rsidRPr="00F16199">
              <w:rPr>
                <w:sz w:val="22"/>
                <w:szCs w:val="22"/>
              </w:rPr>
              <w:t xml:space="preserve"> możliwości złożenia oferty na plastry o wymiarach 2,5x7,2 cm (</w:t>
            </w:r>
            <w:proofErr w:type="spellStart"/>
            <w:r w:rsidR="003157CD" w:rsidRPr="00F16199">
              <w:rPr>
                <w:sz w:val="22"/>
                <w:szCs w:val="22"/>
              </w:rPr>
              <w:t>odp</w:t>
            </w:r>
            <w:proofErr w:type="spellEnd"/>
            <w:r w:rsidR="003157CD" w:rsidRPr="00F16199">
              <w:rPr>
                <w:sz w:val="22"/>
                <w:szCs w:val="22"/>
              </w:rPr>
              <w:t xml:space="preserve">:. zgodnie z SWZ) - mimo to </w:t>
            </w:r>
            <w:r w:rsidRPr="00F16199">
              <w:rPr>
                <w:sz w:val="22"/>
                <w:szCs w:val="22"/>
              </w:rPr>
              <w:t xml:space="preserve">Wykonawca </w:t>
            </w:r>
            <w:r w:rsidR="003157CD" w:rsidRPr="00F16199">
              <w:rPr>
                <w:sz w:val="22"/>
                <w:szCs w:val="22"/>
              </w:rPr>
              <w:t>zaoferow</w:t>
            </w:r>
            <w:r w:rsidRPr="00F16199">
              <w:rPr>
                <w:sz w:val="22"/>
                <w:szCs w:val="22"/>
              </w:rPr>
              <w:t>ał</w:t>
            </w:r>
            <w:r w:rsidR="003157CD" w:rsidRPr="00F16199">
              <w:rPr>
                <w:sz w:val="22"/>
                <w:szCs w:val="22"/>
              </w:rPr>
              <w:t xml:space="preserve"> rozmiar 2,5x7,2 cm.</w:t>
            </w:r>
          </w:p>
          <w:p w14:paraId="5394DFF6" w14:textId="1D3DD39C" w:rsidR="00F16199" w:rsidRPr="00C6757E" w:rsidRDefault="00F16199" w:rsidP="007468F3">
            <w:pPr>
              <w:spacing w:after="120"/>
              <w:jc w:val="both"/>
              <w:rPr>
                <w:sz w:val="22"/>
                <w:szCs w:val="22"/>
                <w:highlight w:val="yellow"/>
              </w:rPr>
            </w:pPr>
            <w:r w:rsidRPr="00F16199">
              <w:rPr>
                <w:sz w:val="22"/>
                <w:szCs w:val="22"/>
              </w:rPr>
              <w:t>Oferta w zakresie tego zadania nie spełnia treści</w:t>
            </w:r>
            <w:r>
              <w:rPr>
                <w:sz w:val="22"/>
                <w:szCs w:val="22"/>
              </w:rPr>
              <w:t xml:space="preserve"> SWZ co w myśl artykułu jak wyżej </w:t>
            </w:r>
            <w:r w:rsidRPr="002911E4">
              <w:rPr>
                <w:sz w:val="22"/>
                <w:szCs w:val="22"/>
              </w:rPr>
              <w:t>podlega odrzuceniu</w:t>
            </w:r>
          </w:p>
        </w:tc>
      </w:tr>
      <w:tr w:rsidR="003157CD" w:rsidRPr="00C6757E" w14:paraId="6F5467A1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2FF9C4" w14:textId="77777777" w:rsidR="003157CD" w:rsidRPr="00C6757E" w:rsidRDefault="003157CD" w:rsidP="007468F3">
            <w:pPr>
              <w:spacing w:before="40"/>
              <w:jc w:val="center"/>
              <w:rPr>
                <w:sz w:val="22"/>
                <w:szCs w:val="22"/>
                <w:highlight w:val="yellow"/>
              </w:rPr>
            </w:pPr>
            <w:r w:rsidRPr="0053548E"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E65CA4" w14:textId="77777777" w:rsidR="0053548E" w:rsidRPr="0053548E" w:rsidRDefault="0053548E" w:rsidP="0053548E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53548E">
              <w:rPr>
                <w:b/>
                <w:sz w:val="22"/>
                <w:szCs w:val="22"/>
              </w:rPr>
              <w:t xml:space="preserve">Zarys International Group Sp. z o.o. </w:t>
            </w:r>
            <w:proofErr w:type="spellStart"/>
            <w:r w:rsidRPr="0053548E">
              <w:rPr>
                <w:b/>
                <w:sz w:val="22"/>
                <w:szCs w:val="22"/>
              </w:rPr>
              <w:t>S.k</w:t>
            </w:r>
            <w:proofErr w:type="spellEnd"/>
            <w:r w:rsidRPr="0053548E">
              <w:rPr>
                <w:b/>
                <w:sz w:val="22"/>
                <w:szCs w:val="22"/>
              </w:rPr>
              <w:t xml:space="preserve">. </w:t>
            </w:r>
          </w:p>
          <w:p w14:paraId="7F7CEA59" w14:textId="77777777" w:rsidR="0053548E" w:rsidRPr="0053548E" w:rsidRDefault="0053548E" w:rsidP="0053548E">
            <w:pPr>
              <w:jc w:val="both"/>
              <w:rPr>
                <w:bCs/>
                <w:sz w:val="22"/>
                <w:szCs w:val="22"/>
              </w:rPr>
            </w:pPr>
            <w:r w:rsidRPr="0053548E">
              <w:rPr>
                <w:bCs/>
                <w:sz w:val="22"/>
                <w:szCs w:val="22"/>
              </w:rPr>
              <w:t xml:space="preserve">ul. Pod Borem 18 </w:t>
            </w:r>
          </w:p>
          <w:p w14:paraId="76375263" w14:textId="77777777" w:rsidR="0053548E" w:rsidRPr="0053548E" w:rsidRDefault="0053548E" w:rsidP="005354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3548E">
              <w:rPr>
                <w:bCs/>
                <w:sz w:val="22"/>
                <w:szCs w:val="22"/>
              </w:rPr>
              <w:t>41-808 Zabrze</w:t>
            </w:r>
          </w:p>
          <w:p w14:paraId="04485276" w14:textId="73FA7EFB" w:rsidR="003157CD" w:rsidRPr="0053548E" w:rsidRDefault="003157CD" w:rsidP="007468F3">
            <w:pPr>
              <w:spacing w:after="60"/>
              <w:rPr>
                <w:sz w:val="22"/>
                <w:szCs w:val="22"/>
              </w:rPr>
            </w:pP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90266C" w14:textId="77777777" w:rsidR="003157CD" w:rsidRPr="0053548E" w:rsidRDefault="003157CD" w:rsidP="007468F3">
            <w:pPr>
              <w:spacing w:before="120"/>
              <w:rPr>
                <w:sz w:val="22"/>
                <w:szCs w:val="22"/>
              </w:rPr>
            </w:pPr>
            <w:r w:rsidRPr="0053548E">
              <w:rPr>
                <w:sz w:val="22"/>
                <w:szCs w:val="22"/>
              </w:rPr>
              <w:t xml:space="preserve">Oferta odrzucona w zadaniu 38 na podstawie </w:t>
            </w:r>
            <w:r w:rsidRPr="0053548E">
              <w:rPr>
                <w:b/>
                <w:sz w:val="22"/>
                <w:szCs w:val="22"/>
              </w:rPr>
              <w:t>Art. 226 ust. 1 pkt 5</w:t>
            </w:r>
            <w:r w:rsidRPr="0053548E">
              <w:rPr>
                <w:sz w:val="22"/>
                <w:szCs w:val="22"/>
              </w:rPr>
              <w:t xml:space="preserve"> ustawy </w:t>
            </w:r>
            <w:proofErr w:type="spellStart"/>
            <w:r w:rsidRPr="0053548E">
              <w:rPr>
                <w:sz w:val="22"/>
                <w:szCs w:val="22"/>
              </w:rPr>
              <w:t>Pzp</w:t>
            </w:r>
            <w:proofErr w:type="spellEnd"/>
            <w:r w:rsidRPr="0053548E">
              <w:rPr>
                <w:sz w:val="22"/>
                <w:szCs w:val="22"/>
              </w:rPr>
              <w:t>.</w:t>
            </w:r>
          </w:p>
          <w:p w14:paraId="661EE7DB" w14:textId="77777777" w:rsidR="003157CD" w:rsidRPr="0053548E" w:rsidRDefault="003157CD" w:rsidP="007468F3">
            <w:pPr>
              <w:rPr>
                <w:sz w:val="12"/>
                <w:szCs w:val="12"/>
              </w:rPr>
            </w:pPr>
          </w:p>
          <w:p w14:paraId="4AB1A89B" w14:textId="77777777" w:rsidR="003157CD" w:rsidRPr="0053548E" w:rsidRDefault="003157CD" w:rsidP="007468F3">
            <w:pPr>
              <w:spacing w:after="40"/>
              <w:rPr>
                <w:sz w:val="22"/>
                <w:szCs w:val="22"/>
              </w:rPr>
            </w:pPr>
            <w:r w:rsidRPr="0053548E">
              <w:rPr>
                <w:sz w:val="22"/>
                <w:szCs w:val="22"/>
              </w:rPr>
              <w:t>Uzasadnienie:</w:t>
            </w:r>
          </w:p>
          <w:p w14:paraId="68A6FCDD" w14:textId="77777777" w:rsidR="003157CD" w:rsidRPr="0053548E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3548E">
              <w:rPr>
                <w:sz w:val="22"/>
                <w:szCs w:val="22"/>
              </w:rPr>
              <w:t xml:space="preserve">- brak możliwości regulacji otworu w serwecie w pkt. 4 - zaoferowano otwór o stałym wymiarze 5x10 cm, </w:t>
            </w:r>
          </w:p>
          <w:p w14:paraId="693F90B6" w14:textId="77777777" w:rsidR="003157CD" w:rsidRPr="0053548E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3548E">
              <w:rPr>
                <w:sz w:val="22"/>
                <w:szCs w:val="22"/>
              </w:rPr>
              <w:t>- brak serwety o wymiarach 225x330 cm z panelami z folii poliuretanowej po obu stronach.</w:t>
            </w:r>
          </w:p>
          <w:p w14:paraId="469F7B92" w14:textId="107ED5CD" w:rsidR="003157CD" w:rsidRPr="0053548E" w:rsidRDefault="0053548E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3548E">
              <w:rPr>
                <w:sz w:val="22"/>
                <w:szCs w:val="22"/>
              </w:rPr>
              <w:t>Oferta w zakresie tego zadania nie spełnia treści SWZ co w myśl artykułu jak wyżej podlega odrzuceniu</w:t>
            </w:r>
          </w:p>
        </w:tc>
      </w:tr>
      <w:tr w:rsidR="003157CD" w:rsidRPr="00C6757E" w14:paraId="4ADD4F82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18724B" w14:textId="77777777" w:rsidR="003157CD" w:rsidRPr="00C73263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C73263">
              <w:rPr>
                <w:sz w:val="22"/>
                <w:szCs w:val="22"/>
              </w:rPr>
              <w:t>17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E562D1" w14:textId="64C75302" w:rsidR="003157CD" w:rsidRPr="00C73263" w:rsidRDefault="003157CD" w:rsidP="007468F3">
            <w:pPr>
              <w:spacing w:before="60"/>
              <w:rPr>
                <w:b/>
                <w:bCs/>
                <w:sz w:val="20"/>
                <w:szCs w:val="20"/>
              </w:rPr>
            </w:pPr>
            <w:r w:rsidRPr="00C73263">
              <w:rPr>
                <w:b/>
                <w:bCs/>
                <w:sz w:val="20"/>
                <w:szCs w:val="20"/>
              </w:rPr>
              <w:t xml:space="preserve">ARS-MED HOSPITAL </w:t>
            </w:r>
            <w:r w:rsidR="00C73263" w:rsidRPr="00C73263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630CAEE9" w14:textId="61815E44" w:rsidR="003157CD" w:rsidRPr="00C73263" w:rsidRDefault="00C73263" w:rsidP="007468F3">
            <w:pPr>
              <w:rPr>
                <w:sz w:val="20"/>
                <w:szCs w:val="20"/>
              </w:rPr>
            </w:pPr>
            <w:r w:rsidRPr="00C73263">
              <w:rPr>
                <w:sz w:val="20"/>
                <w:szCs w:val="20"/>
              </w:rPr>
              <w:t xml:space="preserve">ul. </w:t>
            </w:r>
            <w:r w:rsidR="003157CD" w:rsidRPr="00C73263">
              <w:rPr>
                <w:sz w:val="20"/>
                <w:szCs w:val="20"/>
              </w:rPr>
              <w:t xml:space="preserve">Aleja Wojska Polskiego 30A </w:t>
            </w:r>
          </w:p>
          <w:p w14:paraId="789F0951" w14:textId="6CB1A823" w:rsidR="003157CD" w:rsidRPr="00C73263" w:rsidRDefault="003157CD" w:rsidP="007468F3">
            <w:pPr>
              <w:spacing w:after="60"/>
              <w:rPr>
                <w:sz w:val="22"/>
                <w:szCs w:val="22"/>
              </w:rPr>
            </w:pPr>
            <w:r w:rsidRPr="00C73263">
              <w:rPr>
                <w:sz w:val="20"/>
                <w:szCs w:val="20"/>
              </w:rPr>
              <w:t xml:space="preserve">10-229 </w:t>
            </w:r>
            <w:r w:rsidR="00C73263" w:rsidRPr="00C73263">
              <w:rPr>
                <w:sz w:val="20"/>
                <w:szCs w:val="20"/>
              </w:rPr>
              <w:t>Olsztyn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355F1E" w14:textId="77777777" w:rsidR="003157CD" w:rsidRPr="00B25011" w:rsidRDefault="003157CD" w:rsidP="00917F10">
            <w:pPr>
              <w:rPr>
                <w:sz w:val="22"/>
                <w:szCs w:val="22"/>
              </w:rPr>
            </w:pPr>
            <w:r w:rsidRPr="00B25011">
              <w:rPr>
                <w:sz w:val="22"/>
                <w:szCs w:val="22"/>
              </w:rPr>
              <w:t xml:space="preserve">Oferta odrzucona w zadaniu 30 na podstawie </w:t>
            </w:r>
            <w:r w:rsidRPr="00B25011">
              <w:rPr>
                <w:b/>
                <w:sz w:val="22"/>
                <w:szCs w:val="22"/>
              </w:rPr>
              <w:t>Art. 226 ust. 1 pkt 5</w:t>
            </w:r>
            <w:r w:rsidRPr="00B25011">
              <w:rPr>
                <w:sz w:val="22"/>
                <w:szCs w:val="22"/>
              </w:rPr>
              <w:t xml:space="preserve"> ustawy </w:t>
            </w:r>
            <w:proofErr w:type="spellStart"/>
            <w:r w:rsidRPr="00B25011">
              <w:rPr>
                <w:sz w:val="22"/>
                <w:szCs w:val="22"/>
              </w:rPr>
              <w:t>Pzp</w:t>
            </w:r>
            <w:proofErr w:type="spellEnd"/>
            <w:r w:rsidRPr="00B25011">
              <w:rPr>
                <w:sz w:val="22"/>
                <w:szCs w:val="22"/>
              </w:rPr>
              <w:t>.</w:t>
            </w:r>
          </w:p>
          <w:p w14:paraId="028EAA97" w14:textId="77777777" w:rsidR="003157CD" w:rsidRPr="00B25011" w:rsidRDefault="003157CD" w:rsidP="00917F10">
            <w:pPr>
              <w:rPr>
                <w:sz w:val="12"/>
                <w:szCs w:val="12"/>
              </w:rPr>
            </w:pPr>
          </w:p>
          <w:p w14:paraId="3633082C" w14:textId="77777777" w:rsidR="003157CD" w:rsidRPr="00B25011" w:rsidRDefault="003157CD" w:rsidP="00917F10">
            <w:pPr>
              <w:rPr>
                <w:sz w:val="22"/>
                <w:szCs w:val="22"/>
              </w:rPr>
            </w:pPr>
            <w:r w:rsidRPr="00B25011">
              <w:rPr>
                <w:sz w:val="22"/>
                <w:szCs w:val="22"/>
              </w:rPr>
              <w:t>Uzasadnienie:</w:t>
            </w:r>
          </w:p>
          <w:p w14:paraId="03DCC049" w14:textId="21588C8D" w:rsidR="003157CD" w:rsidRPr="00B25011" w:rsidRDefault="00917F10" w:rsidP="00917F10">
            <w:pPr>
              <w:jc w:val="both"/>
              <w:rPr>
                <w:sz w:val="22"/>
                <w:szCs w:val="22"/>
              </w:rPr>
            </w:pPr>
            <w:r w:rsidRPr="00B25011">
              <w:rPr>
                <w:sz w:val="22"/>
                <w:szCs w:val="22"/>
              </w:rPr>
              <w:t>-</w:t>
            </w:r>
            <w:r w:rsidR="00B25011">
              <w:rPr>
                <w:sz w:val="22"/>
                <w:szCs w:val="22"/>
              </w:rPr>
              <w:t xml:space="preserve"> </w:t>
            </w:r>
            <w:r w:rsidRPr="00B25011">
              <w:rPr>
                <w:sz w:val="22"/>
                <w:szCs w:val="22"/>
              </w:rPr>
              <w:t xml:space="preserve">w </w:t>
            </w:r>
            <w:r w:rsidR="003157CD" w:rsidRPr="00B25011">
              <w:rPr>
                <w:sz w:val="22"/>
                <w:szCs w:val="22"/>
              </w:rPr>
              <w:t>pozycj</w:t>
            </w:r>
            <w:r w:rsidRPr="00B25011">
              <w:rPr>
                <w:sz w:val="22"/>
                <w:szCs w:val="22"/>
              </w:rPr>
              <w:t>i</w:t>
            </w:r>
            <w:r w:rsidR="003157CD" w:rsidRPr="00B25011">
              <w:rPr>
                <w:sz w:val="22"/>
                <w:szCs w:val="22"/>
              </w:rPr>
              <w:t xml:space="preserve"> nr 2</w:t>
            </w:r>
            <w:r w:rsidRPr="00B25011">
              <w:rPr>
                <w:sz w:val="22"/>
                <w:szCs w:val="22"/>
              </w:rPr>
              <w:t xml:space="preserve"> Wykonawca zaproponował </w:t>
            </w:r>
            <w:r w:rsidR="003157CD" w:rsidRPr="00B25011">
              <w:rPr>
                <w:sz w:val="22"/>
                <w:szCs w:val="22"/>
              </w:rPr>
              <w:t xml:space="preserve">wymiary serwety w pkt.1 wynoszą 200x260 cm </w:t>
            </w:r>
            <w:r w:rsidRPr="00B25011">
              <w:rPr>
                <w:sz w:val="22"/>
                <w:szCs w:val="22"/>
              </w:rPr>
              <w:t>–</w:t>
            </w:r>
            <w:r w:rsidR="003157CD" w:rsidRPr="00B25011">
              <w:rPr>
                <w:sz w:val="22"/>
                <w:szCs w:val="22"/>
              </w:rPr>
              <w:t xml:space="preserve"> </w:t>
            </w:r>
            <w:r w:rsidRPr="00B25011">
              <w:rPr>
                <w:sz w:val="22"/>
                <w:szCs w:val="22"/>
              </w:rPr>
              <w:t xml:space="preserve">z kolei Zamawiający oczekiwał wymiarów </w:t>
            </w:r>
            <w:r w:rsidR="003157CD" w:rsidRPr="00B25011">
              <w:rPr>
                <w:sz w:val="22"/>
                <w:szCs w:val="22"/>
              </w:rPr>
              <w:t>240x260 cm;</w:t>
            </w:r>
          </w:p>
          <w:p w14:paraId="34D7B8C9" w14:textId="623357FE" w:rsidR="003157CD" w:rsidRPr="00B25011" w:rsidRDefault="003157CD" w:rsidP="00917F10">
            <w:pPr>
              <w:jc w:val="both"/>
              <w:rPr>
                <w:sz w:val="22"/>
                <w:szCs w:val="22"/>
              </w:rPr>
            </w:pPr>
            <w:r w:rsidRPr="00B25011">
              <w:rPr>
                <w:sz w:val="22"/>
                <w:szCs w:val="22"/>
              </w:rPr>
              <w:t xml:space="preserve">- </w:t>
            </w:r>
            <w:r w:rsidR="00EC56AC">
              <w:rPr>
                <w:sz w:val="22"/>
                <w:szCs w:val="22"/>
              </w:rPr>
              <w:t xml:space="preserve">Wykonawca zaoferował </w:t>
            </w:r>
            <w:r w:rsidRPr="00B25011">
              <w:rPr>
                <w:sz w:val="22"/>
                <w:szCs w:val="22"/>
              </w:rPr>
              <w:t>ściereczk</w:t>
            </w:r>
            <w:r w:rsidR="00EC56AC">
              <w:rPr>
                <w:sz w:val="22"/>
                <w:szCs w:val="22"/>
              </w:rPr>
              <w:t>ę</w:t>
            </w:r>
            <w:r w:rsidRPr="00B25011">
              <w:rPr>
                <w:sz w:val="22"/>
                <w:szCs w:val="22"/>
              </w:rPr>
              <w:t xml:space="preserve"> celulozow</w:t>
            </w:r>
            <w:r w:rsidR="00EC56AC">
              <w:rPr>
                <w:sz w:val="22"/>
                <w:szCs w:val="22"/>
              </w:rPr>
              <w:t>ą</w:t>
            </w:r>
            <w:r w:rsidRPr="00B25011">
              <w:rPr>
                <w:sz w:val="22"/>
                <w:szCs w:val="22"/>
              </w:rPr>
              <w:t xml:space="preserve">, zamiast włókniny </w:t>
            </w:r>
            <w:proofErr w:type="spellStart"/>
            <w:r w:rsidRPr="00B25011">
              <w:rPr>
                <w:sz w:val="22"/>
                <w:szCs w:val="22"/>
              </w:rPr>
              <w:t>kompresowej</w:t>
            </w:r>
            <w:proofErr w:type="spellEnd"/>
            <w:r w:rsidRPr="00B25011">
              <w:rPr>
                <w:sz w:val="22"/>
                <w:szCs w:val="22"/>
              </w:rPr>
              <w:t>.</w:t>
            </w:r>
          </w:p>
          <w:p w14:paraId="3AC0D9BF" w14:textId="77777777" w:rsidR="00EC56AC" w:rsidRDefault="003157CD" w:rsidP="00EC56AC">
            <w:pPr>
              <w:jc w:val="both"/>
              <w:rPr>
                <w:sz w:val="22"/>
                <w:szCs w:val="22"/>
              </w:rPr>
            </w:pPr>
            <w:r w:rsidRPr="00B25011">
              <w:rPr>
                <w:sz w:val="22"/>
                <w:szCs w:val="22"/>
              </w:rPr>
              <w:t xml:space="preserve"> </w:t>
            </w:r>
          </w:p>
          <w:p w14:paraId="3F94CF31" w14:textId="28D97DEE" w:rsidR="002839B9" w:rsidRPr="00C6757E" w:rsidRDefault="002839B9" w:rsidP="00EC56AC">
            <w:pPr>
              <w:jc w:val="both"/>
              <w:rPr>
                <w:sz w:val="22"/>
                <w:szCs w:val="22"/>
                <w:highlight w:val="yellow"/>
              </w:rPr>
            </w:pPr>
            <w:r w:rsidRPr="0053548E">
              <w:rPr>
                <w:sz w:val="22"/>
                <w:szCs w:val="22"/>
              </w:rPr>
              <w:t>Oferta w zakresie tego zadania nie spełnia treści SWZ co w myśl artykułu jak wyżej podlega odrzuceniu</w:t>
            </w:r>
          </w:p>
        </w:tc>
      </w:tr>
      <w:tr w:rsidR="003157CD" w:rsidRPr="00C6757E" w14:paraId="504B2D4F" w14:textId="77777777" w:rsidTr="00F7199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401DB9" w14:textId="77777777" w:rsidR="003157CD" w:rsidRPr="00C73263" w:rsidRDefault="003157CD" w:rsidP="007468F3">
            <w:pPr>
              <w:spacing w:before="40"/>
              <w:jc w:val="center"/>
              <w:rPr>
                <w:sz w:val="22"/>
                <w:szCs w:val="22"/>
              </w:rPr>
            </w:pPr>
            <w:r w:rsidRPr="00C73263">
              <w:rPr>
                <w:sz w:val="22"/>
                <w:szCs w:val="22"/>
              </w:rPr>
              <w:t>17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D1A090" w14:textId="77777777" w:rsidR="00C73263" w:rsidRPr="0050014B" w:rsidRDefault="00C73263" w:rsidP="00C73263">
            <w:pPr>
              <w:spacing w:before="60"/>
              <w:rPr>
                <w:b/>
                <w:bCs/>
                <w:sz w:val="20"/>
                <w:szCs w:val="20"/>
              </w:rPr>
            </w:pPr>
            <w:r w:rsidRPr="0050014B">
              <w:rPr>
                <w:b/>
                <w:bCs/>
                <w:sz w:val="20"/>
                <w:szCs w:val="20"/>
              </w:rPr>
              <w:t xml:space="preserve">ARS-MED HOSPITAL Sp. z o.o. </w:t>
            </w:r>
          </w:p>
          <w:p w14:paraId="3509AAC6" w14:textId="77777777" w:rsidR="00C73263" w:rsidRPr="0050014B" w:rsidRDefault="00C73263" w:rsidP="00C73263">
            <w:pPr>
              <w:rPr>
                <w:sz w:val="20"/>
                <w:szCs w:val="20"/>
              </w:rPr>
            </w:pPr>
            <w:r w:rsidRPr="0050014B">
              <w:rPr>
                <w:sz w:val="20"/>
                <w:szCs w:val="20"/>
              </w:rPr>
              <w:t xml:space="preserve">ul. Aleja Wojska Polskiego 30A </w:t>
            </w:r>
          </w:p>
          <w:p w14:paraId="4BE43688" w14:textId="4EE94E83" w:rsidR="003157CD" w:rsidRPr="0050014B" w:rsidRDefault="00C73263" w:rsidP="00C73263">
            <w:pPr>
              <w:spacing w:after="60"/>
              <w:rPr>
                <w:sz w:val="22"/>
                <w:szCs w:val="22"/>
              </w:rPr>
            </w:pPr>
            <w:r w:rsidRPr="0050014B">
              <w:rPr>
                <w:sz w:val="20"/>
                <w:szCs w:val="20"/>
              </w:rPr>
              <w:t>10-229 Olsztyn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0CDD38" w14:textId="77777777" w:rsidR="003157CD" w:rsidRPr="0050014B" w:rsidRDefault="003157CD" w:rsidP="007468F3">
            <w:pPr>
              <w:spacing w:before="120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 xml:space="preserve">Oferta odrzucona w zadaniu 32 na podstawie </w:t>
            </w:r>
            <w:r w:rsidRPr="0050014B">
              <w:rPr>
                <w:b/>
                <w:sz w:val="22"/>
                <w:szCs w:val="22"/>
              </w:rPr>
              <w:t>Art. 226 ust. 1 pkt 5</w:t>
            </w:r>
            <w:r w:rsidRPr="0050014B">
              <w:rPr>
                <w:sz w:val="22"/>
                <w:szCs w:val="22"/>
              </w:rPr>
              <w:t xml:space="preserve"> ustawy </w:t>
            </w:r>
            <w:proofErr w:type="spellStart"/>
            <w:r w:rsidRPr="0050014B">
              <w:rPr>
                <w:sz w:val="22"/>
                <w:szCs w:val="22"/>
              </w:rPr>
              <w:t>Pzp</w:t>
            </w:r>
            <w:proofErr w:type="spellEnd"/>
            <w:r w:rsidRPr="0050014B">
              <w:rPr>
                <w:sz w:val="22"/>
                <w:szCs w:val="22"/>
              </w:rPr>
              <w:t>.</w:t>
            </w:r>
          </w:p>
          <w:p w14:paraId="418F70B4" w14:textId="77777777" w:rsidR="003157CD" w:rsidRPr="0050014B" w:rsidRDefault="003157CD" w:rsidP="007468F3">
            <w:pPr>
              <w:rPr>
                <w:sz w:val="12"/>
                <w:szCs w:val="12"/>
              </w:rPr>
            </w:pPr>
          </w:p>
          <w:p w14:paraId="36E38E8B" w14:textId="77777777" w:rsidR="003157CD" w:rsidRPr="0050014B" w:rsidRDefault="003157CD" w:rsidP="007468F3">
            <w:pPr>
              <w:spacing w:after="40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>Uzasadnienie:</w:t>
            </w:r>
          </w:p>
          <w:p w14:paraId="01E69AB1" w14:textId="5BF15B37" w:rsidR="003157CD" w:rsidRPr="0050014B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 xml:space="preserve"> </w:t>
            </w:r>
            <w:r w:rsidR="00B25011" w:rsidRPr="0050014B">
              <w:rPr>
                <w:sz w:val="22"/>
                <w:szCs w:val="22"/>
              </w:rPr>
              <w:t xml:space="preserve">- w </w:t>
            </w:r>
            <w:r w:rsidRPr="0050014B">
              <w:rPr>
                <w:sz w:val="22"/>
                <w:szCs w:val="22"/>
              </w:rPr>
              <w:t>zadani</w:t>
            </w:r>
            <w:r w:rsidR="00B25011" w:rsidRPr="0050014B">
              <w:rPr>
                <w:sz w:val="22"/>
                <w:szCs w:val="22"/>
              </w:rPr>
              <w:t>u</w:t>
            </w:r>
            <w:r w:rsidRPr="0050014B">
              <w:rPr>
                <w:sz w:val="22"/>
                <w:szCs w:val="22"/>
              </w:rPr>
              <w:t xml:space="preserve"> 32, pozycja nr 1:</w:t>
            </w:r>
            <w:r w:rsidR="00B25011" w:rsidRPr="0050014B">
              <w:rPr>
                <w:sz w:val="22"/>
                <w:szCs w:val="22"/>
              </w:rPr>
              <w:t xml:space="preserve"> </w:t>
            </w:r>
            <w:r w:rsidRPr="0050014B">
              <w:rPr>
                <w:sz w:val="22"/>
                <w:szCs w:val="22"/>
              </w:rPr>
              <w:t>wzmocnienie pozycji nr 2 miało być na powierzchni 150x160 cm, a z karty katalogowej (tabela szczegółowa) wynika, że jest tylko na powierzchni 75x100 cm;</w:t>
            </w:r>
          </w:p>
          <w:p w14:paraId="06C93260" w14:textId="77777777" w:rsidR="003157CD" w:rsidRPr="0050014B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>- taśmy samoprzylepne miały mieć wymiar 9x50cm, a nie 10x50 cm;</w:t>
            </w:r>
          </w:p>
          <w:p w14:paraId="31013CC4" w14:textId="257DB370" w:rsidR="003157CD" w:rsidRPr="0050014B" w:rsidRDefault="00B25011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 xml:space="preserve">- w </w:t>
            </w:r>
            <w:r w:rsidR="003157CD" w:rsidRPr="0050014B">
              <w:rPr>
                <w:sz w:val="22"/>
                <w:szCs w:val="22"/>
              </w:rPr>
              <w:t>pozycj</w:t>
            </w:r>
            <w:r w:rsidRPr="0050014B">
              <w:rPr>
                <w:sz w:val="22"/>
                <w:szCs w:val="22"/>
              </w:rPr>
              <w:t>i</w:t>
            </w:r>
            <w:r w:rsidR="003157CD" w:rsidRPr="0050014B">
              <w:rPr>
                <w:sz w:val="22"/>
                <w:szCs w:val="22"/>
              </w:rPr>
              <w:t xml:space="preserve"> nr 2:</w:t>
            </w:r>
            <w:r w:rsidRPr="0050014B">
              <w:rPr>
                <w:sz w:val="22"/>
                <w:szCs w:val="22"/>
              </w:rPr>
              <w:t xml:space="preserve"> </w:t>
            </w:r>
            <w:r w:rsidR="003157CD" w:rsidRPr="0050014B">
              <w:rPr>
                <w:sz w:val="22"/>
                <w:szCs w:val="22"/>
              </w:rPr>
              <w:t xml:space="preserve"> serweta w poz. 2 miała być wzmocniona cała </w:t>
            </w:r>
            <w:r w:rsidR="00EC56AC" w:rsidRPr="0050014B">
              <w:rPr>
                <w:sz w:val="22"/>
                <w:szCs w:val="22"/>
              </w:rPr>
              <w:t xml:space="preserve">natomiast </w:t>
            </w:r>
            <w:r w:rsidR="003157CD" w:rsidRPr="0050014B">
              <w:rPr>
                <w:sz w:val="22"/>
                <w:szCs w:val="22"/>
              </w:rPr>
              <w:t>z katalogu wynika, że wzmocnienie ograniczone do obszaru o wymiarach 75x100 cm;</w:t>
            </w:r>
          </w:p>
          <w:p w14:paraId="178500A0" w14:textId="62599D3D" w:rsidR="003157CD" w:rsidRPr="0050014B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lastRenderedPageBreak/>
              <w:t>- w poz.2</w:t>
            </w:r>
            <w:r w:rsidR="00EC56AC" w:rsidRPr="0050014B">
              <w:rPr>
                <w:sz w:val="22"/>
                <w:szCs w:val="22"/>
              </w:rPr>
              <w:t xml:space="preserve"> </w:t>
            </w:r>
            <w:r w:rsidRPr="0050014B">
              <w:rPr>
                <w:sz w:val="22"/>
                <w:szCs w:val="22"/>
              </w:rPr>
              <w:t>- brak informacji o uchwycie typu "rzep" do mocowania przewodów i drenów;</w:t>
            </w:r>
          </w:p>
          <w:p w14:paraId="6475B04C" w14:textId="77777777" w:rsidR="003157CD" w:rsidRPr="0050014B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>- taśmy samoprzylepne miały mieć wymiar 9x50, a nie 10x50;</w:t>
            </w:r>
          </w:p>
          <w:p w14:paraId="11F939F7" w14:textId="77777777" w:rsidR="003157CD" w:rsidRPr="0050014B" w:rsidRDefault="003157CD" w:rsidP="007468F3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>- serweta stanowiąca owinięcie zestawu wykonana z innego materiału niż oczekiwał Zamawiający;</w:t>
            </w:r>
          </w:p>
          <w:p w14:paraId="10D82D36" w14:textId="136E3667" w:rsidR="002839B9" w:rsidRPr="0050014B" w:rsidRDefault="003157CD" w:rsidP="00EC56AC">
            <w:pPr>
              <w:spacing w:after="120"/>
              <w:jc w:val="both"/>
              <w:rPr>
                <w:sz w:val="22"/>
                <w:szCs w:val="22"/>
              </w:rPr>
            </w:pPr>
            <w:r w:rsidRPr="0050014B">
              <w:rPr>
                <w:sz w:val="22"/>
                <w:szCs w:val="22"/>
              </w:rPr>
              <w:t xml:space="preserve"> </w:t>
            </w:r>
            <w:r w:rsidR="002839B9" w:rsidRPr="0050014B">
              <w:rPr>
                <w:sz w:val="22"/>
                <w:szCs w:val="22"/>
              </w:rPr>
              <w:t>Oferta w zakresie tego zadania nie spełnia treści SWZ co w myśl artykułu jak wyżej podlega odrzuceniu</w:t>
            </w:r>
          </w:p>
        </w:tc>
      </w:tr>
    </w:tbl>
    <w:p w14:paraId="6F160E7B" w14:textId="77777777" w:rsidR="00D64136" w:rsidRDefault="00D64136" w:rsidP="007468F3">
      <w:pPr>
        <w:spacing w:before="120"/>
        <w:jc w:val="both"/>
        <w:rPr>
          <w:color w:val="000000"/>
          <w:highlight w:val="yellow"/>
        </w:rPr>
      </w:pPr>
    </w:p>
    <w:p w14:paraId="3FE9B297" w14:textId="091452A8" w:rsidR="004C434F" w:rsidRDefault="004C434F" w:rsidP="004C434F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 xml:space="preserve">w zakresie zadania nr </w:t>
      </w:r>
      <w:bookmarkEnd w:id="1"/>
      <w:r>
        <w:rPr>
          <w:b/>
          <w:sz w:val="22"/>
          <w:szCs w:val="22"/>
          <w:u w:val="single"/>
        </w:rPr>
        <w:t>25</w:t>
      </w:r>
      <w:r>
        <w:rPr>
          <w:bCs/>
          <w:sz w:val="22"/>
          <w:szCs w:val="22"/>
        </w:rPr>
        <w:t xml:space="preserve">   ze względu na fakt, iż nie złożono żadnej oferty.</w:t>
      </w:r>
    </w:p>
    <w:p w14:paraId="6E09C1AB" w14:textId="77777777" w:rsidR="002F1179" w:rsidRDefault="002F1179" w:rsidP="002F1179">
      <w:pPr>
        <w:spacing w:before="120" w:line="276" w:lineRule="auto"/>
        <w:jc w:val="both"/>
        <w:rPr>
          <w:sz w:val="22"/>
          <w:szCs w:val="22"/>
        </w:rPr>
      </w:pPr>
    </w:p>
    <w:p w14:paraId="3325E069" w14:textId="27D3AD12" w:rsidR="002F1179" w:rsidRDefault="002F1179" w:rsidP="002F1179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4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16</w:t>
      </w:r>
      <w:r>
        <w:rPr>
          <w:bCs/>
          <w:sz w:val="22"/>
          <w:szCs w:val="22"/>
        </w:rPr>
        <w:t xml:space="preserve">  ze względu na fakt, iż zostały złożone oferty dodatkowe o takiej samej cenie lub koszcie</w:t>
      </w:r>
    </w:p>
    <w:p w14:paraId="348DD323" w14:textId="77777777" w:rsidR="004C434F" w:rsidRPr="002F1179" w:rsidRDefault="004C434F" w:rsidP="007468F3">
      <w:pPr>
        <w:spacing w:before="120"/>
        <w:jc w:val="both"/>
        <w:rPr>
          <w:color w:val="000000"/>
        </w:rPr>
      </w:pPr>
    </w:p>
    <w:p w14:paraId="3C367C45" w14:textId="77777777" w:rsidR="009F0E5C" w:rsidRPr="002F1179" w:rsidRDefault="00D64136" w:rsidP="007468F3">
      <w:pPr>
        <w:spacing w:after="40"/>
        <w:jc w:val="both"/>
      </w:pPr>
      <w:r w:rsidRPr="002F1179">
        <w:rPr>
          <w:b/>
          <w:bCs/>
        </w:rPr>
        <w:t>Informacja o terminie zawarcia umowy</w:t>
      </w:r>
      <w:r w:rsidRPr="002F1179">
        <w:t>:</w:t>
      </w:r>
    </w:p>
    <w:p w14:paraId="114A3903" w14:textId="6FFC166B" w:rsidR="00F960D7" w:rsidRPr="002F1179" w:rsidRDefault="00A029B8" w:rsidP="007468F3">
      <w:pPr>
        <w:spacing w:after="120"/>
        <w:jc w:val="both"/>
      </w:pPr>
      <w:r w:rsidRPr="002F1179">
        <w:t>U</w:t>
      </w:r>
      <w:r w:rsidR="00F960D7" w:rsidRPr="002F1179">
        <w:t>mowa w sp</w:t>
      </w:r>
      <w:r w:rsidR="004C3459" w:rsidRPr="002F1179">
        <w:t>r</w:t>
      </w:r>
      <w:r w:rsidR="00F960D7" w:rsidRPr="002F1179">
        <w:t>awie zamówienia publicznego</w:t>
      </w:r>
      <w:r w:rsidR="00D8427E" w:rsidRPr="002F1179">
        <w:t xml:space="preserve">, zgodnie z art. 264 ust. 1 ustawy </w:t>
      </w:r>
      <w:proofErr w:type="spellStart"/>
      <w:r w:rsidR="00D8427E" w:rsidRPr="002F1179">
        <w:t>Pzp</w:t>
      </w:r>
      <w:proofErr w:type="spellEnd"/>
      <w:r w:rsidR="00D8427E" w:rsidRPr="002F1179">
        <w:t>,</w:t>
      </w:r>
      <w:r w:rsidRPr="002F1179">
        <w:t xml:space="preserve"> zostanie</w:t>
      </w:r>
      <w:r w:rsidR="00F960D7" w:rsidRPr="002F1179">
        <w:t xml:space="preserve"> zawarta,</w:t>
      </w:r>
      <w:r w:rsidRPr="002F1179">
        <w:t xml:space="preserve"> </w:t>
      </w:r>
      <w:r w:rsidR="00F960D7" w:rsidRPr="002F1179">
        <w:t xml:space="preserve">z </w:t>
      </w:r>
      <w:r w:rsidRPr="002F1179">
        <w:t xml:space="preserve">uwzględnieniem art. 577 ustawy </w:t>
      </w:r>
      <w:proofErr w:type="spellStart"/>
      <w:r w:rsidRPr="002F1179">
        <w:t>Pzp</w:t>
      </w:r>
      <w:proofErr w:type="spellEnd"/>
      <w:r w:rsidRPr="002F1179">
        <w:t xml:space="preserve">, </w:t>
      </w:r>
      <w:r w:rsidR="00F960D7" w:rsidRPr="002F1179">
        <w:t>w terminie</w:t>
      </w:r>
      <w:r w:rsidR="00D8427E" w:rsidRPr="002F1179">
        <w:t xml:space="preserve"> </w:t>
      </w:r>
      <w:r w:rsidR="003157CD" w:rsidRPr="002F1179">
        <w:t>nie krótszym niż 1</w:t>
      </w:r>
      <w:r w:rsidR="004C434F" w:rsidRPr="002F1179">
        <w:t>0</w:t>
      </w:r>
      <w:r w:rsidR="003157CD" w:rsidRPr="002F1179">
        <w:t xml:space="preserve"> dni od dnia przesłania niniejszej informacji o wyborze najkorzystniejszej oferty.</w:t>
      </w:r>
    </w:p>
    <w:p w14:paraId="6779E8AD" w14:textId="77777777" w:rsidR="00F960D7" w:rsidRPr="002F1179" w:rsidRDefault="00D8427E" w:rsidP="007468F3">
      <w:pPr>
        <w:spacing w:after="240"/>
        <w:jc w:val="both"/>
      </w:pPr>
      <w:r w:rsidRPr="002F1179">
        <w:t xml:space="preserve">Umowa </w:t>
      </w:r>
      <w:r w:rsidR="00F960D7" w:rsidRPr="002F1179">
        <w:t>w sprawie zamówienia publicznego</w:t>
      </w:r>
      <w:r w:rsidRPr="002F1179">
        <w:t xml:space="preserve"> może być zawarta </w:t>
      </w:r>
      <w:r w:rsidR="00F960D7" w:rsidRPr="002F1179">
        <w:t xml:space="preserve">przed upływem terminu, o którym mowa powyżej, jeżeli zachodzą okoliczności wymienione w </w:t>
      </w:r>
      <w:r w:rsidRPr="002F1179">
        <w:t>art. 264</w:t>
      </w:r>
      <w:r w:rsidR="00F960D7" w:rsidRPr="002F1179">
        <w:t xml:space="preserve"> ust. 2 ustawy </w:t>
      </w:r>
      <w:proofErr w:type="spellStart"/>
      <w:r w:rsidR="00F960D7" w:rsidRPr="002F1179">
        <w:t>P</w:t>
      </w:r>
      <w:r w:rsidR="004657DA" w:rsidRPr="002F1179">
        <w:t>zp</w:t>
      </w:r>
      <w:proofErr w:type="spellEnd"/>
      <w:r w:rsidR="00F960D7" w:rsidRPr="002F1179">
        <w:t>.</w:t>
      </w:r>
    </w:p>
    <w:p w14:paraId="4AE024B7" w14:textId="77777777" w:rsidR="00D64136" w:rsidRPr="002F1179" w:rsidRDefault="00D64136" w:rsidP="007468F3">
      <w:pPr>
        <w:jc w:val="both"/>
        <w:rPr>
          <w:b/>
          <w:bCs/>
        </w:rPr>
      </w:pPr>
      <w:r w:rsidRPr="002F1179">
        <w:rPr>
          <w:b/>
          <w:bCs/>
        </w:rPr>
        <w:t>Pouczenie</w:t>
      </w:r>
    </w:p>
    <w:p w14:paraId="13ED6197" w14:textId="77777777" w:rsidR="00F960D7" w:rsidRPr="003A1731" w:rsidRDefault="00D64136" w:rsidP="007468F3">
      <w:pPr>
        <w:spacing w:after="480"/>
        <w:jc w:val="both"/>
      </w:pPr>
      <w:r w:rsidRPr="002F1179">
        <w:t xml:space="preserve">Zamawiający informuje, że wobec czynności zamawiającego przysługują wykonawcom środki ochrony prawnej w terminach i zgodnie z zasadami określonymi </w:t>
      </w:r>
      <w:r w:rsidRPr="003A1731">
        <w:t xml:space="preserve">w art. 505 – 590 ustawy </w:t>
      </w:r>
      <w:proofErr w:type="spellStart"/>
      <w:r w:rsidRPr="003A1731">
        <w:t>Pzp</w:t>
      </w:r>
      <w:proofErr w:type="spellEnd"/>
    </w:p>
    <w:bookmarkEnd w:id="0"/>
    <w:p w14:paraId="6188CB7C" w14:textId="77777777" w:rsidR="007113E7" w:rsidRDefault="007113E7" w:rsidP="007113E7">
      <w:pPr>
        <w:ind w:left="2829" w:firstLine="709"/>
        <w:jc w:val="center"/>
        <w:rPr>
          <w:i/>
        </w:rPr>
      </w:pPr>
      <w:r>
        <w:rPr>
          <w:i/>
        </w:rPr>
        <w:t>Zamawiający</w:t>
      </w:r>
    </w:p>
    <w:p w14:paraId="57F33A19" w14:textId="77777777" w:rsidR="007113E7" w:rsidRDefault="007113E7" w:rsidP="007113E7">
      <w:pPr>
        <w:ind w:left="2829" w:firstLine="709"/>
        <w:jc w:val="center"/>
        <w:rPr>
          <w:i/>
        </w:rPr>
      </w:pPr>
      <w:r>
        <w:rPr>
          <w:i/>
        </w:rPr>
        <w:t xml:space="preserve"> /-/ p. o. Dyrektora Szpitala Wojewódzkiego</w:t>
      </w:r>
    </w:p>
    <w:p w14:paraId="2908BA0F" w14:textId="77777777" w:rsidR="007113E7" w:rsidRDefault="007113E7" w:rsidP="007113E7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4ED69748" w14:textId="77777777" w:rsidR="007113E7" w:rsidRDefault="007113E7" w:rsidP="007113E7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19768A16" w14:textId="77777777" w:rsidR="007113E7" w:rsidRDefault="007113E7" w:rsidP="007113E7">
      <w:pPr>
        <w:ind w:left="2829" w:firstLine="709"/>
        <w:jc w:val="center"/>
      </w:pPr>
      <w:r>
        <w:rPr>
          <w:i/>
        </w:rPr>
        <w:t xml:space="preserve"> Violetta Magiera</w:t>
      </w:r>
    </w:p>
    <w:p w14:paraId="7CBB20A6" w14:textId="6BB3BE23" w:rsidR="008642B3" w:rsidRPr="007468F3" w:rsidRDefault="008642B3" w:rsidP="007468F3">
      <w:pPr>
        <w:jc w:val="right"/>
        <w:rPr>
          <w:vertAlign w:val="superscript"/>
        </w:rPr>
      </w:pPr>
    </w:p>
    <w:sectPr w:rsidR="008642B3" w:rsidRPr="007468F3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1B59B8" w14:textId="77777777" w:rsidR="000F6AFC" w:rsidRDefault="000F6AFC">
      <w:r>
        <w:separator/>
      </w:r>
    </w:p>
  </w:endnote>
  <w:endnote w:type="continuationSeparator" w:id="0">
    <w:p w14:paraId="0AD485A6" w14:textId="77777777" w:rsidR="000F6AFC" w:rsidRDefault="000F6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EF129" w14:textId="77777777" w:rsidR="003157CD" w:rsidRDefault="003157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727F6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94E6C6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E0A5F" w14:textId="77777777" w:rsidR="003157CD" w:rsidRDefault="003157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739F5" w14:textId="77777777" w:rsidR="000F6AFC" w:rsidRDefault="000F6AFC">
      <w:r>
        <w:separator/>
      </w:r>
    </w:p>
  </w:footnote>
  <w:footnote w:type="continuationSeparator" w:id="0">
    <w:p w14:paraId="79CA2D89" w14:textId="77777777" w:rsidR="000F6AFC" w:rsidRDefault="000F6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51472" w14:textId="77777777" w:rsidR="003157CD" w:rsidRDefault="00315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F60D6" w14:textId="77777777" w:rsidR="003157CD" w:rsidRDefault="00315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D84E5" w14:textId="77777777" w:rsidR="003157CD" w:rsidRDefault="00315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AFC"/>
    <w:rsid w:val="000176D4"/>
    <w:rsid w:val="00022322"/>
    <w:rsid w:val="00042497"/>
    <w:rsid w:val="0005447A"/>
    <w:rsid w:val="00061DE6"/>
    <w:rsid w:val="000775CA"/>
    <w:rsid w:val="00080099"/>
    <w:rsid w:val="000C1E6F"/>
    <w:rsid w:val="000E4E56"/>
    <w:rsid w:val="000F6AFC"/>
    <w:rsid w:val="00104A40"/>
    <w:rsid w:val="00116329"/>
    <w:rsid w:val="00175A71"/>
    <w:rsid w:val="001802CD"/>
    <w:rsid w:val="0018289E"/>
    <w:rsid w:val="00184180"/>
    <w:rsid w:val="001A1468"/>
    <w:rsid w:val="001B4E0A"/>
    <w:rsid w:val="001B7815"/>
    <w:rsid w:val="00200259"/>
    <w:rsid w:val="00211A34"/>
    <w:rsid w:val="0024028E"/>
    <w:rsid w:val="00277912"/>
    <w:rsid w:val="002839B9"/>
    <w:rsid w:val="0029658C"/>
    <w:rsid w:val="002B1E4F"/>
    <w:rsid w:val="002B6761"/>
    <w:rsid w:val="002E564D"/>
    <w:rsid w:val="002F1179"/>
    <w:rsid w:val="002F56FC"/>
    <w:rsid w:val="003157CD"/>
    <w:rsid w:val="003445A0"/>
    <w:rsid w:val="0037735B"/>
    <w:rsid w:val="003A0AFC"/>
    <w:rsid w:val="003A1731"/>
    <w:rsid w:val="003B5567"/>
    <w:rsid w:val="003C6FEC"/>
    <w:rsid w:val="003D2685"/>
    <w:rsid w:val="003D611C"/>
    <w:rsid w:val="00407D43"/>
    <w:rsid w:val="00431C0B"/>
    <w:rsid w:val="00436569"/>
    <w:rsid w:val="00437CAD"/>
    <w:rsid w:val="004603E5"/>
    <w:rsid w:val="004657DA"/>
    <w:rsid w:val="004B2665"/>
    <w:rsid w:val="004C3459"/>
    <w:rsid w:val="004C434F"/>
    <w:rsid w:val="004C5DFF"/>
    <w:rsid w:val="004D0852"/>
    <w:rsid w:val="004E324A"/>
    <w:rsid w:val="004E7234"/>
    <w:rsid w:val="0050014B"/>
    <w:rsid w:val="005223BF"/>
    <w:rsid w:val="005352ED"/>
    <w:rsid w:val="0053548E"/>
    <w:rsid w:val="0054734E"/>
    <w:rsid w:val="005606E7"/>
    <w:rsid w:val="00575DC1"/>
    <w:rsid w:val="00595FB4"/>
    <w:rsid w:val="00596EA3"/>
    <w:rsid w:val="00596FD7"/>
    <w:rsid w:val="005D3002"/>
    <w:rsid w:val="005E066C"/>
    <w:rsid w:val="005E0D0A"/>
    <w:rsid w:val="005E5BFF"/>
    <w:rsid w:val="005F1D1C"/>
    <w:rsid w:val="00607525"/>
    <w:rsid w:val="00607F9B"/>
    <w:rsid w:val="00644DCB"/>
    <w:rsid w:val="00657C1E"/>
    <w:rsid w:val="0067165F"/>
    <w:rsid w:val="00680253"/>
    <w:rsid w:val="006A01E0"/>
    <w:rsid w:val="006A3BCF"/>
    <w:rsid w:val="006D54F9"/>
    <w:rsid w:val="006D7320"/>
    <w:rsid w:val="006E3089"/>
    <w:rsid w:val="007079DD"/>
    <w:rsid w:val="007113E7"/>
    <w:rsid w:val="00712C39"/>
    <w:rsid w:val="00722A41"/>
    <w:rsid w:val="00740E7A"/>
    <w:rsid w:val="007468F3"/>
    <w:rsid w:val="00756CDA"/>
    <w:rsid w:val="007B4EAB"/>
    <w:rsid w:val="007B7E52"/>
    <w:rsid w:val="007C35DF"/>
    <w:rsid w:val="007E2ACC"/>
    <w:rsid w:val="007E68C5"/>
    <w:rsid w:val="00802700"/>
    <w:rsid w:val="0080306E"/>
    <w:rsid w:val="00812247"/>
    <w:rsid w:val="00832144"/>
    <w:rsid w:val="008567C7"/>
    <w:rsid w:val="008642B3"/>
    <w:rsid w:val="008A0610"/>
    <w:rsid w:val="008A6C10"/>
    <w:rsid w:val="008D58EA"/>
    <w:rsid w:val="008E5102"/>
    <w:rsid w:val="00915B9E"/>
    <w:rsid w:val="00917F10"/>
    <w:rsid w:val="00952256"/>
    <w:rsid w:val="0097748A"/>
    <w:rsid w:val="00990956"/>
    <w:rsid w:val="009A0CA1"/>
    <w:rsid w:val="009D0619"/>
    <w:rsid w:val="009E762B"/>
    <w:rsid w:val="009F0E5C"/>
    <w:rsid w:val="009F463B"/>
    <w:rsid w:val="00A029B8"/>
    <w:rsid w:val="00A41683"/>
    <w:rsid w:val="00A6071A"/>
    <w:rsid w:val="00A8774E"/>
    <w:rsid w:val="00A91321"/>
    <w:rsid w:val="00AA02AC"/>
    <w:rsid w:val="00B25011"/>
    <w:rsid w:val="00B30F85"/>
    <w:rsid w:val="00B32D12"/>
    <w:rsid w:val="00B33FB8"/>
    <w:rsid w:val="00B40950"/>
    <w:rsid w:val="00B464D3"/>
    <w:rsid w:val="00B47AB0"/>
    <w:rsid w:val="00B8185B"/>
    <w:rsid w:val="00BA7159"/>
    <w:rsid w:val="00BC6F7F"/>
    <w:rsid w:val="00BD2174"/>
    <w:rsid w:val="00C22098"/>
    <w:rsid w:val="00C42150"/>
    <w:rsid w:val="00C423DD"/>
    <w:rsid w:val="00C60D7B"/>
    <w:rsid w:val="00C65E53"/>
    <w:rsid w:val="00C6757E"/>
    <w:rsid w:val="00C73263"/>
    <w:rsid w:val="00CA0B33"/>
    <w:rsid w:val="00CA3511"/>
    <w:rsid w:val="00CC45D1"/>
    <w:rsid w:val="00CE4B39"/>
    <w:rsid w:val="00D01E5B"/>
    <w:rsid w:val="00D04203"/>
    <w:rsid w:val="00D04E51"/>
    <w:rsid w:val="00D24B08"/>
    <w:rsid w:val="00D26ED6"/>
    <w:rsid w:val="00D3057D"/>
    <w:rsid w:val="00D42C90"/>
    <w:rsid w:val="00D64136"/>
    <w:rsid w:val="00D71156"/>
    <w:rsid w:val="00D711B5"/>
    <w:rsid w:val="00D8427E"/>
    <w:rsid w:val="00DC06BF"/>
    <w:rsid w:val="00E0689F"/>
    <w:rsid w:val="00E14C49"/>
    <w:rsid w:val="00E25DDD"/>
    <w:rsid w:val="00E30B2D"/>
    <w:rsid w:val="00E454F7"/>
    <w:rsid w:val="00E53484"/>
    <w:rsid w:val="00E62859"/>
    <w:rsid w:val="00E6521E"/>
    <w:rsid w:val="00E67F0C"/>
    <w:rsid w:val="00E85D70"/>
    <w:rsid w:val="00EA6D06"/>
    <w:rsid w:val="00EC56AC"/>
    <w:rsid w:val="00EF3CAD"/>
    <w:rsid w:val="00EF6BFD"/>
    <w:rsid w:val="00F16199"/>
    <w:rsid w:val="00F33C66"/>
    <w:rsid w:val="00F92BA4"/>
    <w:rsid w:val="00F960D7"/>
    <w:rsid w:val="00FB0222"/>
    <w:rsid w:val="00FB7F50"/>
    <w:rsid w:val="00FC3494"/>
    <w:rsid w:val="00FC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9C6637"/>
  <w15:chartTrackingRefBased/>
  <w15:docId w15:val="{699C3EE8-AAE2-4AEC-8D0F-1EBFB125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0306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600</TotalTime>
  <Pages>21</Pages>
  <Words>6453</Words>
  <Characters>34124</Characters>
  <Application>Microsoft Office Word</Application>
  <DocSecurity>0</DocSecurity>
  <Lines>284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55</cp:revision>
  <cp:lastPrinted>2024-10-24T07:13:00Z</cp:lastPrinted>
  <dcterms:created xsi:type="dcterms:W3CDTF">2024-10-22T10:24:00Z</dcterms:created>
  <dcterms:modified xsi:type="dcterms:W3CDTF">2024-10-25T11:22:00Z</dcterms:modified>
</cp:coreProperties>
</file>