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0C2A5" w14:textId="77777777" w:rsidR="00D34297" w:rsidRPr="008139C4" w:rsidRDefault="00270B96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139C4">
        <w:rPr>
          <w:rFonts w:ascii="Arial Narrow" w:hAnsi="Arial Narrow" w:cs="Arial"/>
          <w:sz w:val="24"/>
          <w:szCs w:val="24"/>
        </w:rPr>
        <w:t>Bydgoszcz</w:t>
      </w:r>
      <w:r w:rsidR="00D34297" w:rsidRPr="008139C4">
        <w:rPr>
          <w:rFonts w:ascii="Arial Narrow" w:hAnsi="Arial Narrow" w:cs="Arial"/>
          <w:sz w:val="24"/>
          <w:szCs w:val="24"/>
        </w:rPr>
        <w:t xml:space="preserve"> dnia: </w:t>
      </w:r>
      <w:r w:rsidRPr="008139C4">
        <w:rPr>
          <w:rFonts w:ascii="Arial Narrow" w:hAnsi="Arial Narrow" w:cs="Arial"/>
          <w:sz w:val="24"/>
          <w:szCs w:val="24"/>
        </w:rPr>
        <w:t>2024-10-28</w:t>
      </w:r>
    </w:p>
    <w:p w14:paraId="5777FCFF" w14:textId="77777777" w:rsidR="00D34297" w:rsidRPr="008139C4" w:rsidRDefault="00270B96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139C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131A04C" w14:textId="77777777" w:rsidR="00D34297" w:rsidRPr="008139C4" w:rsidRDefault="00270B96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139C4">
        <w:rPr>
          <w:rFonts w:ascii="Arial Narrow" w:hAnsi="Arial Narrow" w:cs="Arial"/>
          <w:sz w:val="24"/>
          <w:szCs w:val="24"/>
        </w:rPr>
        <w:t>Powstańców Warszawy</w:t>
      </w:r>
      <w:r w:rsidR="00D34297" w:rsidRPr="008139C4">
        <w:rPr>
          <w:rFonts w:ascii="Arial Narrow" w:hAnsi="Arial Narrow" w:cs="Arial"/>
          <w:sz w:val="24"/>
          <w:szCs w:val="24"/>
        </w:rPr>
        <w:t xml:space="preserve"> </w:t>
      </w:r>
      <w:r w:rsidRPr="008139C4">
        <w:rPr>
          <w:rFonts w:ascii="Arial Narrow" w:hAnsi="Arial Narrow" w:cs="Arial"/>
          <w:sz w:val="24"/>
          <w:szCs w:val="24"/>
        </w:rPr>
        <w:t>5</w:t>
      </w:r>
    </w:p>
    <w:p w14:paraId="57DF5F65" w14:textId="77777777" w:rsidR="00D34297" w:rsidRPr="008139C4" w:rsidRDefault="00270B96" w:rsidP="00D34297">
      <w:pPr>
        <w:rPr>
          <w:rFonts w:ascii="Arial Narrow" w:hAnsi="Arial Narrow" w:cs="Arial"/>
          <w:sz w:val="24"/>
          <w:szCs w:val="24"/>
        </w:rPr>
      </w:pPr>
      <w:r w:rsidRPr="008139C4">
        <w:rPr>
          <w:rFonts w:ascii="Arial Narrow" w:hAnsi="Arial Narrow" w:cs="Arial"/>
          <w:sz w:val="24"/>
          <w:szCs w:val="24"/>
        </w:rPr>
        <w:t>85-681</w:t>
      </w:r>
      <w:r w:rsidR="00D34297" w:rsidRPr="008139C4">
        <w:rPr>
          <w:rFonts w:ascii="Arial Narrow" w:hAnsi="Arial Narrow" w:cs="Arial"/>
          <w:sz w:val="24"/>
          <w:szCs w:val="24"/>
        </w:rPr>
        <w:t xml:space="preserve"> </w:t>
      </w:r>
      <w:r w:rsidRPr="008139C4">
        <w:rPr>
          <w:rFonts w:ascii="Arial Narrow" w:hAnsi="Arial Narrow" w:cs="Arial"/>
          <w:sz w:val="24"/>
          <w:szCs w:val="24"/>
        </w:rPr>
        <w:t>Bydgoszcz</w:t>
      </w:r>
    </w:p>
    <w:p w14:paraId="2F5B9317" w14:textId="77777777" w:rsidR="00D34297" w:rsidRPr="008139C4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139C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7269452" w14:textId="77777777" w:rsidR="00D34297" w:rsidRPr="008139C4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139C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F1ECB98" w14:textId="3DBB93E5" w:rsidR="008139C4" w:rsidRPr="008139C4" w:rsidRDefault="008139C4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8139C4">
        <w:rPr>
          <w:rFonts w:ascii="Arial Narrow" w:hAnsi="Arial Narrow" w:cs="Arial"/>
          <w:b/>
          <w:sz w:val="22"/>
          <w:szCs w:val="22"/>
        </w:rPr>
        <w:t>Pismo nr 8413/24</w:t>
      </w:r>
    </w:p>
    <w:p w14:paraId="4E150C1E" w14:textId="77777777" w:rsidR="00D34297" w:rsidRPr="008139C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8139C4">
        <w:rPr>
          <w:rFonts w:ascii="Arial Narrow" w:hAnsi="Arial Narrow" w:cs="Arial"/>
          <w:b/>
          <w:sz w:val="24"/>
          <w:szCs w:val="24"/>
        </w:rPr>
        <w:t>WYKONAWCY</w:t>
      </w:r>
    </w:p>
    <w:p w14:paraId="187EBE2E" w14:textId="77777777" w:rsidR="00D34297" w:rsidRPr="008139C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8139C4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139C4" w14:paraId="4130E4D7" w14:textId="77777777" w:rsidTr="00D34297">
        <w:tc>
          <w:tcPr>
            <w:tcW w:w="9180" w:type="dxa"/>
            <w:shd w:val="clear" w:color="auto" w:fill="F2F2F2"/>
            <w:hideMark/>
          </w:tcPr>
          <w:p w14:paraId="5152B809" w14:textId="77777777" w:rsidR="00D34297" w:rsidRPr="008139C4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139C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D6B1C7D" w14:textId="77777777" w:rsidR="00D34297" w:rsidRPr="008139C4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139C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0BC7E8A5" w14:textId="77777777" w:rsidR="00D34297" w:rsidRPr="008139C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0F34C1EF" w14:textId="77777777" w:rsidR="00D34297" w:rsidRPr="008139C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139C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139C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139C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139C4" w14:paraId="01E9B08E" w14:textId="77777777" w:rsidTr="00310284">
        <w:tc>
          <w:tcPr>
            <w:tcW w:w="2269" w:type="dxa"/>
            <w:shd w:val="clear" w:color="auto" w:fill="auto"/>
          </w:tcPr>
          <w:p w14:paraId="7600A5F1" w14:textId="77777777" w:rsidR="00D34297" w:rsidRPr="008139C4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EB10A1" w14:textId="77777777" w:rsidR="00D34297" w:rsidRPr="008139C4" w:rsidRDefault="00270B9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Cs/>
                <w:sz w:val="24"/>
                <w:szCs w:val="24"/>
              </w:rPr>
              <w:t>Dostawy sukcesywne odczynników chemicznych, substancji recepturowych i utensyliów aptecznych na okres 12 miesięcy</w:t>
            </w:r>
          </w:p>
        </w:tc>
      </w:tr>
      <w:tr w:rsidR="00270B96" w:rsidRPr="008139C4" w14:paraId="4A80207E" w14:textId="77777777" w:rsidTr="0062338D">
        <w:tc>
          <w:tcPr>
            <w:tcW w:w="2269" w:type="dxa"/>
            <w:shd w:val="clear" w:color="auto" w:fill="auto"/>
          </w:tcPr>
          <w:p w14:paraId="7D26F6AC" w14:textId="77777777" w:rsidR="00270B96" w:rsidRPr="008139C4" w:rsidRDefault="00270B96" w:rsidP="006233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D22271" w14:textId="77777777" w:rsidR="00270B96" w:rsidRPr="008139C4" w:rsidRDefault="00270B96" w:rsidP="006233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Cs/>
                <w:sz w:val="24"/>
                <w:szCs w:val="24"/>
              </w:rPr>
              <w:t>114/2024</w:t>
            </w:r>
          </w:p>
        </w:tc>
      </w:tr>
    </w:tbl>
    <w:p w14:paraId="306B5AA4" w14:textId="77777777" w:rsidR="00010B31" w:rsidRPr="008139C4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21810964" w14:textId="14C0E2B0" w:rsidR="00010B31" w:rsidRPr="008139C4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8139C4">
        <w:rPr>
          <w:rFonts w:ascii="Arial Narrow" w:hAnsi="Arial Narrow" w:cs="Arial"/>
          <w:sz w:val="24"/>
          <w:szCs w:val="24"/>
        </w:rPr>
        <w:t xml:space="preserve">Zamawiający, </w:t>
      </w:r>
      <w:r w:rsidR="00270B96" w:rsidRPr="008139C4">
        <w:rPr>
          <w:rFonts w:ascii="Arial Narrow" w:hAnsi="Arial Narrow" w:cs="Arial"/>
          <w:b/>
          <w:sz w:val="24"/>
          <w:szCs w:val="24"/>
        </w:rPr>
        <w:t>10WSzKzP SPZOZ</w:t>
      </w:r>
      <w:r w:rsidRPr="008139C4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270B96" w:rsidRPr="008139C4">
        <w:rPr>
          <w:rFonts w:ascii="Arial Narrow" w:hAnsi="Arial Narrow" w:cs="Arial"/>
          <w:sz w:val="24"/>
          <w:szCs w:val="24"/>
        </w:rPr>
        <w:t>(</w:t>
      </w:r>
      <w:proofErr w:type="spellStart"/>
      <w:r w:rsidR="00270B96" w:rsidRPr="008139C4">
        <w:rPr>
          <w:rFonts w:ascii="Arial Narrow" w:hAnsi="Arial Narrow" w:cs="Arial"/>
          <w:sz w:val="24"/>
          <w:szCs w:val="24"/>
        </w:rPr>
        <w:t>t.j</w:t>
      </w:r>
      <w:proofErr w:type="spellEnd"/>
      <w:r w:rsidR="00270B96" w:rsidRPr="008139C4">
        <w:rPr>
          <w:rFonts w:ascii="Arial Narrow" w:hAnsi="Arial Narrow" w:cs="Arial"/>
          <w:sz w:val="24"/>
          <w:szCs w:val="24"/>
        </w:rPr>
        <w:t>. Dz. U. z 2024 poz. 1320)</w:t>
      </w:r>
      <w:r w:rsidRPr="008139C4">
        <w:rPr>
          <w:rFonts w:ascii="Arial Narrow" w:hAnsi="Arial Narrow" w:cs="Arial"/>
          <w:sz w:val="24"/>
          <w:szCs w:val="24"/>
        </w:rPr>
        <w:t xml:space="preserve">, zwanej dalej „ustawą Pzp”, </w:t>
      </w:r>
      <w:r w:rsidR="008139C4" w:rsidRPr="008139C4">
        <w:rPr>
          <w:rFonts w:ascii="Arial Narrow" w:hAnsi="Arial Narrow" w:cs="Arial"/>
          <w:sz w:val="24"/>
          <w:szCs w:val="24"/>
        </w:rPr>
        <w:t>zawiadamia,</w:t>
      </w:r>
      <w:r w:rsidRPr="008139C4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8139C4">
        <w:rPr>
          <w:rFonts w:ascii="Arial Narrow" w:hAnsi="Arial Narrow" w:cs="Arial"/>
          <w:sz w:val="24"/>
          <w:szCs w:val="24"/>
        </w:rPr>
        <w:t>na</w:t>
      </w:r>
      <w:r w:rsidRPr="008139C4">
        <w:rPr>
          <w:rFonts w:ascii="Arial Narrow" w:hAnsi="Arial Narrow" w:cs="Arial"/>
          <w:sz w:val="24"/>
          <w:szCs w:val="24"/>
        </w:rPr>
        <w:t xml:space="preserve"> </w:t>
      </w:r>
      <w:r w:rsidR="00D8293D" w:rsidRPr="008139C4">
        <w:rPr>
          <w:rFonts w:ascii="Arial Narrow" w:hAnsi="Arial Narrow" w:cs="Arial"/>
          <w:sz w:val="24"/>
          <w:szCs w:val="24"/>
        </w:rPr>
        <w:t>na</w:t>
      </w:r>
      <w:r w:rsidR="00010B31" w:rsidRPr="008139C4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8139C4" w14:paraId="7C8E8B7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0390" w14:textId="77777777" w:rsidR="00D44D12" w:rsidRPr="008139C4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9B07" w14:textId="77777777" w:rsidR="00D44D12" w:rsidRPr="008139C4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7DCB5526" w14:textId="77777777" w:rsidR="00D44D12" w:rsidRPr="008139C4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270B96" w:rsidRPr="008139C4" w14:paraId="0492B6C7" w14:textId="77777777" w:rsidTr="00623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F6E2" w14:textId="77777777" w:rsidR="00270B96" w:rsidRPr="008139C4" w:rsidRDefault="00270B96" w:rsidP="0062338D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F160" w14:textId="77777777" w:rsidR="00270B96" w:rsidRPr="008139C4" w:rsidRDefault="00270B96" w:rsidP="006233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/>
                <w:sz w:val="24"/>
                <w:szCs w:val="24"/>
              </w:rPr>
              <w:t>Substancje chemiczne</w:t>
            </w:r>
          </w:p>
          <w:p w14:paraId="4652CF55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1E8D973" w14:textId="77777777" w:rsidR="00270B96" w:rsidRPr="008139C4" w:rsidRDefault="00270B96" w:rsidP="0062338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Art. 255 pkt. 2 ustawy Pzp - wszystkie złożone wnioski o dopuszczenie do udziału w postępowaniu albo oferty podlegały odrzuceniu.</w:t>
            </w:r>
          </w:p>
          <w:p w14:paraId="0CEB0E5C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AA1C9F8" w14:textId="5B1A923E" w:rsidR="00270B96" w:rsidRDefault="008139C4" w:rsidP="0062338D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Jedyna złożona na przedmiotowe oferta zadanie podlegała odrzuceniu.</w:t>
            </w:r>
          </w:p>
          <w:p w14:paraId="3092A362" w14:textId="569905D6" w:rsidR="008139C4" w:rsidRPr="008139C4" w:rsidRDefault="008139C4" w:rsidP="0062338D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270B96" w:rsidRPr="008139C4" w14:paraId="0548C28B" w14:textId="77777777" w:rsidTr="00623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B169" w14:textId="77777777" w:rsidR="00270B96" w:rsidRPr="008139C4" w:rsidRDefault="00270B96" w:rsidP="0062338D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B6B3" w14:textId="77777777" w:rsidR="00270B96" w:rsidRPr="008139C4" w:rsidRDefault="00270B96" w:rsidP="006233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/>
                <w:sz w:val="24"/>
                <w:szCs w:val="24"/>
              </w:rPr>
              <w:t>Odczynniki dla Zakładu Analityki Lekarskiej I</w:t>
            </w:r>
          </w:p>
          <w:p w14:paraId="5311DBA6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F245B6C" w14:textId="77777777" w:rsidR="00270B96" w:rsidRPr="008139C4" w:rsidRDefault="00270B96" w:rsidP="0062338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Art. 255 pkt. 2 ustawy Pzp - wszystkie złożone wnioski o dopuszczenie do udziału w postępowaniu albo oferty podlegały odrzuceniu.</w:t>
            </w:r>
          </w:p>
          <w:p w14:paraId="60D4428E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A0A3965" w14:textId="40B235E4" w:rsidR="00270B96" w:rsidRPr="008139C4" w:rsidRDefault="008139C4" w:rsidP="0062338D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Jedyna złożona na przedmiotowe oferta zadanie podlegała odrzuceniu.</w:t>
            </w:r>
          </w:p>
        </w:tc>
      </w:tr>
      <w:tr w:rsidR="00270B96" w:rsidRPr="008139C4" w14:paraId="52960B1B" w14:textId="77777777" w:rsidTr="00623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02B8" w14:textId="77777777" w:rsidR="00270B96" w:rsidRPr="008139C4" w:rsidRDefault="00270B96" w:rsidP="0062338D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3DD7" w14:textId="77777777" w:rsidR="00270B96" w:rsidRPr="008139C4" w:rsidRDefault="00270B96" w:rsidP="006233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/>
                <w:sz w:val="24"/>
                <w:szCs w:val="24"/>
              </w:rPr>
              <w:t>Odczynniki dla Zakładu Analityki Lekarskiej II</w:t>
            </w:r>
          </w:p>
          <w:p w14:paraId="5B0E1148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5B9EF7E" w14:textId="77777777" w:rsidR="00270B96" w:rsidRPr="008139C4" w:rsidRDefault="00270B96" w:rsidP="0062338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Art. 255 pkt. 2 ustawy Pzp - wszystkie złożone wnioski o dopuszczenie do udziału w postępowaniu albo oferty podlegały odrzuceniu.</w:t>
            </w:r>
          </w:p>
          <w:p w14:paraId="092583AD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F394196" w14:textId="5AB4E743" w:rsidR="00270B96" w:rsidRPr="008139C4" w:rsidRDefault="008139C4" w:rsidP="0062338D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Jedyna złożona na przedmiotowe oferta zadanie podlegała odrzuceniu.</w:t>
            </w:r>
          </w:p>
        </w:tc>
      </w:tr>
      <w:tr w:rsidR="00270B96" w:rsidRPr="008139C4" w14:paraId="055B5216" w14:textId="77777777" w:rsidTr="00623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EF23" w14:textId="77777777" w:rsidR="00270B96" w:rsidRPr="008139C4" w:rsidRDefault="00270B96" w:rsidP="0062338D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F3DF" w14:textId="77777777" w:rsidR="00270B96" w:rsidRPr="008139C4" w:rsidRDefault="00270B96" w:rsidP="006233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/>
                <w:sz w:val="24"/>
                <w:szCs w:val="24"/>
              </w:rPr>
              <w:t>Spirytus do biologii molekularnej</w:t>
            </w:r>
          </w:p>
          <w:p w14:paraId="598689E7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9653F3B" w14:textId="77777777" w:rsidR="00270B96" w:rsidRPr="008139C4" w:rsidRDefault="00270B96" w:rsidP="0062338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Art. 255 pkt. 2 ustawy Pzp - wszystkie złożone wnioski o dopuszczenie do udziału w postępowaniu albo oferty podlegały odrzuceniu.</w:t>
            </w:r>
          </w:p>
          <w:p w14:paraId="5C378BE1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9FE2196" w14:textId="796ED6C2" w:rsidR="00270B96" w:rsidRPr="008139C4" w:rsidRDefault="008139C4" w:rsidP="0062338D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Jedyna złożona na przedmiotowe oferta zadanie podlegała odrzuceniu.</w:t>
            </w:r>
          </w:p>
        </w:tc>
      </w:tr>
      <w:tr w:rsidR="008139C4" w:rsidRPr="008139C4" w14:paraId="7613D85D" w14:textId="77777777" w:rsidTr="00623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C62C" w14:textId="10144E3A" w:rsidR="008139C4" w:rsidRPr="008139C4" w:rsidRDefault="008139C4" w:rsidP="0062338D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B0B7" w14:textId="77777777" w:rsidR="008139C4" w:rsidRPr="008139C4" w:rsidRDefault="008139C4" w:rsidP="008139C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/>
                <w:sz w:val="24"/>
                <w:szCs w:val="24"/>
              </w:rPr>
              <w:t>Preparaty stomatologiczne</w:t>
            </w:r>
          </w:p>
          <w:p w14:paraId="07643187" w14:textId="77777777" w:rsidR="008139C4" w:rsidRPr="008139C4" w:rsidRDefault="008139C4" w:rsidP="008139C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9CCC1BD" w14:textId="77777777" w:rsidR="008139C4" w:rsidRPr="008139C4" w:rsidRDefault="008139C4" w:rsidP="008139C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Art. 255 pkt. 1 ustawy Pzp - nie złożono żadnego wniosku o dopuszczenie do udziału w postępowaniu albo żadnej oferty.</w:t>
            </w:r>
          </w:p>
          <w:p w14:paraId="2F314441" w14:textId="77777777" w:rsidR="008139C4" w:rsidRPr="008139C4" w:rsidRDefault="008139C4" w:rsidP="008139C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9D75CE7" w14:textId="0B5C54C7" w:rsidR="008139C4" w:rsidRPr="008139C4" w:rsidRDefault="008139C4" w:rsidP="008139C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Jedyna złożona na przedmiotowe oferta zadanie podlegała odrzuceniu.</w:t>
            </w:r>
          </w:p>
        </w:tc>
      </w:tr>
      <w:tr w:rsidR="00270B96" w:rsidRPr="008139C4" w14:paraId="1CEA3F81" w14:textId="77777777" w:rsidTr="00623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BA43" w14:textId="77777777" w:rsidR="00270B96" w:rsidRPr="008139C4" w:rsidRDefault="00270B96" w:rsidP="0062338D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4C85" w14:textId="77777777" w:rsidR="00270B96" w:rsidRPr="008139C4" w:rsidRDefault="00270B96" w:rsidP="006233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spellStart"/>
            <w:r w:rsidRPr="008139C4">
              <w:rPr>
                <w:rFonts w:ascii="Arial Narrow" w:hAnsi="Arial Narrow" w:cs="Arial"/>
                <w:b/>
                <w:sz w:val="24"/>
                <w:szCs w:val="24"/>
              </w:rPr>
              <w:t>Metacholina</w:t>
            </w:r>
            <w:proofErr w:type="spellEnd"/>
          </w:p>
          <w:p w14:paraId="6E8A5C49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D0351C8" w14:textId="77777777" w:rsidR="00270B96" w:rsidRPr="008139C4" w:rsidRDefault="00270B96" w:rsidP="0062338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Art. 255 pkt. 2 ustawy Pzp - wszystkie złożone wnioski o dopuszczenie do udziału w postępowaniu albo oferty podlegały odrzuceniu.</w:t>
            </w:r>
          </w:p>
          <w:p w14:paraId="136549D7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FCE6AF7" w14:textId="08899703" w:rsidR="00270B96" w:rsidRPr="008139C4" w:rsidRDefault="008139C4" w:rsidP="0062338D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Jedyna złożona na przedmiotowe oferta zadanie podlegała odrzuceniu.</w:t>
            </w:r>
          </w:p>
        </w:tc>
      </w:tr>
      <w:tr w:rsidR="00270B96" w:rsidRPr="008139C4" w14:paraId="3972F74B" w14:textId="77777777" w:rsidTr="00623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ED10" w14:textId="77777777" w:rsidR="00270B96" w:rsidRPr="008139C4" w:rsidRDefault="00270B96" w:rsidP="0062338D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574D" w14:textId="77777777" w:rsidR="00270B96" w:rsidRPr="008139C4" w:rsidRDefault="00270B96" w:rsidP="006233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/>
                <w:sz w:val="24"/>
                <w:szCs w:val="24"/>
              </w:rPr>
              <w:t>Prokaina</w:t>
            </w:r>
          </w:p>
          <w:p w14:paraId="1B2B12AC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E7800F6" w14:textId="77777777" w:rsidR="00270B96" w:rsidRPr="008139C4" w:rsidRDefault="00270B96" w:rsidP="0062338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Art. 255 pkt. 2 ustawy Pzp - wszystkie złożone wnioski o dopuszczenie do udziału w postępowaniu albo oferty podlegały odrzuceniu.</w:t>
            </w:r>
          </w:p>
          <w:p w14:paraId="3CC9CB36" w14:textId="77777777" w:rsidR="00270B96" w:rsidRPr="008139C4" w:rsidRDefault="00270B96" w:rsidP="0062338D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485BB66" w14:textId="555D5A58" w:rsidR="00270B96" w:rsidRPr="008139C4" w:rsidRDefault="008139C4" w:rsidP="0062338D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Jedyna złożona na przedmiotowe oferta zadanie podlegała odrzuceniu.</w:t>
            </w:r>
          </w:p>
        </w:tc>
      </w:tr>
      <w:tr w:rsidR="008139C4" w:rsidRPr="008139C4" w14:paraId="37BE5E96" w14:textId="77777777" w:rsidTr="00623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EC85" w14:textId="1D3F7696" w:rsidR="008139C4" w:rsidRPr="008139C4" w:rsidRDefault="008139C4" w:rsidP="0062338D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2F24" w14:textId="77777777" w:rsidR="008139C4" w:rsidRPr="008139C4" w:rsidRDefault="008139C4" w:rsidP="008139C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/>
                <w:sz w:val="24"/>
                <w:szCs w:val="24"/>
              </w:rPr>
              <w:t>Woda utleniona produkt leczniczy</w:t>
            </w:r>
          </w:p>
          <w:p w14:paraId="3723487A" w14:textId="77777777" w:rsidR="008139C4" w:rsidRPr="008139C4" w:rsidRDefault="008139C4" w:rsidP="008139C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FA04656" w14:textId="77777777" w:rsidR="008139C4" w:rsidRPr="008139C4" w:rsidRDefault="008139C4" w:rsidP="008139C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</w:rPr>
              <w:t>Art. 255 pkt. 1 ustawy Pzp - nie złożono żadnego wniosku o dopuszczenie do udziału w postępowaniu albo żadnej oferty.</w:t>
            </w:r>
          </w:p>
          <w:p w14:paraId="22B73F2A" w14:textId="77777777" w:rsidR="008139C4" w:rsidRPr="008139C4" w:rsidRDefault="008139C4" w:rsidP="008139C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139C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90674DE" w14:textId="64224D06" w:rsidR="008139C4" w:rsidRPr="008139C4" w:rsidRDefault="008139C4" w:rsidP="0062338D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139C4">
              <w:rPr>
                <w:rFonts w:ascii="Arial Narrow" w:hAnsi="Arial Narrow" w:cs="Arial"/>
                <w:bCs/>
                <w:sz w:val="24"/>
                <w:szCs w:val="24"/>
              </w:rPr>
              <w:t>Na przedmiotowe zadanie nie została złożona żadna oferta.</w:t>
            </w:r>
          </w:p>
        </w:tc>
      </w:tr>
    </w:tbl>
    <w:p w14:paraId="0A85DDC7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139C4">
        <w:rPr>
          <w:rFonts w:ascii="Arial Narrow" w:hAnsi="Arial Narrow" w:cs="Arial"/>
          <w:i/>
          <w:szCs w:val="24"/>
        </w:rPr>
        <w:t>Zamawiający</w:t>
      </w:r>
    </w:p>
    <w:p w14:paraId="290035B2" w14:textId="77777777" w:rsidR="008139C4" w:rsidRDefault="008139C4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367A1644" w14:textId="77777777" w:rsidR="008139C4" w:rsidRDefault="008139C4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23D5D6F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F19C044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892A6C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943D6F4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5267E9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74AC86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EFFDC8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E90D27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18141B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AB3CBD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6C0074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94F254C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8C1F1A8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B8F9C8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BF8D8A6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C5B4C37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31B64AD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DB791F8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BD5A66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AD379A" w14:textId="77777777" w:rsidR="008139C4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3052939" w14:textId="3E1B79E9" w:rsidR="008139C4" w:rsidRPr="00CA7892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180B2A01" w14:textId="77777777" w:rsidR="008139C4" w:rsidRPr="00361B80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61B80">
        <w:rPr>
          <w:rFonts w:ascii="Arial Narrow" w:hAnsi="Arial Narrow"/>
          <w:sz w:val="18"/>
          <w:szCs w:val="20"/>
        </w:rPr>
        <w:t xml:space="preserve">Egz. 1 – a/a kancelaria  </w:t>
      </w:r>
    </w:p>
    <w:p w14:paraId="7F5727F9" w14:textId="77777777" w:rsidR="008139C4" w:rsidRPr="00361B80" w:rsidRDefault="008139C4" w:rsidP="008139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361B80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361B80">
        <w:rPr>
          <w:rFonts w:ascii="Arial Narrow" w:hAnsi="Arial Narrow"/>
          <w:sz w:val="18"/>
          <w:szCs w:val="20"/>
        </w:rPr>
        <w:t>int</w:t>
      </w:r>
      <w:proofErr w:type="spellEnd"/>
      <w:r w:rsidRPr="00361B80">
        <w:rPr>
          <w:rFonts w:ascii="Arial Narrow" w:hAnsi="Arial Narrow"/>
          <w:sz w:val="18"/>
          <w:szCs w:val="20"/>
        </w:rPr>
        <w:t xml:space="preserve">. 10wsk.mil.pl i e-propublico.pl; </w:t>
      </w:r>
      <w:r w:rsidRPr="00361B80">
        <w:rPr>
          <w:rFonts w:ascii="Arial Narrow" w:hAnsi="Arial Narrow"/>
          <w:sz w:val="18"/>
          <w:szCs w:val="18"/>
        </w:rPr>
        <w:t>SZPubl. T2612 B5</w:t>
      </w:r>
    </w:p>
    <w:p w14:paraId="4DA583D3" w14:textId="77777777" w:rsidR="008139C4" w:rsidRPr="00B9724A" w:rsidRDefault="008139C4" w:rsidP="008139C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61BF25F8" w14:textId="4EB21836" w:rsidR="008139C4" w:rsidRDefault="008139C4" w:rsidP="008139C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28.10.2024 r.</w:t>
      </w:r>
    </w:p>
    <w:sectPr w:rsidR="008139C4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E29A96" w14:textId="77777777" w:rsidR="00C600F4" w:rsidRDefault="00C600F4" w:rsidP="00D34297">
      <w:r>
        <w:separator/>
      </w:r>
    </w:p>
  </w:endnote>
  <w:endnote w:type="continuationSeparator" w:id="0">
    <w:p w14:paraId="3649D2FF" w14:textId="77777777" w:rsidR="00C600F4" w:rsidRDefault="00C600F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7CCC0" w14:textId="77777777" w:rsidR="00270B96" w:rsidRDefault="00270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FE03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C832D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F7E2" w14:textId="77777777" w:rsidR="00270B96" w:rsidRDefault="00270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70D206" w14:textId="77777777" w:rsidR="00C600F4" w:rsidRDefault="00C600F4" w:rsidP="00D34297">
      <w:r>
        <w:separator/>
      </w:r>
    </w:p>
  </w:footnote>
  <w:footnote w:type="continuationSeparator" w:id="0">
    <w:p w14:paraId="5753462B" w14:textId="77777777" w:rsidR="00C600F4" w:rsidRDefault="00C600F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51DE5" w14:textId="77777777" w:rsidR="00270B96" w:rsidRDefault="00270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A7616" w14:textId="77777777" w:rsidR="00270B96" w:rsidRDefault="00270B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FBAF3" w14:textId="77777777" w:rsidR="00270B96" w:rsidRDefault="00270B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0F4"/>
    <w:rsid w:val="00010B31"/>
    <w:rsid w:val="00104963"/>
    <w:rsid w:val="00150F65"/>
    <w:rsid w:val="001803FD"/>
    <w:rsid w:val="00270B96"/>
    <w:rsid w:val="002A7DFF"/>
    <w:rsid w:val="00310284"/>
    <w:rsid w:val="00361B80"/>
    <w:rsid w:val="004E2226"/>
    <w:rsid w:val="005464E2"/>
    <w:rsid w:val="008139C4"/>
    <w:rsid w:val="00823326"/>
    <w:rsid w:val="00856A3E"/>
    <w:rsid w:val="00894412"/>
    <w:rsid w:val="009462DF"/>
    <w:rsid w:val="009500EB"/>
    <w:rsid w:val="00993EFC"/>
    <w:rsid w:val="00AB3E72"/>
    <w:rsid w:val="00AC1A4B"/>
    <w:rsid w:val="00C600F4"/>
    <w:rsid w:val="00D34297"/>
    <w:rsid w:val="00D41670"/>
    <w:rsid w:val="00D44D12"/>
    <w:rsid w:val="00D8293D"/>
    <w:rsid w:val="00E403D2"/>
    <w:rsid w:val="00E742E3"/>
    <w:rsid w:val="00EB1359"/>
    <w:rsid w:val="00F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94EB87"/>
  <w15:chartTrackingRefBased/>
  <w15:docId w15:val="{D75628CA-3EA2-4CCC-9529-49589B38E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8139C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139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422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2024-10-28T09:17:00Z</cp:lastPrinted>
  <dcterms:created xsi:type="dcterms:W3CDTF">2024-10-28T09:17:00Z</dcterms:created>
  <dcterms:modified xsi:type="dcterms:W3CDTF">2024-10-28T09:17:00Z</dcterms:modified>
</cp:coreProperties>
</file>