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78C6" w14:textId="2FAA6D37" w:rsidR="00FC3264" w:rsidRPr="00DA748E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DA748E">
        <w:rPr>
          <w:rFonts w:cs="Arial"/>
          <w:i w:val="0"/>
          <w:sz w:val="20"/>
        </w:rPr>
        <w:t>Załącznik nr</w:t>
      </w:r>
      <w:r w:rsidR="001942BF">
        <w:rPr>
          <w:rFonts w:cs="Arial"/>
          <w:i w:val="0"/>
          <w:sz w:val="20"/>
        </w:rPr>
        <w:t xml:space="preserve"> </w:t>
      </w:r>
      <w:r w:rsidRPr="00DA748E">
        <w:rPr>
          <w:rFonts w:cs="Arial"/>
          <w:i w:val="0"/>
          <w:sz w:val="20"/>
        </w:rPr>
        <w:t>1</w:t>
      </w:r>
      <w:r w:rsidR="009334C1" w:rsidRPr="00DA748E">
        <w:rPr>
          <w:rFonts w:cs="Arial"/>
          <w:i w:val="0"/>
          <w:sz w:val="20"/>
        </w:rPr>
        <w:t xml:space="preserve"> do S</w:t>
      </w:r>
      <w:r w:rsidR="008A1271" w:rsidRPr="00DA748E">
        <w:rPr>
          <w:rFonts w:cs="Arial"/>
          <w:i w:val="0"/>
          <w:sz w:val="20"/>
        </w:rPr>
        <w:t>WZ</w:t>
      </w:r>
    </w:p>
    <w:p w14:paraId="23902B1C" w14:textId="77777777" w:rsidR="0095383E" w:rsidRPr="00DA748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6CD28937" w14:textId="77777777" w:rsidR="00747E5B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63E6FE16" w14:textId="77777777" w:rsidR="00FC3264" w:rsidRPr="00DA748E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/wzór/</w:t>
      </w:r>
    </w:p>
    <w:p w14:paraId="2FAE7C9E" w14:textId="77777777" w:rsidR="00FC326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DA748E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53EF7F15" w14:textId="77777777" w:rsidR="00747E5B" w:rsidRPr="00DA748E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25EB1F9F" w14:textId="77777777" w:rsidR="009334C1" w:rsidRPr="00DA748E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4828EC2E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4F97D3F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  <w:vertAlign w:val="superscript"/>
        </w:rPr>
        <w:t>1</w:t>
      </w:r>
      <w:r w:rsidRPr="00DA748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246C03D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F49C2A4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4BBD0FA7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0E6019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55895E2C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1EE9594" w14:textId="77777777" w:rsidR="002935BD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 xml:space="preserve">Wykonawca jest </w:t>
      </w:r>
      <w:r w:rsidRPr="00DA748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7214B5">
        <w:rPr>
          <w:rFonts w:ascii="Arial" w:hAnsi="Arial" w:cs="Arial"/>
          <w:b/>
          <w:sz w:val="22"/>
          <w:szCs w:val="22"/>
        </w:rPr>
        <w:t>/  prowadzi jednoosobową działalność gospodarczą</w:t>
      </w:r>
      <w:r w:rsidRPr="00DA748E">
        <w:rPr>
          <w:rFonts w:ascii="Arial" w:hAnsi="Arial" w:cs="Arial"/>
          <w:sz w:val="22"/>
          <w:szCs w:val="22"/>
        </w:rPr>
        <w:t xml:space="preserve">*** </w:t>
      </w:r>
      <w:r w:rsidRPr="00DA748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8ED0F35" w14:textId="77777777" w:rsidR="002935BD" w:rsidRPr="00F01E7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096D1FD3" w14:textId="77777777" w:rsidR="009334C1" w:rsidRPr="00DA748E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DA748E">
        <w:rPr>
          <w:rStyle w:val="Odwoanieprzypisudolnego"/>
          <w:rFonts w:ascii="Arial" w:hAnsi="Arial" w:cs="Arial"/>
          <w:i/>
        </w:rPr>
        <w:footnoteRef/>
      </w:r>
      <w:r w:rsidRPr="00DA748E">
        <w:rPr>
          <w:rFonts w:ascii="Arial" w:hAnsi="Arial" w:cs="Arial"/>
          <w:i/>
        </w:rPr>
        <w:t xml:space="preserve">w przypadku składania oferty przez </w:t>
      </w:r>
      <w:r w:rsidRPr="00DA748E">
        <w:rPr>
          <w:rFonts w:ascii="Arial" w:hAnsi="Arial" w:cs="Arial"/>
          <w:b/>
          <w:i/>
        </w:rPr>
        <w:t>podmioty występujące wspólnie</w:t>
      </w:r>
      <w:r w:rsidRPr="00DA748E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A6AA4A4" w14:textId="77777777" w:rsidR="00E63DCE" w:rsidRPr="00DA748E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283AE9E4" w14:textId="77777777" w:rsidR="00DA748E" w:rsidRPr="00DA748E" w:rsidRDefault="009334C1" w:rsidP="00DA748E">
      <w:pPr>
        <w:pStyle w:val="Akapitzlist"/>
        <w:ind w:left="0"/>
        <w:jc w:val="both"/>
        <w:rPr>
          <w:rFonts w:ascii="Arial" w:hAnsi="Arial" w:cs="Arial"/>
          <w:color w:val="FF0000"/>
          <w:szCs w:val="22"/>
        </w:rPr>
      </w:pPr>
      <w:r w:rsidRPr="00DA748E">
        <w:rPr>
          <w:rFonts w:ascii="Arial" w:hAnsi="Arial" w:cs="Arial"/>
          <w:sz w:val="22"/>
        </w:rPr>
        <w:t>W związku z ogłoszeniem postępowania na:</w:t>
      </w:r>
      <w:r w:rsidR="00DA748E">
        <w:rPr>
          <w:rFonts w:ascii="Arial" w:hAnsi="Arial" w:cs="Arial"/>
          <w:sz w:val="22"/>
        </w:rPr>
        <w:t xml:space="preserve"> </w:t>
      </w:r>
      <w:r w:rsidR="00DA748E" w:rsidRPr="00DA748E">
        <w:rPr>
          <w:rFonts w:ascii="Arial" w:hAnsi="Arial" w:cs="Arial"/>
          <w:b/>
          <w:sz w:val="22"/>
        </w:rPr>
        <w:t>sukcesywną dostawę wyrobów z tworzyw sztucznych gospodarstwa domowego do jednostek organizacyjnych Uniwersytetu im. Adama Mickiewicza w Poznaniu</w:t>
      </w:r>
      <w:r w:rsidR="00DA748E" w:rsidRPr="00DA748E">
        <w:rPr>
          <w:rFonts w:ascii="Arial" w:hAnsi="Arial" w:cs="Arial"/>
          <w:color w:val="FF0000"/>
          <w:szCs w:val="22"/>
        </w:rPr>
        <w:t xml:space="preserve"> </w:t>
      </w:r>
    </w:p>
    <w:p w14:paraId="772BA026" w14:textId="77777777" w:rsidR="00DA748E" w:rsidRDefault="00DA748E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</w:rPr>
      </w:pPr>
    </w:p>
    <w:p w14:paraId="5FABC737" w14:textId="77777777" w:rsidR="00441851" w:rsidRPr="00DA748E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C067B18" w14:textId="77777777" w:rsidR="00441851" w:rsidRPr="00DA748E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AD3A0E" w14:textId="77777777" w:rsidR="0044185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3993255" w14:textId="77777777" w:rsidR="00747E5B" w:rsidRPr="00DA748E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72CBB7A" w14:textId="77777777" w:rsidR="00441851" w:rsidRPr="00F01E79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color w:val="FF0000"/>
          <w:sz w:val="18"/>
          <w:szCs w:val="18"/>
          <w:lang w:eastAsia="x-none"/>
        </w:rPr>
      </w:pPr>
    </w:p>
    <w:p w14:paraId="2A20ED92" w14:textId="77777777" w:rsidR="00553BCE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553BCE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553BCE">
        <w:rPr>
          <w:rFonts w:ascii="Arial" w:hAnsi="Arial" w:cs="Arial"/>
          <w:bCs/>
          <w:sz w:val="22"/>
          <w:szCs w:val="20"/>
        </w:rPr>
        <w:t xml:space="preserve"> </w:t>
      </w:r>
      <w:r w:rsidRPr="00553BCE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C46C0FF" w14:textId="77777777" w:rsidR="003930E0" w:rsidRPr="00553BCE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5166D100" w14:textId="77777777" w:rsidR="00B04A5F" w:rsidRPr="00553BCE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553BCE">
        <w:rPr>
          <w:rFonts w:ascii="Arial" w:hAnsi="Arial" w:cs="Arial"/>
          <w:b/>
          <w:bCs/>
        </w:rPr>
        <w:t xml:space="preserve">RAZEM BRUTTO </w:t>
      </w:r>
      <w:r w:rsidRPr="00553BCE">
        <w:rPr>
          <w:rFonts w:ascii="Arial" w:hAnsi="Arial" w:cs="Arial"/>
          <w:bCs/>
        </w:rPr>
        <w:t>…………………</w:t>
      </w:r>
      <w:r w:rsidRPr="00553BCE">
        <w:rPr>
          <w:rFonts w:ascii="Arial" w:hAnsi="Arial" w:cs="Arial"/>
          <w:bCs/>
          <w:lang w:val="pl-PL"/>
        </w:rPr>
        <w:t>……………</w:t>
      </w:r>
      <w:r w:rsidR="00EC6581" w:rsidRPr="00553BCE">
        <w:rPr>
          <w:rFonts w:ascii="Arial" w:hAnsi="Arial" w:cs="Arial"/>
          <w:bCs/>
          <w:lang w:val="pl-PL"/>
        </w:rPr>
        <w:t>…</w:t>
      </w:r>
      <w:r w:rsidRPr="00553BCE">
        <w:rPr>
          <w:rFonts w:ascii="Arial" w:hAnsi="Arial" w:cs="Arial"/>
          <w:bCs/>
          <w:lang w:val="pl-PL"/>
        </w:rPr>
        <w:t>………</w:t>
      </w:r>
      <w:r w:rsidRPr="00553BCE">
        <w:rPr>
          <w:rFonts w:ascii="Arial" w:hAnsi="Arial" w:cs="Arial"/>
          <w:b/>
          <w:bCs/>
        </w:rPr>
        <w:t xml:space="preserve"> PLN</w:t>
      </w:r>
    </w:p>
    <w:p w14:paraId="706CC916" w14:textId="77777777" w:rsidR="00EC6581" w:rsidRPr="00553BCE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186B33E6" w14:textId="77777777" w:rsidR="003A3017" w:rsidRPr="00F01E79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3B2CF67" w14:textId="77777777" w:rsidR="00441851" w:rsidRPr="005C7B66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5C7B6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5C7B6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5C7B6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5C7B66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5C7B6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5C7B66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5C7B6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5C7B66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DCB7BE1" w14:textId="77777777" w:rsidR="00441851" w:rsidRPr="005C7B66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5C7B66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5C7B66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25C624B" w14:textId="77777777" w:rsidR="00441851" w:rsidRPr="005C7B66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5C7B66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5C7B66">
        <w:rPr>
          <w:rFonts w:ascii="Arial" w:hAnsi="Arial" w:cs="Arial"/>
          <w:bCs/>
          <w:i/>
          <w:sz w:val="14"/>
          <w:szCs w:val="16"/>
        </w:rPr>
        <w:t>RAZEM NETT</w:t>
      </w:r>
      <w:r w:rsidRPr="005C7B66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5C7B66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D33C53F" w14:textId="77777777" w:rsidR="00441851" w:rsidRPr="005C7B66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5C7B66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5C7B66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5C7B66" w14:paraId="534C3286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A7E1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19BC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B2792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09EB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5C35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1CF1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5C7B66" w14:paraId="1E79632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2AE1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B84D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5583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5FDF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F3AE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5C36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5C7B66" w14:paraId="0DE3493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9959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E6E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464C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9E43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4335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446A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5C7B66" w14:paraId="04DFAFBF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5B83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CD3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236B7E" w14:textId="77777777" w:rsidR="00441851" w:rsidRPr="005C7B6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465E63D" w14:textId="77777777" w:rsidR="00441851" w:rsidRPr="005C7B66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43E8050" w14:textId="77777777" w:rsidR="0054297B" w:rsidRPr="00F01E79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0CCD41DA" w14:textId="77777777"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963F1EE" w14:textId="77777777"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A4517F8" w14:textId="77777777"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7B55D22" w14:textId="77777777"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2E4C7F6" w14:textId="77777777" w:rsidR="000B6D3E" w:rsidRPr="005C7B66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>Oświadczamy, że:</w:t>
      </w:r>
    </w:p>
    <w:p w14:paraId="2DD81683" w14:textId="77777777" w:rsidR="000B6D3E" w:rsidRPr="005C7B66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5E479E1" w14:textId="77777777" w:rsidR="000B6D3E" w:rsidRPr="005C7B66" w:rsidRDefault="000B6D3E" w:rsidP="007214B5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392481DC" w14:textId="77777777" w:rsidR="000B6D3E" w:rsidRPr="005C7B66" w:rsidRDefault="000B6D3E" w:rsidP="007214B5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warunki w niej zawarte,</w:t>
      </w:r>
    </w:p>
    <w:p w14:paraId="48969596" w14:textId="77777777"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53F56BF7" w14:textId="77777777"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niniejszej oferty.</w:t>
      </w:r>
    </w:p>
    <w:p w14:paraId="093BBFB8" w14:textId="77777777"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</w:t>
      </w:r>
      <w:r w:rsidRPr="005C7B66">
        <w:rPr>
          <w:rFonts w:ascii="Arial" w:hAnsi="Arial" w:cs="Arial"/>
          <w:sz w:val="22"/>
        </w:rPr>
        <w:t>uważamy się za związanych niniejszą ofertą na czas wskazany w SWZ.</w:t>
      </w:r>
    </w:p>
    <w:p w14:paraId="5436B947" w14:textId="77777777" w:rsidR="000B6D3E" w:rsidRPr="005C7B66" w:rsidRDefault="000B6D3E" w:rsidP="007214B5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 zapoznaliśmy się z projektowanymi postanowieniami umowy, określonymi w załączniku nr </w:t>
      </w:r>
      <w:r w:rsidR="005C7B66">
        <w:rPr>
          <w:rFonts w:ascii="Arial" w:hAnsi="Arial" w:cs="Arial"/>
          <w:sz w:val="22"/>
          <w:szCs w:val="22"/>
        </w:rPr>
        <w:t>4</w:t>
      </w:r>
    </w:p>
    <w:p w14:paraId="526EC4EA" w14:textId="77777777" w:rsidR="000B6D3E" w:rsidRPr="005C7B66" w:rsidRDefault="000B6D3E" w:rsidP="007214B5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7E8522F7" w14:textId="77777777" w:rsidR="000B6D3E" w:rsidRPr="005C7B66" w:rsidRDefault="000B6D3E" w:rsidP="007214B5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549B5564" w14:textId="77777777" w:rsidR="000B6D3E" w:rsidRPr="005C7B66" w:rsidRDefault="000B6D3E" w:rsidP="007214B5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- </w:t>
      </w:r>
      <w:r w:rsidR="00FC3264" w:rsidRPr="005C7B66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627BA50" w14:textId="77777777" w:rsidR="00FC3264" w:rsidRPr="005C7B66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 xml:space="preserve">  </w:t>
      </w:r>
      <w:r w:rsidR="00FC3264" w:rsidRPr="005C7B66">
        <w:rPr>
          <w:rFonts w:ascii="Arial" w:hAnsi="Arial" w:cs="Arial"/>
          <w:sz w:val="22"/>
          <w:szCs w:val="22"/>
        </w:rPr>
        <w:t xml:space="preserve"> przyszłego świadczenia umownego.</w:t>
      </w:r>
    </w:p>
    <w:p w14:paraId="1D2378DD" w14:textId="77777777" w:rsidR="00085F60" w:rsidRPr="00F01E79" w:rsidRDefault="00085F60" w:rsidP="00EC6581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74E07C0A" w14:textId="77777777" w:rsidR="00747E5B" w:rsidRPr="00747E5B" w:rsidRDefault="00747E5B" w:rsidP="00747E5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747E5B">
        <w:rPr>
          <w:rFonts w:ascii="Arial" w:hAnsi="Arial" w:cs="Arial"/>
          <w:b/>
          <w:sz w:val="22"/>
          <w:szCs w:val="22"/>
        </w:rPr>
        <w:t>Oświadczamy, że oferujemy</w:t>
      </w:r>
      <w:r w:rsidRPr="00747E5B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Pr="00747E5B">
        <w:rPr>
          <w:rFonts w:ascii="Arial" w:hAnsi="Arial" w:cs="Arial"/>
          <w:b/>
          <w:iCs/>
          <w:sz w:val="22"/>
          <w:szCs w:val="22"/>
        </w:rPr>
        <w:t>termin realizacji dostawy częściowej</w:t>
      </w:r>
      <w:r w:rsidRPr="00747E5B">
        <w:rPr>
          <w:rFonts w:ascii="Arial" w:hAnsi="Arial" w:cs="Arial"/>
          <w:b/>
          <w:sz w:val="22"/>
          <w:szCs w:val="22"/>
        </w:rPr>
        <w:t xml:space="preserve">: </w:t>
      </w:r>
    </w:p>
    <w:p w14:paraId="63038FF4" w14:textId="77777777" w:rsidR="00747E5B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</w:p>
    <w:p w14:paraId="1AB67B74" w14:textId="4D01C0C9" w:rsidR="00747E5B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 xml:space="preserve">do </w:t>
      </w:r>
      <w:r>
        <w:rPr>
          <w:rFonts w:ascii="Arial" w:hAnsi="Arial" w:cs="Arial"/>
          <w:b/>
          <w:bCs/>
          <w:sz w:val="22"/>
          <w:lang w:eastAsia="ar-SA"/>
        </w:rPr>
        <w:t>5 dni</w:t>
      </w:r>
      <w:r w:rsidR="001942BF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/  do </w:t>
      </w:r>
      <w:r w:rsidR="007214B5">
        <w:rPr>
          <w:rFonts w:ascii="Arial" w:hAnsi="Arial" w:cs="Arial"/>
          <w:b/>
          <w:bCs/>
          <w:sz w:val="22"/>
          <w:lang w:eastAsia="ar-SA"/>
        </w:rPr>
        <w:t>7</w:t>
      </w:r>
      <w:r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1942BF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14:paraId="65AAD5A0" w14:textId="77777777" w:rsidR="00747E5B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D235B6" w14:textId="77777777" w:rsidR="00747E5B" w:rsidRPr="00177573" w:rsidRDefault="00747E5B" w:rsidP="00747E5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</w:p>
    <w:p w14:paraId="4C63781C" w14:textId="2DC03E31" w:rsidR="00747E5B" w:rsidRDefault="00747E5B" w:rsidP="00747E5B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 maksymalny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wskazany w rozdz</w:t>
      </w:r>
      <w:r w:rsidRPr="00366471">
        <w:rPr>
          <w:rFonts w:ascii="Arial" w:eastAsia="MS Mincho" w:hAnsi="Arial" w:cs="Arial"/>
          <w:i/>
          <w:color w:val="FF0000"/>
          <w:sz w:val="18"/>
          <w:szCs w:val="22"/>
        </w:rPr>
        <w:t>.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20 pkt 20.2 SWZ – tj. </w:t>
      </w:r>
      <w:r w:rsidR="007214B5">
        <w:rPr>
          <w:rFonts w:ascii="Arial" w:eastAsia="MS Mincho" w:hAnsi="Arial" w:cs="Arial"/>
          <w:i/>
          <w:sz w:val="18"/>
          <w:szCs w:val="22"/>
        </w:rPr>
        <w:t>7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r w:rsidR="001942BF">
        <w:rPr>
          <w:rFonts w:ascii="Arial" w:eastAsia="MS Mincho" w:hAnsi="Arial" w:cs="Arial"/>
          <w:i/>
          <w:sz w:val="18"/>
          <w:szCs w:val="22"/>
        </w:rPr>
        <w:t xml:space="preserve"> roboczych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F03A0B7" w14:textId="77777777" w:rsidR="00747E5B" w:rsidRPr="00177573" w:rsidRDefault="00747E5B" w:rsidP="00747E5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  <w:r w:rsidRPr="00177573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dostawy częściowej</w:t>
      </w:r>
      <w:r w:rsidRPr="00177573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14:paraId="69395E73" w14:textId="77777777" w:rsidR="00366471" w:rsidRDefault="00366471" w:rsidP="00105E1F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14:paraId="58E9570A" w14:textId="77777777" w:rsidR="00747E5B" w:rsidRDefault="00747E5B" w:rsidP="00105E1F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14:paraId="0ABCFEBE" w14:textId="77777777" w:rsidR="00366471" w:rsidRPr="00747E5B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66471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0F8565EA" w14:textId="77777777" w:rsidR="00747E5B" w:rsidRPr="00366471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0BA37FE7" w14:textId="77777777" w:rsidR="00366471" w:rsidRPr="00177573" w:rsidRDefault="00366471" w:rsidP="0036647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21 dni   /   do 30 dni</w:t>
      </w:r>
    </w:p>
    <w:p w14:paraId="1A6E75BF" w14:textId="77777777" w:rsidR="00366471" w:rsidRPr="00177573" w:rsidRDefault="00366471" w:rsidP="0036647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AA7D60A" w14:textId="77777777" w:rsidR="00366471" w:rsidRPr="00177573" w:rsidRDefault="00366471" w:rsidP="0036647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33CAF335" w14:textId="77777777" w:rsidR="00366471" w:rsidRPr="00366471" w:rsidRDefault="00366471" w:rsidP="00366471">
      <w:pPr>
        <w:spacing w:before="60"/>
        <w:ind w:left="284"/>
        <w:jc w:val="both"/>
        <w:rPr>
          <w:rFonts w:ascii="Arial" w:hAnsi="Arial" w:cs="Arial"/>
          <w:i/>
          <w:iCs/>
          <w:sz w:val="20"/>
          <w:szCs w:val="22"/>
        </w:rPr>
      </w:pPr>
      <w:r w:rsidRPr="00366471">
        <w:rPr>
          <w:rFonts w:ascii="Arial" w:hAnsi="Arial" w:cs="Arial"/>
          <w:sz w:val="20"/>
          <w:szCs w:val="22"/>
        </w:rPr>
        <w:t>Termin płatności faktury liczony będzie od daty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otrzymania przez Zamawiającego prawidłowo wystawionej faktury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wraz z podpisanym protokołem  odbioru.</w:t>
      </w:r>
    </w:p>
    <w:p w14:paraId="0BE10D3A" w14:textId="77777777" w:rsidR="00366471" w:rsidRPr="00366471" w:rsidRDefault="00366471" w:rsidP="00366471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14:paraId="53C51CCC" w14:textId="77777777" w:rsidR="00366471" w:rsidRDefault="00366471" w:rsidP="00366471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>przypadku gdy Wykonawca nie wskaże jaki oferuje termin płatności faktury Zamawiający przyzna mu w ww. kryterium oceny ofert 0 punktów i uzna, że Wykonawca deklaruje termin płatności minimalny wskazany w rozdz</w:t>
      </w:r>
      <w:r w:rsidRPr="00366471">
        <w:rPr>
          <w:rFonts w:ascii="Arial" w:eastAsia="MS Mincho" w:hAnsi="Arial" w:cs="Arial"/>
          <w:i/>
          <w:color w:val="FF0000"/>
          <w:sz w:val="18"/>
          <w:szCs w:val="22"/>
        </w:rPr>
        <w:t>.</w:t>
      </w:r>
      <w:r w:rsidRPr="00366471">
        <w:rPr>
          <w:rFonts w:ascii="Arial" w:eastAsia="MS Mincho" w:hAnsi="Arial" w:cs="Arial"/>
          <w:i/>
          <w:sz w:val="18"/>
          <w:szCs w:val="22"/>
        </w:rPr>
        <w:t>20 pkt 20.2 SWZ – tj. 21 dni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BEE96D3" w14:textId="77777777" w:rsidR="00747E5B" w:rsidRPr="00177573" w:rsidRDefault="00747E5B" w:rsidP="00747E5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1B1CF8E4" w14:textId="77777777" w:rsidR="00366471" w:rsidRPr="00F01E79" w:rsidRDefault="00366471" w:rsidP="00105E1F">
      <w:pPr>
        <w:spacing w:before="60" w:after="120"/>
        <w:ind w:left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14:paraId="41850D4F" w14:textId="77777777" w:rsidR="000B6D3E" w:rsidRPr="005C7B66" w:rsidRDefault="00747E5B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5E0D61" w:rsidRPr="005C7B66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5C7B66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5C7B66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5C7B66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85C584E" w14:textId="77777777" w:rsidR="000B6D3E" w:rsidRPr="005C7B66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9B4828C" w14:textId="77777777" w:rsidR="000B6D3E" w:rsidRPr="005C7B66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D012960" w14:textId="77777777" w:rsidR="000B6D3E" w:rsidRPr="005C7B66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C7B66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09D0CBC" w14:textId="77777777" w:rsidR="000B6D3E" w:rsidRPr="005C7B66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3FE5F5D" w14:textId="77777777" w:rsidR="000B6D3E" w:rsidRPr="005C7B66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C7B66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C7B66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C7B66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09D4F2C" w14:textId="77777777" w:rsidR="000B6D3E" w:rsidRPr="005C7B66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C7B66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DF32366" w14:textId="77777777" w:rsidR="000B6D3E" w:rsidRPr="005C7B66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C7B66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3A1E6C9" w14:textId="77777777" w:rsidR="00244F14" w:rsidRPr="005C7B66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51F61B2" w14:textId="77777777" w:rsidR="00340E37" w:rsidRPr="004238F9" w:rsidRDefault="00747E5B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85697" w:rsidRPr="005C7B66">
        <w:rPr>
          <w:rFonts w:ascii="Arial" w:hAnsi="Arial" w:cs="Arial"/>
          <w:sz w:val="22"/>
          <w:szCs w:val="22"/>
        </w:rPr>
        <w:t xml:space="preserve">. </w:t>
      </w:r>
      <w:r w:rsidR="00340E37" w:rsidRPr="005C7B66">
        <w:rPr>
          <w:rFonts w:ascii="Arial" w:hAnsi="Arial" w:cs="Arial"/>
          <w:sz w:val="22"/>
          <w:szCs w:val="22"/>
        </w:rPr>
        <w:t>Oświadczam, że wypełniłem obowiązki informacyjne przewidziane w art. 13 lub art. 14</w:t>
      </w:r>
      <w:r w:rsidR="00340E37" w:rsidRPr="004238F9">
        <w:rPr>
          <w:rFonts w:ascii="Arial" w:hAnsi="Arial" w:cs="Arial"/>
          <w:sz w:val="22"/>
          <w:szCs w:val="22"/>
        </w:rPr>
        <w:t xml:space="preserve"> RODO</w:t>
      </w:r>
      <w:r w:rsidR="00340E37" w:rsidRPr="004238F9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4238F9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FF3B7BD" w14:textId="77777777" w:rsidR="002935BD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73DCB1D6" w14:textId="77777777"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749F5966" w14:textId="77777777"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2035853C" w14:textId="77777777"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04506EB" w14:textId="77777777"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33274116" w14:textId="77777777" w:rsidR="00747E5B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03F8A90F" w14:textId="77777777" w:rsidR="00747E5B" w:rsidRPr="004238F9" w:rsidRDefault="00747E5B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757A6389" w14:textId="77777777" w:rsidR="00340E37" w:rsidRPr="004238F9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238F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4238F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497CB9" w14:textId="77777777" w:rsidR="006C36CB" w:rsidRPr="004238F9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542AC15" w14:textId="77777777" w:rsidR="00340E37" w:rsidRPr="004238F9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238F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9D08A9A" w14:textId="77777777" w:rsidR="00340E37" w:rsidRPr="004238F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0622224" w14:textId="77777777" w:rsidR="00FC3264" w:rsidRPr="004238F9" w:rsidRDefault="00747E5B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C7B66">
        <w:rPr>
          <w:rFonts w:ascii="Arial" w:hAnsi="Arial" w:cs="Arial"/>
          <w:sz w:val="22"/>
          <w:szCs w:val="22"/>
        </w:rPr>
        <w:t xml:space="preserve">.  </w:t>
      </w:r>
      <w:r w:rsidR="00FC3264" w:rsidRPr="004238F9">
        <w:rPr>
          <w:rFonts w:ascii="Arial" w:hAnsi="Arial" w:cs="Arial"/>
          <w:sz w:val="22"/>
          <w:szCs w:val="22"/>
        </w:rPr>
        <w:t>Integralną częścią oferty są:</w:t>
      </w:r>
    </w:p>
    <w:p w14:paraId="2FC4A402" w14:textId="77777777" w:rsidR="00FC3264" w:rsidRPr="004238F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238F9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25D4ADE8" w14:textId="77777777" w:rsidR="00FC3264" w:rsidRPr="004238F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238F9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B205434" w14:textId="77777777" w:rsidR="00FC3264" w:rsidRPr="004238F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238F9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24B2E33" w14:textId="77777777" w:rsidR="00054406" w:rsidRPr="004238F9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938362B" w14:textId="77777777" w:rsidR="00054406" w:rsidRPr="004238F9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6C82C8B7" w14:textId="77777777" w:rsidR="009765FC" w:rsidRPr="004238F9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4238F9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05AFE0D" w14:textId="77777777" w:rsidR="009765FC" w:rsidRPr="004238F9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D13660" w14:textId="77777777"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1FF23F" w14:textId="77777777"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9D079E" w14:textId="77777777"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53A2318" w14:textId="77777777"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26142BC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849F93D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8EB9C4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1D77191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12C8160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36BEE1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E9A5E6C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3251C31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1B75E2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2A44D5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4380BDF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52C613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29AB82D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498627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506AAC7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D260A5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0D2774E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37AB3F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3B18DC3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D987808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41D765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1F12DB6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C7367CC" w14:textId="77777777" w:rsidR="00D130D1" w:rsidRPr="004238F9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1DE4A" w14:textId="77777777"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99AD47" w14:textId="77777777" w:rsidR="00FC3264" w:rsidRPr="004238F9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238F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59941F4" w14:textId="77777777" w:rsidR="00C10ED3" w:rsidRPr="004238F9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238F9">
        <w:rPr>
          <w:rFonts w:ascii="Arial" w:hAnsi="Arial" w:cs="Arial"/>
          <w:sz w:val="18"/>
          <w:szCs w:val="18"/>
        </w:rPr>
        <w:t>* niewłaściwe skreślić</w:t>
      </w:r>
    </w:p>
    <w:p w14:paraId="3383FA38" w14:textId="77777777" w:rsidR="00C10ED3" w:rsidRPr="004238F9" w:rsidRDefault="00C10ED3" w:rsidP="00C10ED3">
      <w:pPr>
        <w:rPr>
          <w:rFonts w:ascii="Arial" w:hAnsi="Arial" w:cs="Arial"/>
          <w:sz w:val="18"/>
          <w:szCs w:val="18"/>
        </w:rPr>
      </w:pPr>
      <w:r w:rsidRPr="004238F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238F9">
        <w:rPr>
          <w:rFonts w:ascii="Arial" w:hAnsi="Arial" w:cs="Arial"/>
          <w:sz w:val="18"/>
          <w:szCs w:val="18"/>
        </w:rPr>
        <w:t>wypełnić jeżeli dotyczy</w:t>
      </w:r>
    </w:p>
    <w:p w14:paraId="6923023E" w14:textId="77777777" w:rsidR="001313E7" w:rsidRPr="004238F9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hAnsi="Arial" w:cs="Arial"/>
          <w:sz w:val="18"/>
          <w:szCs w:val="18"/>
        </w:rPr>
        <w:t xml:space="preserve">*** 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F1A04CC" w14:textId="77777777"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437051D" w14:textId="77777777"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CBFEE0" w14:textId="77777777"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238F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238F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238F9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4238F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686E7" w14:textId="77777777" w:rsidR="0074629B" w:rsidRDefault="0074629B">
      <w:r>
        <w:separator/>
      </w:r>
    </w:p>
  </w:endnote>
  <w:endnote w:type="continuationSeparator" w:id="0">
    <w:p w14:paraId="59D712B5" w14:textId="77777777" w:rsidR="0074629B" w:rsidRDefault="0074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DD34E" w14:textId="77777777" w:rsidR="0074629B" w:rsidRDefault="0074629B">
      <w:r>
        <w:separator/>
      </w:r>
    </w:p>
  </w:footnote>
  <w:footnote w:type="continuationSeparator" w:id="0">
    <w:p w14:paraId="600F400D" w14:textId="77777777" w:rsidR="0074629B" w:rsidRDefault="00746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867E0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E35BC71" w14:textId="34E69122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1942BF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1942BF">
      <w:rPr>
        <w:rFonts w:ascii="Arial" w:hAnsi="Arial" w:cs="Arial"/>
        <w:i/>
        <w:sz w:val="20"/>
        <w:szCs w:val="20"/>
      </w:rPr>
      <w:t>2981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1942BF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6"/>
  </w:num>
  <w:num w:numId="9">
    <w:abstractNumId w:val="17"/>
  </w:num>
  <w:num w:numId="10">
    <w:abstractNumId w:val="28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29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0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2BF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63A9A"/>
    <w:rsid w:val="00665EED"/>
    <w:rsid w:val="00674268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77F2"/>
    <w:rsid w:val="006F6530"/>
    <w:rsid w:val="00701C9C"/>
    <w:rsid w:val="00711430"/>
    <w:rsid w:val="007214B5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25B6EBAB"/>
  <w15:chartTrackingRefBased/>
  <w15:docId w15:val="{80DCA40B-F9F4-4D86-99AA-0E59045B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3E5A-745F-4A2E-9DB9-BA04EDDA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940</Words>
  <Characters>7037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dzpuam@amu.edu.pl</cp:lastModifiedBy>
  <cp:revision>3</cp:revision>
  <cp:lastPrinted>2023-07-12T07:39:00Z</cp:lastPrinted>
  <dcterms:created xsi:type="dcterms:W3CDTF">2023-07-12T07:39:00Z</dcterms:created>
  <dcterms:modified xsi:type="dcterms:W3CDTF">2024-10-17T09:05:00Z</dcterms:modified>
</cp:coreProperties>
</file>