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6234F6" w14:textId="77777777" w:rsidR="00CF7835" w:rsidRPr="009432A1" w:rsidRDefault="00A70DA4" w:rsidP="00670E64">
      <w:pPr>
        <w:jc w:val="right"/>
        <w:rPr>
          <w:rFonts w:ascii="Arial" w:hAnsi="Arial" w:cs="Arial"/>
          <w:sz w:val="24"/>
          <w:szCs w:val="24"/>
        </w:rPr>
      </w:pPr>
      <w:r w:rsidRPr="00A70DA4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70DA4">
        <w:rPr>
          <w:rFonts w:ascii="Arial" w:hAnsi="Arial" w:cs="Arial"/>
          <w:sz w:val="24"/>
          <w:szCs w:val="24"/>
        </w:rPr>
        <w:t>2024-10-28</w:t>
      </w:r>
    </w:p>
    <w:p w14:paraId="2F966FC0" w14:textId="77777777" w:rsidR="00A70DA4" w:rsidRPr="00A70DA4" w:rsidRDefault="00A70DA4" w:rsidP="00670E64">
      <w:pPr>
        <w:rPr>
          <w:rFonts w:ascii="Arial" w:hAnsi="Arial" w:cs="Arial"/>
          <w:b/>
          <w:bCs/>
          <w:sz w:val="24"/>
          <w:szCs w:val="24"/>
        </w:rPr>
      </w:pPr>
      <w:r w:rsidRPr="00A70DA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949DCF0" w14:textId="77777777" w:rsidR="00CF7835" w:rsidRPr="009432A1" w:rsidRDefault="00A70DA4" w:rsidP="00670E64">
      <w:pPr>
        <w:rPr>
          <w:rFonts w:ascii="Arial" w:hAnsi="Arial" w:cs="Arial"/>
          <w:b/>
          <w:bCs/>
          <w:sz w:val="24"/>
          <w:szCs w:val="24"/>
        </w:rPr>
      </w:pPr>
      <w:r w:rsidRPr="00A70DA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1ADAD67" w14:textId="77777777" w:rsidR="00CF7835" w:rsidRPr="009432A1" w:rsidRDefault="00A70DA4" w:rsidP="00670E64">
      <w:pPr>
        <w:rPr>
          <w:rFonts w:ascii="Arial" w:hAnsi="Arial" w:cs="Arial"/>
          <w:sz w:val="24"/>
          <w:szCs w:val="24"/>
        </w:rPr>
      </w:pPr>
      <w:r w:rsidRPr="00A70DA4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70DA4">
        <w:rPr>
          <w:rFonts w:ascii="Arial" w:hAnsi="Arial" w:cs="Arial"/>
          <w:sz w:val="24"/>
          <w:szCs w:val="24"/>
        </w:rPr>
        <w:t>7/19</w:t>
      </w:r>
    </w:p>
    <w:p w14:paraId="5EE23237" w14:textId="77777777" w:rsidR="00CF7835" w:rsidRPr="009432A1" w:rsidRDefault="00A70DA4" w:rsidP="00670E64">
      <w:pPr>
        <w:rPr>
          <w:rFonts w:ascii="Arial" w:hAnsi="Arial" w:cs="Arial"/>
          <w:sz w:val="24"/>
          <w:szCs w:val="24"/>
        </w:rPr>
      </w:pPr>
      <w:r w:rsidRPr="00A70DA4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70DA4">
        <w:rPr>
          <w:rFonts w:ascii="Arial" w:hAnsi="Arial" w:cs="Arial"/>
          <w:sz w:val="24"/>
          <w:szCs w:val="24"/>
        </w:rPr>
        <w:t>Poznań</w:t>
      </w:r>
    </w:p>
    <w:p w14:paraId="62804767" w14:textId="54D869F9" w:rsidR="00CF7835" w:rsidRDefault="00CF7835" w:rsidP="00670E64">
      <w:pPr>
        <w:jc w:val="both"/>
        <w:rPr>
          <w:rFonts w:ascii="Arial" w:hAnsi="Arial" w:cs="Arial"/>
          <w:bCs/>
          <w:sz w:val="18"/>
          <w:szCs w:val="18"/>
        </w:rPr>
      </w:pPr>
    </w:p>
    <w:p w14:paraId="28B22BA5" w14:textId="77777777" w:rsidR="00670E64" w:rsidRPr="009432A1" w:rsidRDefault="00670E64" w:rsidP="00670E64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2FCE062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403213" w14:textId="77777777" w:rsidR="00CF7835" w:rsidRPr="00CF7835" w:rsidRDefault="00CF7835" w:rsidP="00670E6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DCFCF2E" w14:textId="77777777" w:rsidR="00CF7835" w:rsidRPr="00382A4A" w:rsidRDefault="00CF7835" w:rsidP="00670E6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84BE196" w14:textId="77777777" w:rsidR="00CF7835" w:rsidRPr="004E4B64" w:rsidRDefault="00CF7835" w:rsidP="00670E6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91A4008" w14:textId="77777777" w:rsidTr="000C1C6D">
        <w:tc>
          <w:tcPr>
            <w:tcW w:w="2269" w:type="dxa"/>
            <w:shd w:val="clear" w:color="auto" w:fill="auto"/>
          </w:tcPr>
          <w:p w14:paraId="121A3B72" w14:textId="77777777" w:rsidR="00CF7835" w:rsidRPr="004E4B64" w:rsidRDefault="00CF7835" w:rsidP="00670E6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6732F3" w14:textId="77777777" w:rsidR="00CF7835" w:rsidRPr="004E4B64" w:rsidRDefault="00A70DA4" w:rsidP="00670E6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0DA4">
              <w:rPr>
                <w:rFonts w:ascii="Arial" w:hAnsi="Arial" w:cs="Arial"/>
                <w:bCs/>
                <w:sz w:val="24"/>
                <w:szCs w:val="24"/>
              </w:rPr>
              <w:t>Dostawa rękawic chirurgicznych - powtórka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70DA4" w:rsidRPr="004E4B64" w14:paraId="1821056F" w14:textId="77777777" w:rsidTr="00F10F21">
        <w:tc>
          <w:tcPr>
            <w:tcW w:w="2269" w:type="dxa"/>
            <w:shd w:val="clear" w:color="auto" w:fill="auto"/>
          </w:tcPr>
          <w:p w14:paraId="7F17761A" w14:textId="77777777" w:rsidR="00A70DA4" w:rsidRPr="004E4B64" w:rsidRDefault="00A70DA4" w:rsidP="00670E6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1AC5BF" w14:textId="77777777" w:rsidR="00A70DA4" w:rsidRPr="004E4B64" w:rsidRDefault="00A70DA4" w:rsidP="00670E6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0DA4">
              <w:rPr>
                <w:rFonts w:ascii="Arial" w:hAnsi="Arial" w:cs="Arial"/>
                <w:bCs/>
                <w:sz w:val="24"/>
                <w:szCs w:val="24"/>
              </w:rPr>
              <w:t>SZW/DZP/85/2024</w:t>
            </w:r>
          </w:p>
        </w:tc>
      </w:tr>
    </w:tbl>
    <w:p w14:paraId="383592A4" w14:textId="77777777" w:rsidR="00670E64" w:rsidRDefault="00670E64" w:rsidP="00670E64">
      <w:pPr>
        <w:jc w:val="both"/>
        <w:rPr>
          <w:rFonts w:ascii="Arial" w:hAnsi="Arial" w:cs="Arial"/>
          <w:sz w:val="24"/>
          <w:szCs w:val="24"/>
        </w:rPr>
      </w:pPr>
    </w:p>
    <w:p w14:paraId="45DA2D05" w14:textId="5D9F02A6" w:rsidR="00D665F5" w:rsidRDefault="00D665F5" w:rsidP="00670E64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70DA4" w:rsidRPr="00A70DA4">
        <w:rPr>
          <w:rFonts w:ascii="Arial" w:hAnsi="Arial" w:cs="Arial"/>
          <w:sz w:val="24"/>
          <w:szCs w:val="24"/>
        </w:rPr>
        <w:t>(</w:t>
      </w:r>
      <w:proofErr w:type="spellStart"/>
      <w:r w:rsidR="00A70DA4" w:rsidRPr="00A70DA4">
        <w:rPr>
          <w:rFonts w:ascii="Arial" w:hAnsi="Arial" w:cs="Arial"/>
          <w:sz w:val="24"/>
          <w:szCs w:val="24"/>
        </w:rPr>
        <w:t>t.j</w:t>
      </w:r>
      <w:proofErr w:type="spellEnd"/>
      <w:r w:rsidR="00A70DA4" w:rsidRPr="00A70DA4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670E64">
        <w:rPr>
          <w:rFonts w:ascii="Arial" w:hAnsi="Arial" w:cs="Arial"/>
          <w:sz w:val="24"/>
          <w:szCs w:val="24"/>
        </w:rPr>
        <w:t>informacj</w:t>
      </w:r>
      <w:r w:rsidR="00577BC6" w:rsidRPr="00670E64">
        <w:rPr>
          <w:rFonts w:ascii="Arial" w:hAnsi="Arial" w:cs="Arial"/>
          <w:sz w:val="24"/>
          <w:szCs w:val="24"/>
        </w:rPr>
        <w:t>ę</w:t>
      </w:r>
      <w:r w:rsidR="00035488" w:rsidRPr="00670E64">
        <w:rPr>
          <w:rFonts w:ascii="Arial" w:hAnsi="Arial" w:cs="Arial"/>
          <w:sz w:val="24"/>
          <w:szCs w:val="24"/>
        </w:rPr>
        <w:t xml:space="preserve"> z otwarcia ofert</w:t>
      </w:r>
      <w:r w:rsidR="00577BC6" w:rsidRPr="00670E64">
        <w:rPr>
          <w:rFonts w:ascii="Arial" w:hAnsi="Arial" w:cs="Arial"/>
          <w:sz w:val="24"/>
          <w:szCs w:val="24"/>
        </w:rPr>
        <w:t>.</w:t>
      </w:r>
    </w:p>
    <w:p w14:paraId="6BB4A962" w14:textId="77777777" w:rsidR="00670E64" w:rsidRPr="00670E64" w:rsidRDefault="00670E64" w:rsidP="00670E64">
      <w:pPr>
        <w:jc w:val="both"/>
        <w:rPr>
          <w:rFonts w:ascii="Arial" w:hAnsi="Arial" w:cs="Arial"/>
          <w:sz w:val="24"/>
          <w:szCs w:val="24"/>
        </w:rPr>
      </w:pPr>
    </w:p>
    <w:p w14:paraId="70EF98A2" w14:textId="77777777" w:rsidR="00670E64" w:rsidRPr="00670E64" w:rsidRDefault="00670E64" w:rsidP="00670E64">
      <w:pPr>
        <w:jc w:val="both"/>
        <w:rPr>
          <w:rFonts w:ascii="Arial" w:hAnsi="Arial" w:cs="Arial"/>
          <w:sz w:val="24"/>
          <w:szCs w:val="24"/>
        </w:rPr>
      </w:pPr>
      <w:r w:rsidRPr="00670E64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 w:rsidRPr="00670E64">
        <w:rPr>
          <w:rFonts w:ascii="Arial" w:hAnsi="Arial" w:cs="Arial"/>
          <w:sz w:val="24"/>
          <w:szCs w:val="24"/>
        </w:rPr>
        <w:t xml:space="preserve"> </w:t>
      </w:r>
    </w:p>
    <w:p w14:paraId="6E62FD00" w14:textId="30487862" w:rsidR="00670E64" w:rsidRDefault="00670E64" w:rsidP="00670E64">
      <w:pPr>
        <w:rPr>
          <w:rFonts w:ascii="Arial" w:hAnsi="Arial" w:cs="Arial"/>
          <w:sz w:val="24"/>
          <w:szCs w:val="24"/>
        </w:rPr>
      </w:pPr>
      <w:r w:rsidRPr="00670E64">
        <w:rPr>
          <w:rFonts w:ascii="Arial" w:hAnsi="Arial" w:cs="Arial"/>
          <w:sz w:val="24"/>
          <w:szCs w:val="24"/>
        </w:rPr>
        <w:t>470</w:t>
      </w:r>
      <w:r w:rsidRPr="00670E64">
        <w:rPr>
          <w:rFonts w:ascii="Arial" w:hAnsi="Arial" w:cs="Arial"/>
          <w:sz w:val="24"/>
          <w:szCs w:val="24"/>
        </w:rPr>
        <w:t xml:space="preserve"> </w:t>
      </w:r>
      <w:r w:rsidRPr="00670E64">
        <w:rPr>
          <w:rFonts w:ascii="Arial" w:hAnsi="Arial" w:cs="Arial"/>
          <w:sz w:val="24"/>
          <w:szCs w:val="24"/>
        </w:rPr>
        <w:t>000,00 zł brutto</w:t>
      </w:r>
      <w:r>
        <w:rPr>
          <w:rFonts w:ascii="Arial" w:hAnsi="Arial" w:cs="Arial"/>
          <w:sz w:val="24"/>
          <w:szCs w:val="24"/>
        </w:rPr>
        <w:t>.</w:t>
      </w:r>
    </w:p>
    <w:p w14:paraId="171A2873" w14:textId="77777777" w:rsidR="00670E64" w:rsidRPr="00670E64" w:rsidRDefault="00670E64" w:rsidP="00670E64">
      <w:pPr>
        <w:rPr>
          <w:rFonts w:ascii="Arial" w:hAnsi="Arial" w:cs="Arial"/>
          <w:sz w:val="24"/>
          <w:szCs w:val="24"/>
        </w:rPr>
      </w:pPr>
    </w:p>
    <w:p w14:paraId="5DFDED69" w14:textId="77777777" w:rsidR="00A80738" w:rsidRDefault="00D665F5" w:rsidP="00670E64">
      <w:pPr>
        <w:jc w:val="both"/>
        <w:rPr>
          <w:rFonts w:ascii="Arial" w:hAnsi="Arial" w:cs="Arial"/>
          <w:sz w:val="24"/>
          <w:szCs w:val="24"/>
        </w:rPr>
      </w:pPr>
      <w:r w:rsidRPr="00670E6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70E64">
        <w:rPr>
          <w:rFonts w:ascii="Arial" w:hAnsi="Arial" w:cs="Arial"/>
          <w:sz w:val="24"/>
          <w:szCs w:val="24"/>
        </w:rPr>
        <w:t xml:space="preserve"> w dniu </w:t>
      </w:r>
      <w:r w:rsidR="00A70DA4" w:rsidRPr="00670E64">
        <w:rPr>
          <w:rFonts w:ascii="Arial" w:hAnsi="Arial" w:cs="Arial"/>
          <w:sz w:val="24"/>
          <w:szCs w:val="24"/>
        </w:rPr>
        <w:t>28/10/2024</w:t>
      </w:r>
      <w:r w:rsidR="00FF4AB1" w:rsidRPr="00670E64">
        <w:rPr>
          <w:rFonts w:ascii="Arial" w:hAnsi="Arial" w:cs="Arial"/>
          <w:sz w:val="24"/>
          <w:szCs w:val="24"/>
        </w:rPr>
        <w:t xml:space="preserve"> o godz. </w:t>
      </w:r>
      <w:r w:rsidR="00A70DA4" w:rsidRPr="00670E64">
        <w:rPr>
          <w:rFonts w:ascii="Arial" w:hAnsi="Arial" w:cs="Arial"/>
          <w:sz w:val="24"/>
          <w:szCs w:val="24"/>
        </w:rPr>
        <w:t>09:30</w:t>
      </w:r>
      <w:r w:rsidRPr="00670E64">
        <w:rPr>
          <w:rFonts w:ascii="Arial" w:hAnsi="Arial" w:cs="Arial"/>
          <w:sz w:val="24"/>
          <w:szCs w:val="24"/>
        </w:rPr>
        <w:t>, otwarte zostały oferty</w:t>
      </w:r>
      <w:r w:rsidRPr="00355C9D">
        <w:rPr>
          <w:rFonts w:ascii="Arial" w:hAnsi="Arial" w:cs="Arial"/>
          <w:sz w:val="24"/>
          <w:szCs w:val="24"/>
        </w:rPr>
        <w:t xml:space="preserve"> następujących wykonawców:</w:t>
      </w:r>
    </w:p>
    <w:p w14:paraId="1E896B17" w14:textId="77777777" w:rsidR="00670E64" w:rsidRPr="00355C9D" w:rsidRDefault="00670E64" w:rsidP="00670E64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250FDE6" w14:textId="77777777" w:rsidTr="000C1C6D">
        <w:tc>
          <w:tcPr>
            <w:tcW w:w="1276" w:type="dxa"/>
            <w:shd w:val="clear" w:color="auto" w:fill="F2F2F2"/>
            <w:vAlign w:val="center"/>
          </w:tcPr>
          <w:p w14:paraId="7189B1C1" w14:textId="77777777" w:rsidR="00D665F5" w:rsidRPr="00CF7835" w:rsidRDefault="00960CEB" w:rsidP="00670E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A75266F" w14:textId="77777777" w:rsidR="00D665F5" w:rsidRPr="00CF7835" w:rsidRDefault="00D665F5" w:rsidP="00670E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B504AC4" w14:textId="77777777" w:rsidR="00D665F5" w:rsidRPr="00CF7835" w:rsidRDefault="00D665F5" w:rsidP="00670E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70DA4" w:rsidRPr="00355C9D" w14:paraId="242D0A21" w14:textId="77777777" w:rsidTr="00F10F21">
        <w:tc>
          <w:tcPr>
            <w:tcW w:w="1276" w:type="dxa"/>
            <w:shd w:val="clear" w:color="auto" w:fill="auto"/>
            <w:vAlign w:val="center"/>
          </w:tcPr>
          <w:p w14:paraId="182918FA" w14:textId="77777777" w:rsidR="00A70DA4" w:rsidRPr="00CF7835" w:rsidRDefault="00A70DA4" w:rsidP="00670E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BB0000A" w14:textId="77777777" w:rsidR="00A70DA4" w:rsidRPr="00CF7835" w:rsidRDefault="00A70DA4" w:rsidP="00670E6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70DA4">
              <w:rPr>
                <w:rFonts w:ascii="Arial" w:hAnsi="Arial" w:cs="Arial"/>
                <w:sz w:val="24"/>
                <w:szCs w:val="24"/>
              </w:rPr>
              <w:t>Abbok</w:t>
            </w:r>
            <w:proofErr w:type="spellEnd"/>
            <w:r w:rsidRPr="00A70DA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9FE7BF1" w14:textId="77777777" w:rsidR="00A70DA4" w:rsidRPr="00CF7835" w:rsidRDefault="00A70DA4" w:rsidP="00670E64">
            <w:pPr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Brzostowska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0DA4">
              <w:rPr>
                <w:rFonts w:ascii="Arial" w:hAnsi="Arial" w:cs="Arial"/>
                <w:sz w:val="24"/>
                <w:szCs w:val="24"/>
              </w:rPr>
              <w:t>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E58D37" w14:textId="77777777" w:rsidR="00A70DA4" w:rsidRPr="00CF7835" w:rsidRDefault="00A70DA4" w:rsidP="00670E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04-985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0DA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674774" w14:textId="77777777" w:rsidR="00A70DA4" w:rsidRPr="00CF7835" w:rsidRDefault="00A70DA4" w:rsidP="00670E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411 250.00 zł</w:t>
            </w:r>
          </w:p>
        </w:tc>
      </w:tr>
      <w:tr w:rsidR="00A70DA4" w:rsidRPr="00355C9D" w14:paraId="22FF7D73" w14:textId="77777777" w:rsidTr="00F10F21">
        <w:tc>
          <w:tcPr>
            <w:tcW w:w="1276" w:type="dxa"/>
            <w:shd w:val="clear" w:color="auto" w:fill="auto"/>
            <w:vAlign w:val="center"/>
          </w:tcPr>
          <w:p w14:paraId="6EEA576C" w14:textId="77777777" w:rsidR="00A70DA4" w:rsidRPr="00CF7835" w:rsidRDefault="00A70DA4" w:rsidP="00670E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F28B65B" w14:textId="77777777" w:rsidR="00A70DA4" w:rsidRPr="00CF7835" w:rsidRDefault="00A70DA4" w:rsidP="00670E64">
            <w:pPr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A70DA4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A70DA4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A70DA4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A70DA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7E89F18" w14:textId="41CD37E7" w:rsidR="00A70DA4" w:rsidRPr="00CF7835" w:rsidRDefault="00A70DA4" w:rsidP="00670E64">
            <w:pPr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Pod Borem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0DA4">
              <w:rPr>
                <w:rFonts w:ascii="Arial" w:hAnsi="Arial" w:cs="Arial"/>
                <w:sz w:val="24"/>
                <w:szCs w:val="24"/>
              </w:rPr>
              <w:t>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2C33FC" w14:textId="77777777" w:rsidR="00A70DA4" w:rsidRPr="00CF7835" w:rsidRDefault="00A70DA4" w:rsidP="00670E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41-808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0DA4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D32357" w14:textId="77777777" w:rsidR="00A70DA4" w:rsidRPr="00CF7835" w:rsidRDefault="00A70DA4" w:rsidP="00670E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378 923.40 zł</w:t>
            </w:r>
          </w:p>
        </w:tc>
      </w:tr>
      <w:tr w:rsidR="00A70DA4" w:rsidRPr="00355C9D" w14:paraId="4921419A" w14:textId="77777777" w:rsidTr="00F10F21">
        <w:tc>
          <w:tcPr>
            <w:tcW w:w="1276" w:type="dxa"/>
            <w:shd w:val="clear" w:color="auto" w:fill="auto"/>
            <w:vAlign w:val="center"/>
          </w:tcPr>
          <w:p w14:paraId="3E7C6B23" w14:textId="77777777" w:rsidR="00A70DA4" w:rsidRPr="00CF7835" w:rsidRDefault="00A70DA4" w:rsidP="00670E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4626E6B2" w14:textId="77777777" w:rsidR="00A70DA4" w:rsidRPr="00CF7835" w:rsidRDefault="00A70DA4" w:rsidP="00670E64">
            <w:pPr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5D6D115B" w14:textId="78E664BE" w:rsidR="00A70DA4" w:rsidRPr="00CF7835" w:rsidRDefault="00A70DA4" w:rsidP="00670E64">
            <w:pPr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Częstochowska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0DA4">
              <w:rPr>
                <w:rFonts w:ascii="Arial" w:hAnsi="Arial" w:cs="Arial"/>
                <w:sz w:val="24"/>
                <w:szCs w:val="24"/>
              </w:rPr>
              <w:t>38/52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3FAFF8" w14:textId="77777777" w:rsidR="00A70DA4" w:rsidRPr="00CF7835" w:rsidRDefault="00A70DA4" w:rsidP="00670E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93-121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0DA4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4E83C0" w14:textId="77777777" w:rsidR="00A70DA4" w:rsidRPr="00CF7835" w:rsidRDefault="00A70DA4" w:rsidP="00670E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378 162.00 zł</w:t>
            </w:r>
          </w:p>
        </w:tc>
      </w:tr>
      <w:tr w:rsidR="00A70DA4" w:rsidRPr="00355C9D" w14:paraId="3A95E983" w14:textId="77777777" w:rsidTr="00F10F21">
        <w:tc>
          <w:tcPr>
            <w:tcW w:w="1276" w:type="dxa"/>
            <w:shd w:val="clear" w:color="auto" w:fill="auto"/>
            <w:vAlign w:val="center"/>
          </w:tcPr>
          <w:p w14:paraId="1BDE9DAB" w14:textId="77777777" w:rsidR="00A70DA4" w:rsidRPr="00CF7835" w:rsidRDefault="00A70DA4" w:rsidP="00670E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653721A" w14:textId="77777777" w:rsidR="00A70DA4" w:rsidRPr="00CF7835" w:rsidRDefault="00A70DA4" w:rsidP="00670E6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70DA4">
              <w:rPr>
                <w:rFonts w:ascii="Arial" w:hAnsi="Arial" w:cs="Arial"/>
                <w:sz w:val="24"/>
                <w:szCs w:val="24"/>
              </w:rPr>
              <w:t>Abena</w:t>
            </w:r>
            <w:proofErr w:type="spellEnd"/>
            <w:r w:rsidRPr="00A70DA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A4D2624" w14:textId="77777777" w:rsidR="00A70DA4" w:rsidRPr="00CF7835" w:rsidRDefault="00A70DA4" w:rsidP="00670E64">
            <w:pPr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Nowa, Łozienica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0DA4">
              <w:rPr>
                <w:rFonts w:ascii="Arial" w:hAnsi="Arial" w:cs="Arial"/>
                <w:sz w:val="24"/>
                <w:szCs w:val="24"/>
              </w:rPr>
              <w:t>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BCEC9F" w14:textId="77777777" w:rsidR="00A70DA4" w:rsidRPr="00CF7835" w:rsidRDefault="00A70DA4" w:rsidP="00670E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72-100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0DA4">
              <w:rPr>
                <w:rFonts w:ascii="Arial" w:hAnsi="Arial" w:cs="Arial"/>
                <w:sz w:val="24"/>
                <w:szCs w:val="24"/>
              </w:rPr>
              <w:t>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CE7CC9" w14:textId="77777777" w:rsidR="00A70DA4" w:rsidRPr="00CF7835" w:rsidRDefault="00A70DA4" w:rsidP="00670E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405 610.00 zł</w:t>
            </w:r>
          </w:p>
        </w:tc>
      </w:tr>
      <w:tr w:rsidR="00A70DA4" w:rsidRPr="00355C9D" w14:paraId="2222495B" w14:textId="77777777" w:rsidTr="00F10F21">
        <w:tc>
          <w:tcPr>
            <w:tcW w:w="1276" w:type="dxa"/>
            <w:shd w:val="clear" w:color="auto" w:fill="auto"/>
            <w:vAlign w:val="center"/>
          </w:tcPr>
          <w:p w14:paraId="242C0CCD" w14:textId="77777777" w:rsidR="00A70DA4" w:rsidRPr="00CF7835" w:rsidRDefault="00A70DA4" w:rsidP="00670E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48F3CF84" w14:textId="77777777" w:rsidR="00A70DA4" w:rsidRPr="00CF7835" w:rsidRDefault="00A70DA4" w:rsidP="00670E64">
            <w:pPr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 xml:space="preserve">International </w:t>
            </w:r>
            <w:proofErr w:type="spellStart"/>
            <w:r w:rsidRPr="00A70DA4">
              <w:rPr>
                <w:rFonts w:ascii="Arial" w:hAnsi="Arial" w:cs="Arial"/>
                <w:sz w:val="24"/>
                <w:szCs w:val="24"/>
              </w:rPr>
              <w:t>Cleaning</w:t>
            </w:r>
            <w:proofErr w:type="spellEnd"/>
            <w:r w:rsidRPr="00A70DA4">
              <w:rPr>
                <w:rFonts w:ascii="Arial" w:hAnsi="Arial" w:cs="Arial"/>
                <w:sz w:val="24"/>
                <w:szCs w:val="24"/>
              </w:rPr>
              <w:t xml:space="preserve"> Services Polska  </w:t>
            </w:r>
            <w:proofErr w:type="spellStart"/>
            <w:r w:rsidRPr="00A70DA4">
              <w:rPr>
                <w:rFonts w:ascii="Arial" w:hAnsi="Arial" w:cs="Arial"/>
                <w:sz w:val="24"/>
                <w:szCs w:val="24"/>
              </w:rPr>
              <w:t>Z.Kotłowski</w:t>
            </w:r>
            <w:proofErr w:type="spellEnd"/>
            <w:r w:rsidRPr="00A70DA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A70DA4">
              <w:rPr>
                <w:rFonts w:ascii="Arial" w:hAnsi="Arial" w:cs="Arial"/>
                <w:sz w:val="24"/>
                <w:szCs w:val="24"/>
              </w:rPr>
              <w:t>H.Kotłowska</w:t>
            </w:r>
            <w:proofErr w:type="spellEnd"/>
            <w:r w:rsidRPr="00A70DA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70DA4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A70DA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C6CD9E3" w14:textId="77777777" w:rsidR="00A70DA4" w:rsidRPr="00CF7835" w:rsidRDefault="00A70DA4" w:rsidP="00670E64">
            <w:pPr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Magnoliowa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0DA4">
              <w:rPr>
                <w:rFonts w:ascii="Arial" w:hAnsi="Arial" w:cs="Arial"/>
                <w:sz w:val="24"/>
                <w:szCs w:val="24"/>
              </w:rPr>
              <w:t>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EFB8A1" w14:textId="77777777" w:rsidR="00A70DA4" w:rsidRPr="00CF7835" w:rsidRDefault="00A70DA4" w:rsidP="00670E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81-198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0DA4">
              <w:rPr>
                <w:rFonts w:ascii="Arial" w:hAnsi="Arial" w:cs="Arial"/>
                <w:sz w:val="24"/>
                <w:szCs w:val="24"/>
              </w:rPr>
              <w:t>Mosty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8A9FD4" w14:textId="77777777" w:rsidR="00A70DA4" w:rsidRPr="00CF7835" w:rsidRDefault="00A70DA4" w:rsidP="00670E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0DA4">
              <w:rPr>
                <w:rFonts w:ascii="Arial" w:hAnsi="Arial" w:cs="Arial"/>
                <w:sz w:val="24"/>
                <w:szCs w:val="24"/>
              </w:rPr>
              <w:t>380 192.40 zł</w:t>
            </w:r>
          </w:p>
        </w:tc>
      </w:tr>
    </w:tbl>
    <w:p w14:paraId="1864EA86" w14:textId="77777777" w:rsidR="0069085C" w:rsidRPr="00355C9D" w:rsidRDefault="0069085C" w:rsidP="00670E64">
      <w:pPr>
        <w:jc w:val="both"/>
        <w:rPr>
          <w:rFonts w:ascii="Arial" w:hAnsi="Arial" w:cs="Arial"/>
          <w:sz w:val="24"/>
        </w:rPr>
      </w:pPr>
    </w:p>
    <w:p w14:paraId="7285CE93" w14:textId="77777777" w:rsidR="00577BC6" w:rsidRPr="00355C9D" w:rsidRDefault="00577BC6" w:rsidP="00670E64">
      <w:pPr>
        <w:jc w:val="both"/>
        <w:rPr>
          <w:rFonts w:ascii="Arial" w:hAnsi="Arial" w:cs="Arial"/>
          <w:sz w:val="24"/>
        </w:rPr>
      </w:pPr>
    </w:p>
    <w:p w14:paraId="1252CA93" w14:textId="77777777" w:rsidR="00A80738" w:rsidRDefault="00A80738" w:rsidP="00670E6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C1638CB" w14:textId="77777777" w:rsidR="000602E1" w:rsidRPr="0091508E" w:rsidRDefault="000602E1" w:rsidP="000602E1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>/-/ p. o. Dyrektora Szpitala Wojewódzkiego</w:t>
      </w:r>
    </w:p>
    <w:p w14:paraId="4B8D7C3E" w14:textId="77777777" w:rsidR="000602E1" w:rsidRPr="0091508E" w:rsidRDefault="000602E1" w:rsidP="000602E1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 xml:space="preserve"> w Poznaniu</w:t>
      </w:r>
    </w:p>
    <w:p w14:paraId="0DE42EB8" w14:textId="77777777" w:rsidR="000602E1" w:rsidRPr="0091508E" w:rsidRDefault="000602E1" w:rsidP="000602E1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>Z-ca Dyrektora ds. Pielęgniarstwa</w:t>
      </w:r>
    </w:p>
    <w:p w14:paraId="05E0F44E" w14:textId="77777777" w:rsidR="000602E1" w:rsidRPr="0091508E" w:rsidRDefault="000602E1" w:rsidP="000602E1">
      <w:pPr>
        <w:ind w:left="2829" w:firstLine="709"/>
        <w:jc w:val="center"/>
        <w:rPr>
          <w:sz w:val="22"/>
          <w:szCs w:val="22"/>
        </w:rPr>
      </w:pPr>
      <w:r w:rsidRPr="0091508E">
        <w:rPr>
          <w:i/>
          <w:sz w:val="22"/>
          <w:szCs w:val="22"/>
        </w:rPr>
        <w:t xml:space="preserve"> Violetta Magiera</w:t>
      </w:r>
    </w:p>
    <w:p w14:paraId="2E5849DC" w14:textId="77777777" w:rsidR="000602E1" w:rsidRPr="00355C9D" w:rsidRDefault="000602E1" w:rsidP="00670E6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0602E1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EFDD84" w14:textId="77777777" w:rsidR="00FE2920" w:rsidRDefault="00FE2920">
      <w:r>
        <w:separator/>
      </w:r>
    </w:p>
  </w:endnote>
  <w:endnote w:type="continuationSeparator" w:id="0">
    <w:p w14:paraId="429A743D" w14:textId="77777777" w:rsidR="00FE2920" w:rsidRDefault="00FE2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154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9130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85AB9" w14:textId="485F6433" w:rsidR="00960CEB" w:rsidRPr="00986737" w:rsidRDefault="000602E1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6EE55D2" wp14:editId="61A66AE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A80D6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F5D4B90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B11C7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9EBE2D" w14:textId="77777777" w:rsidR="009F189D" w:rsidRDefault="009F189D">
    <w:pPr>
      <w:pStyle w:val="Stopka"/>
      <w:tabs>
        <w:tab w:val="clear" w:pos="4536"/>
      </w:tabs>
      <w:jc w:val="center"/>
    </w:pPr>
  </w:p>
  <w:p w14:paraId="2DF2AB3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759ECF" w14:textId="77777777" w:rsidR="00FE2920" w:rsidRDefault="00FE2920">
      <w:r>
        <w:separator/>
      </w:r>
    </w:p>
  </w:footnote>
  <w:footnote w:type="continuationSeparator" w:id="0">
    <w:p w14:paraId="1992FCBF" w14:textId="77777777" w:rsidR="00FE2920" w:rsidRDefault="00FE29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7F8EC" w14:textId="77777777" w:rsidR="00A70DA4" w:rsidRDefault="00A70D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95300" w14:textId="77777777" w:rsidR="00A70DA4" w:rsidRDefault="00A70D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B9BDB" w14:textId="77777777" w:rsidR="00A70DA4" w:rsidRDefault="00A70D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920"/>
    <w:rsid w:val="00007727"/>
    <w:rsid w:val="00017720"/>
    <w:rsid w:val="00035488"/>
    <w:rsid w:val="000602E1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70E64"/>
    <w:rsid w:val="0069085C"/>
    <w:rsid w:val="00843263"/>
    <w:rsid w:val="00861E75"/>
    <w:rsid w:val="008A26A5"/>
    <w:rsid w:val="008F318B"/>
    <w:rsid w:val="00960CEB"/>
    <w:rsid w:val="009D19BD"/>
    <w:rsid w:val="009F189D"/>
    <w:rsid w:val="00A70DA4"/>
    <w:rsid w:val="00A80738"/>
    <w:rsid w:val="00AE4299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E292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A2E997"/>
  <w15:chartTrackingRefBased/>
  <w15:docId w15:val="{32E54478-2D24-483D-86F6-556D2C25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30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2024-10-28T10:16:00Z</cp:lastPrinted>
  <dcterms:created xsi:type="dcterms:W3CDTF">2024-10-28T10:16:00Z</dcterms:created>
  <dcterms:modified xsi:type="dcterms:W3CDTF">2024-10-28T10:16:00Z</dcterms:modified>
</cp:coreProperties>
</file>