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760B40" w14:textId="73C348C4" w:rsidR="00025386" w:rsidRPr="00172CB9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172CB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45BF9" w:rsidRPr="00172CB9">
        <w:rPr>
          <w:rFonts w:ascii="Arial Narrow" w:hAnsi="Arial Narrow" w:cs="Arial"/>
          <w:bCs/>
          <w:i w:val="0"/>
          <w:szCs w:val="24"/>
        </w:rPr>
        <w:t>3</w:t>
      </w:r>
      <w:r w:rsidR="007666D6" w:rsidRPr="00172CB9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172CB9" w14:paraId="2F183A9D" w14:textId="77777777" w:rsidTr="00467CA2">
        <w:tc>
          <w:tcPr>
            <w:tcW w:w="2800" w:type="dxa"/>
            <w:shd w:val="clear" w:color="auto" w:fill="auto"/>
          </w:tcPr>
          <w:p w14:paraId="319A6693" w14:textId="77777777" w:rsidR="00D520D3" w:rsidRPr="00172CB9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72CB9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172CB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B5DE475" w14:textId="77777777" w:rsidR="00D520D3" w:rsidRPr="00172CB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C1201D2" w14:textId="77777777" w:rsidR="00D520D3" w:rsidRPr="00172CB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72CB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DC9A4C" w14:textId="77777777" w:rsidR="00D520D3" w:rsidRPr="00172CB9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72CB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72CB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72CB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172CB9" w14:paraId="504A2766" w14:textId="77777777" w:rsidTr="00467CA2">
        <w:tc>
          <w:tcPr>
            <w:tcW w:w="2800" w:type="dxa"/>
            <w:shd w:val="clear" w:color="auto" w:fill="auto"/>
          </w:tcPr>
          <w:p w14:paraId="4F8D6D2E" w14:textId="77777777" w:rsidR="00D520D3" w:rsidRPr="00172CB9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72CB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FA256DF" w14:textId="77777777" w:rsidR="00D520D3" w:rsidRPr="00172CB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1EBAF10" w14:textId="77777777" w:rsidR="00D520D3" w:rsidRPr="00172CB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72CB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A7AAA4" w14:textId="77777777" w:rsidR="00D520D3" w:rsidRPr="00172CB9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72CB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72CB9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172CB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7D65B61" w14:textId="77777777" w:rsidR="00B62AD0" w:rsidRPr="00172CB9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72CB9" w14:paraId="6B9F0D92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57C8497" w14:textId="77777777" w:rsidR="00053927" w:rsidRPr="00172CB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172CB9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4F73AFF" w14:textId="77777777" w:rsidR="00053927" w:rsidRPr="00172CB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172CB9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172CB9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172CB9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FD87813" w14:textId="0ADA40C2" w:rsidR="0071340C" w:rsidRPr="00172CB9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72CB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172CB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172CB9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172CB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172CB9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172CB9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B45BF9" w:rsidRPr="00172CB9">
        <w:rPr>
          <w:rFonts w:ascii="Arial Narrow" w:hAnsi="Arial Narrow" w:cs="Arial"/>
          <w:sz w:val="24"/>
          <w:szCs w:val="24"/>
        </w:rPr>
        <w:t>(</w:t>
      </w:r>
      <w:proofErr w:type="spellStart"/>
      <w:r w:rsidR="00B45BF9" w:rsidRPr="00172CB9">
        <w:rPr>
          <w:rFonts w:ascii="Arial Narrow" w:hAnsi="Arial Narrow" w:cs="Arial"/>
          <w:sz w:val="24"/>
          <w:szCs w:val="24"/>
        </w:rPr>
        <w:t>t.j</w:t>
      </w:r>
      <w:proofErr w:type="spellEnd"/>
      <w:r w:rsidR="00B45BF9" w:rsidRPr="00172CB9">
        <w:rPr>
          <w:rFonts w:ascii="Arial Narrow" w:hAnsi="Arial Narrow" w:cs="Arial"/>
          <w:sz w:val="24"/>
          <w:szCs w:val="24"/>
        </w:rPr>
        <w:t>. Dz. U. z 2024 poz. 1320)</w:t>
      </w:r>
      <w:r w:rsidR="00E27ABB" w:rsidRPr="00172CB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172CB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172CB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172CB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172CB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172CB9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172CB9" w14:paraId="355A3C3E" w14:textId="77777777" w:rsidTr="00467CA2">
        <w:tc>
          <w:tcPr>
            <w:tcW w:w="2269" w:type="dxa"/>
            <w:shd w:val="clear" w:color="auto" w:fill="auto"/>
          </w:tcPr>
          <w:p w14:paraId="3E83493E" w14:textId="77777777" w:rsidR="00D520D3" w:rsidRPr="00172CB9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72CB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D9DAF48" w14:textId="13241439" w:rsidR="00D520D3" w:rsidRPr="00172CB9" w:rsidRDefault="00B45BF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72CB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dla Pracowni Hemodynamiki na okres 24 miesięcy.</w:t>
            </w:r>
            <w:r w:rsidR="00D520D3" w:rsidRPr="00172CB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45BF9" w:rsidRPr="00172CB9" w14:paraId="31A8D4CA" w14:textId="77777777" w:rsidTr="00DA2A4F">
        <w:tc>
          <w:tcPr>
            <w:tcW w:w="2269" w:type="dxa"/>
            <w:shd w:val="clear" w:color="auto" w:fill="auto"/>
          </w:tcPr>
          <w:p w14:paraId="72BD4292" w14:textId="77777777" w:rsidR="00B45BF9" w:rsidRPr="00172CB9" w:rsidRDefault="00B45BF9" w:rsidP="00DA2A4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72CB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AFD5C5" w14:textId="1CCFC906" w:rsidR="00B45BF9" w:rsidRPr="00172CB9" w:rsidRDefault="00B45BF9" w:rsidP="00DA2A4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72CB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137/2024</w:t>
            </w:r>
          </w:p>
        </w:tc>
      </w:tr>
    </w:tbl>
    <w:p w14:paraId="1276B1DD" w14:textId="34F80447" w:rsidR="00DC652A" w:rsidRPr="00172CB9" w:rsidRDefault="00B45BF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72CB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172CB9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6E922E45" w14:textId="77777777" w:rsidR="00DC652A" w:rsidRPr="00172CB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72CB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905F5BD" w14:textId="77777777" w:rsidR="0071340C" w:rsidRPr="00172CB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172CB9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172CB9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172CB9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74B14A6B" w14:textId="77777777" w:rsidR="0071340C" w:rsidRPr="00172CB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5080E754" w14:textId="77777777" w:rsidR="0071340C" w:rsidRPr="00172CB9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72CB9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7C37501D" w14:textId="77777777" w:rsidR="0071340C" w:rsidRPr="00172CB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72CB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1095720" w14:textId="77777777" w:rsidR="0071340C" w:rsidRPr="00172CB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172CB9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172CB9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172CB9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0E606ABA" w14:textId="77777777" w:rsidR="0071340C" w:rsidRPr="00172CB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23EB1E0A" w14:textId="77777777" w:rsidR="0071340C" w:rsidRPr="00172CB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0DEC2F84" w14:textId="77777777" w:rsidR="00DC652A" w:rsidRPr="00172CB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72CB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172CB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172CB9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38E7922D" w14:textId="77777777" w:rsidR="00DC652A" w:rsidRPr="00172CB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72CB9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172CB9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172CB9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172CB9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172CB9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172CB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72CB9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26DF9D2B" w14:textId="77777777" w:rsidR="0093388F" w:rsidRPr="00172CB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172CB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6B9D45C6" w14:textId="77777777" w:rsidR="0093388F" w:rsidRPr="00172CB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72CB9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0B8A9DE4" w14:textId="77777777" w:rsidR="0093388F" w:rsidRPr="00172CB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172CB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FD7E91A" w14:textId="77777777" w:rsidR="00CB29AC" w:rsidRPr="00172CB9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72CB9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791669E7" w14:textId="77777777" w:rsidR="00CB29AC" w:rsidRPr="00172CB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72CB9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6BE9AC7D" w14:textId="77777777" w:rsidR="00830970" w:rsidRPr="00172CB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72CB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172CB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172CB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172CB9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7E8B3510" w14:textId="77777777" w:rsidR="00E27ABB" w:rsidRPr="00172CB9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72CB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172CB9" w14:paraId="7070FBB3" w14:textId="77777777" w:rsidTr="00467CA2">
        <w:tc>
          <w:tcPr>
            <w:tcW w:w="2660" w:type="dxa"/>
            <w:shd w:val="clear" w:color="auto" w:fill="auto"/>
          </w:tcPr>
          <w:p w14:paraId="3D7F982E" w14:textId="77777777" w:rsidR="00D520D3" w:rsidRPr="00172CB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2FDEFCE" w14:textId="77777777" w:rsidR="00D520D3" w:rsidRPr="00172CB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72CB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2E59C89" w14:textId="77777777" w:rsidR="00D520D3" w:rsidRPr="00172CB9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72CB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DB3006B" w14:textId="77777777" w:rsidR="00D520D3" w:rsidRPr="00172CB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724021B" w14:textId="77777777" w:rsidR="00D520D3" w:rsidRPr="00172CB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72CB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B719BC1" w14:textId="4E5FE112" w:rsidR="00D520D3" w:rsidRPr="00172CB9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72CB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45BF9" w:rsidRPr="00172CB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172CB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172CB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172CB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3974F1E5" w14:textId="77777777" w:rsidR="00E27ABB" w:rsidRPr="00172CB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</w:p>
    <w:sectPr w:rsidR="00E27ABB" w:rsidRPr="00172CB9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75102A" w14:textId="77777777" w:rsidR="00A94A9F" w:rsidRDefault="00A94A9F" w:rsidP="00025386">
      <w:pPr>
        <w:spacing w:after="0" w:line="240" w:lineRule="auto"/>
      </w:pPr>
      <w:r>
        <w:separator/>
      </w:r>
    </w:p>
  </w:endnote>
  <w:endnote w:type="continuationSeparator" w:id="0">
    <w:p w14:paraId="2C901984" w14:textId="77777777" w:rsidR="00A94A9F" w:rsidRDefault="00A94A9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AE7EDD" w14:textId="77777777" w:rsidR="00B45BF9" w:rsidRDefault="00B45B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42C0EC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9F9052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8EFFCF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9C88AC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006951" w14:textId="77777777" w:rsidR="00B45BF9" w:rsidRDefault="00B45B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1F7C71" w14:textId="77777777" w:rsidR="00A94A9F" w:rsidRDefault="00A94A9F" w:rsidP="00025386">
      <w:pPr>
        <w:spacing w:after="0" w:line="240" w:lineRule="auto"/>
      </w:pPr>
      <w:r>
        <w:separator/>
      </w:r>
    </w:p>
  </w:footnote>
  <w:footnote w:type="continuationSeparator" w:id="0">
    <w:p w14:paraId="5AF83764" w14:textId="77777777" w:rsidR="00A94A9F" w:rsidRDefault="00A94A9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9BA7D2" w14:textId="77777777" w:rsidR="00B45BF9" w:rsidRDefault="00B45B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023C0" w14:textId="77777777" w:rsidR="00B45BF9" w:rsidRDefault="00B45B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DFF23A" w14:textId="77777777" w:rsidR="00B45BF9" w:rsidRDefault="00B45B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9527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4A9F"/>
    <w:rsid w:val="00025386"/>
    <w:rsid w:val="000423B9"/>
    <w:rsid w:val="00053927"/>
    <w:rsid w:val="00066C44"/>
    <w:rsid w:val="00071D4C"/>
    <w:rsid w:val="00084786"/>
    <w:rsid w:val="0016158F"/>
    <w:rsid w:val="00172CB9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94A9F"/>
    <w:rsid w:val="00AF4E90"/>
    <w:rsid w:val="00AF7375"/>
    <w:rsid w:val="00B45BF9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8F534D"/>
  <w15:chartTrackingRefBased/>
  <w15:docId w15:val="{35481DE0-F8EE-466E-A6A6-2AEBF7E90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2024-10-29T08:20:00Z</cp:lastPrinted>
  <dcterms:created xsi:type="dcterms:W3CDTF">2024-10-29T08:20:00Z</dcterms:created>
  <dcterms:modified xsi:type="dcterms:W3CDTF">2024-10-29T08:20:00Z</dcterms:modified>
</cp:coreProperties>
</file>