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44A169" w14:textId="77777777" w:rsidR="00D62E6E" w:rsidRPr="00546B5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46B5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770B4" w:rsidRPr="00546B52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546B5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46B52" w14:paraId="67A58BDB" w14:textId="77777777" w:rsidTr="00D62E6E">
        <w:tc>
          <w:tcPr>
            <w:tcW w:w="2800" w:type="dxa"/>
            <w:shd w:val="clear" w:color="auto" w:fill="auto"/>
          </w:tcPr>
          <w:p w14:paraId="77F10318" w14:textId="77777777" w:rsidR="00D62E6E" w:rsidRPr="00546B5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46B5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46B5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410BAA2" w14:textId="77777777" w:rsidR="00D62E6E" w:rsidRPr="00546B5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0D4D010" w14:textId="77777777" w:rsidR="00D62E6E" w:rsidRPr="00546B5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3ECF5A" w14:textId="77777777" w:rsidR="00D62E6E" w:rsidRPr="00546B5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46B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46B5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46B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46B52" w14:paraId="6B1CFEEF" w14:textId="77777777" w:rsidTr="00D62E6E">
        <w:tc>
          <w:tcPr>
            <w:tcW w:w="2800" w:type="dxa"/>
            <w:shd w:val="clear" w:color="auto" w:fill="auto"/>
          </w:tcPr>
          <w:p w14:paraId="54F33A6E" w14:textId="77777777" w:rsidR="00D62E6E" w:rsidRPr="00546B5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46B5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15810E" w14:textId="77777777" w:rsidR="00D62E6E" w:rsidRPr="00546B5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E04A98F" w14:textId="77777777" w:rsidR="00D62E6E" w:rsidRPr="00546B5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E9CAFB" w14:textId="77777777" w:rsidR="00D62E6E" w:rsidRPr="00546B5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46B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46B5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46B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26D0B7D" w14:textId="77777777" w:rsidR="00BC121E" w:rsidRPr="00546B5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770B4" w:rsidRPr="00546B52" w14:paraId="3022026A" w14:textId="77777777" w:rsidTr="001C50B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5E8D35" w14:textId="77777777" w:rsidR="002770B4" w:rsidRPr="00546B52" w:rsidRDefault="002770B4" w:rsidP="001C50B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25BF915" w14:textId="77777777" w:rsidR="002770B4" w:rsidRPr="00546B52" w:rsidRDefault="002770B4" w:rsidP="001C50B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46B52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546B5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546B52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546B52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6D6F5166" w14:textId="77777777" w:rsidR="002770B4" w:rsidRPr="00546B52" w:rsidRDefault="002770B4" w:rsidP="001C50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292ADCA" w14:textId="77777777" w:rsidR="002770B4" w:rsidRPr="00546B52" w:rsidRDefault="002770B4" w:rsidP="001C50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3C362CB" w14:textId="77777777" w:rsidR="00BC121E" w:rsidRPr="00546B52" w:rsidRDefault="002770B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6B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46B5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46B5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46B52" w14:paraId="18014E6B" w14:textId="77777777" w:rsidTr="00D62E6E">
        <w:tc>
          <w:tcPr>
            <w:tcW w:w="2269" w:type="dxa"/>
            <w:shd w:val="clear" w:color="auto" w:fill="auto"/>
          </w:tcPr>
          <w:p w14:paraId="19B1C7C3" w14:textId="77777777" w:rsidR="00D62E6E" w:rsidRPr="00546B5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49384A" w14:textId="77777777" w:rsidR="00D62E6E" w:rsidRPr="00546B52" w:rsidRDefault="002770B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Pracowni Hemodynamiki na okres 24 miesięcy.</w:t>
            </w:r>
            <w:r w:rsidR="00D62E6E" w:rsidRPr="00546B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770B4" w:rsidRPr="00546B52" w14:paraId="6626FE9F" w14:textId="77777777" w:rsidTr="001C50B4">
        <w:tc>
          <w:tcPr>
            <w:tcW w:w="2269" w:type="dxa"/>
            <w:shd w:val="clear" w:color="auto" w:fill="auto"/>
          </w:tcPr>
          <w:p w14:paraId="052A290E" w14:textId="77777777" w:rsidR="002770B4" w:rsidRPr="00546B52" w:rsidRDefault="002770B4" w:rsidP="001C50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75AAD2" w14:textId="77777777" w:rsidR="002770B4" w:rsidRPr="00546B52" w:rsidRDefault="002770B4" w:rsidP="001C50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137/2024</w:t>
            </w:r>
          </w:p>
        </w:tc>
      </w:tr>
    </w:tbl>
    <w:p w14:paraId="01030CC8" w14:textId="77777777" w:rsidR="00BC121E" w:rsidRPr="00546B52" w:rsidRDefault="002770B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46B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46B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46B5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546B5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46B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46B5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D0E0129" w14:textId="77777777" w:rsidR="00BC121E" w:rsidRPr="00546B5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46B5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0C4D3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546B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46B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546B5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46B5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546B5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46B5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D4F7E0D" w14:textId="77777777" w:rsidR="00BC121E" w:rsidRPr="00546B5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6B5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9E9827C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546B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46B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546B5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46B5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546B5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DA39D59" w14:textId="77777777" w:rsidR="00BF69A4" w:rsidRPr="00546B5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6B5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46B52" w14:paraId="33DCDF5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85D5D" w14:textId="77777777" w:rsidR="00BC121E" w:rsidRPr="00546B5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28057" w14:textId="77777777" w:rsidR="00BC121E" w:rsidRPr="00546B5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27559" w14:textId="77777777" w:rsidR="00BC121E" w:rsidRPr="00546B5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46B52" w14:paraId="149C332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06711" w14:textId="77777777" w:rsidR="00BC121E" w:rsidRPr="00546B5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D0F0" w14:textId="77777777" w:rsidR="00BC121E" w:rsidRPr="00546B5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7841" w14:textId="77777777" w:rsidR="00BC121E" w:rsidRPr="00546B5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46B52" w14:paraId="1837F17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2207A" w14:textId="77777777" w:rsidR="00BC121E" w:rsidRPr="00546B5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B799" w14:textId="77777777" w:rsidR="00BC121E" w:rsidRPr="00546B5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22CC" w14:textId="77777777" w:rsidR="00BC121E" w:rsidRPr="00546B5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537E1D0" w14:textId="77777777" w:rsidR="00BC121E" w:rsidRPr="00546B5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46B5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3BDEB225" w14:textId="77777777" w:rsidR="00BC121E" w:rsidRPr="00546B5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46B52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964F727" w14:textId="77777777" w:rsidR="00067B62" w:rsidRPr="00546B5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46B5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46B5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46B5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16A7878" w14:textId="77777777" w:rsidR="00067B62" w:rsidRPr="00546B5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46B52" w14:paraId="5EAD15CE" w14:textId="77777777" w:rsidTr="00620E37">
        <w:tc>
          <w:tcPr>
            <w:tcW w:w="2660" w:type="dxa"/>
            <w:shd w:val="clear" w:color="auto" w:fill="auto"/>
          </w:tcPr>
          <w:p w14:paraId="4C9C839C" w14:textId="77777777" w:rsidR="00BC121E" w:rsidRPr="00546B5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B71E6B8" w14:textId="77777777" w:rsidR="00BC121E" w:rsidRPr="00546B5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BACDBA9" w14:textId="77777777" w:rsidR="00BC121E" w:rsidRPr="00546B5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46B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46B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173D2CA" w14:textId="77777777" w:rsidR="00BC121E" w:rsidRPr="00546B5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36A548B" w14:textId="77777777" w:rsidR="00BC121E" w:rsidRPr="00546B5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13A2512" w14:textId="77777777" w:rsidR="00BC121E" w:rsidRPr="00546B5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46B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770B4" w:rsidRPr="00546B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546B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46B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12A59D3" w14:textId="77777777" w:rsidR="00106AC7" w:rsidRPr="00546B52" w:rsidRDefault="00106AC7" w:rsidP="00BC121E">
      <w:pPr>
        <w:rPr>
          <w:rFonts w:ascii="Arial Narrow" w:hAnsi="Arial Narrow"/>
        </w:rPr>
      </w:pPr>
    </w:p>
    <w:sectPr w:rsidR="00106AC7" w:rsidRPr="00546B5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53B8A3" w14:textId="77777777" w:rsidR="00EE2841" w:rsidRDefault="00EE2841">
      <w:r>
        <w:separator/>
      </w:r>
    </w:p>
  </w:endnote>
  <w:endnote w:type="continuationSeparator" w:id="0">
    <w:p w14:paraId="1CF184BA" w14:textId="77777777" w:rsidR="00EE2841" w:rsidRDefault="00EE2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E796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44B1C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33F4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03FD96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71E7F51">
        <v:line id="_x0000_s1025" style="position:absolute;left:0;text-align:left;z-index:251657728" from="-3.85pt,8.7pt" to="455.15pt,8.7pt"/>
      </w:pict>
    </w:r>
  </w:p>
  <w:p w14:paraId="7C84A80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F1A0F" w14:textId="77777777" w:rsidR="002770B4" w:rsidRDefault="002770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D087FE" w14:textId="77777777" w:rsidR="00EE2841" w:rsidRDefault="00EE2841">
      <w:r>
        <w:separator/>
      </w:r>
    </w:p>
  </w:footnote>
  <w:footnote w:type="continuationSeparator" w:id="0">
    <w:p w14:paraId="76184F87" w14:textId="77777777" w:rsidR="00EE2841" w:rsidRDefault="00EE2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DAED8" w14:textId="77777777" w:rsidR="002770B4" w:rsidRDefault="002770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D57CC" w14:textId="77777777" w:rsidR="002770B4" w:rsidRDefault="002770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7B5B3" w14:textId="77777777" w:rsidR="002770B4" w:rsidRDefault="002770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4146135">
    <w:abstractNumId w:val="13"/>
  </w:num>
  <w:num w:numId="2" w16cid:durableId="1937711808">
    <w:abstractNumId w:val="0"/>
  </w:num>
  <w:num w:numId="3" w16cid:durableId="1737629235">
    <w:abstractNumId w:val="11"/>
  </w:num>
  <w:num w:numId="4" w16cid:durableId="792022481">
    <w:abstractNumId w:val="8"/>
  </w:num>
  <w:num w:numId="5" w16cid:durableId="491218798">
    <w:abstractNumId w:val="7"/>
  </w:num>
  <w:num w:numId="6" w16cid:durableId="1015772007">
    <w:abstractNumId w:val="1"/>
  </w:num>
  <w:num w:numId="7" w16cid:durableId="368654482">
    <w:abstractNumId w:val="6"/>
  </w:num>
  <w:num w:numId="8" w16cid:durableId="1797410747">
    <w:abstractNumId w:val="3"/>
  </w:num>
  <w:num w:numId="9" w16cid:durableId="2105418734">
    <w:abstractNumId w:val="2"/>
  </w:num>
  <w:num w:numId="10" w16cid:durableId="515772683">
    <w:abstractNumId w:val="5"/>
  </w:num>
  <w:num w:numId="11" w16cid:durableId="138034196">
    <w:abstractNumId w:val="10"/>
  </w:num>
  <w:num w:numId="12" w16cid:durableId="459883221">
    <w:abstractNumId w:val="4"/>
  </w:num>
  <w:num w:numId="13" w16cid:durableId="712578316">
    <w:abstractNumId w:val="9"/>
  </w:num>
  <w:num w:numId="14" w16cid:durableId="7741322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84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770B4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6B52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31DA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E2841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F5A200"/>
  <w15:chartTrackingRefBased/>
  <w15:docId w15:val="{26AAD732-6C90-41E0-A4C7-D440DFF6A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227</Words>
  <Characters>1772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2024-10-29T09:37:00Z</cp:lastPrinted>
  <dcterms:created xsi:type="dcterms:W3CDTF">2024-10-29T09:38:00Z</dcterms:created>
  <dcterms:modified xsi:type="dcterms:W3CDTF">2024-10-29T09:38:00Z</dcterms:modified>
</cp:coreProperties>
</file>