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1B74FA" w14:textId="77777777" w:rsidR="006676AE" w:rsidRPr="00FD0C1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FD0C1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F061B" w:rsidRPr="00FD0C14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FD0C1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5636EF7" w14:textId="77777777" w:rsidR="005103B9" w:rsidRPr="00FD0C14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62A4D2E5" w14:textId="77777777" w:rsidR="006676AE" w:rsidRPr="00FD0C14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FD0C14">
        <w:rPr>
          <w:rFonts w:ascii="Arial Narrow" w:hAnsi="Arial Narrow" w:cs="Arial"/>
        </w:rPr>
        <w:t>Znak sprawy:</w:t>
      </w:r>
      <w:r w:rsidRPr="00FD0C14">
        <w:rPr>
          <w:rFonts w:ascii="Arial Narrow" w:hAnsi="Arial Narrow" w:cs="Arial"/>
          <w:b/>
        </w:rPr>
        <w:t xml:space="preserve"> </w:t>
      </w:r>
      <w:r w:rsidR="002F061B" w:rsidRPr="00FD0C14">
        <w:rPr>
          <w:rFonts w:ascii="Arial Narrow" w:hAnsi="Arial Narrow" w:cs="Arial"/>
          <w:b/>
        </w:rPr>
        <w:t>137/2024</w:t>
      </w:r>
    </w:p>
    <w:p w14:paraId="683B7ADF" w14:textId="77777777" w:rsidR="00C4103F" w:rsidRPr="00FD0C1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FD0C14">
        <w:rPr>
          <w:rFonts w:ascii="Arial Narrow" w:hAnsi="Arial Narrow" w:cs="Arial"/>
          <w:b/>
        </w:rPr>
        <w:t xml:space="preserve"> </w:t>
      </w:r>
      <w:r w:rsidR="007118F0" w:rsidRPr="00FD0C14">
        <w:rPr>
          <w:rFonts w:ascii="Arial Narrow" w:hAnsi="Arial Narrow" w:cs="Arial"/>
          <w:b/>
        </w:rPr>
        <w:t>Zamawiający</w:t>
      </w:r>
      <w:r w:rsidR="007936D6" w:rsidRPr="00FD0C14">
        <w:rPr>
          <w:rFonts w:ascii="Arial Narrow" w:hAnsi="Arial Narrow" w:cs="Arial"/>
          <w:b/>
        </w:rPr>
        <w:t>:</w:t>
      </w:r>
    </w:p>
    <w:p w14:paraId="4CE5BB7D" w14:textId="77777777" w:rsidR="006676AE" w:rsidRPr="00FD0C1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FD0C14">
        <w:rPr>
          <w:rFonts w:ascii="Arial Narrow" w:hAnsi="Arial Narrow" w:cs="Arial"/>
          <w:sz w:val="22"/>
          <w:szCs w:val="22"/>
        </w:rPr>
        <w:t xml:space="preserve"> </w:t>
      </w:r>
      <w:r w:rsidR="002F061B" w:rsidRPr="00FD0C1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24569BA1" w14:textId="77777777" w:rsidR="006676AE" w:rsidRPr="00FD0C1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D0C14">
        <w:rPr>
          <w:rFonts w:ascii="Arial Narrow" w:hAnsi="Arial Narrow" w:cs="Arial"/>
          <w:sz w:val="22"/>
          <w:szCs w:val="22"/>
        </w:rPr>
        <w:t xml:space="preserve"> </w:t>
      </w:r>
      <w:r w:rsidR="002F061B" w:rsidRPr="00FD0C14">
        <w:rPr>
          <w:rFonts w:ascii="Arial Narrow" w:hAnsi="Arial Narrow" w:cs="Arial"/>
          <w:sz w:val="22"/>
          <w:szCs w:val="22"/>
        </w:rPr>
        <w:t>ul. Powstańców Warszawy</w:t>
      </w:r>
      <w:r w:rsidRPr="00FD0C14">
        <w:rPr>
          <w:rFonts w:ascii="Arial Narrow" w:hAnsi="Arial Narrow" w:cs="Arial"/>
          <w:sz w:val="22"/>
          <w:szCs w:val="22"/>
        </w:rPr>
        <w:t xml:space="preserve"> </w:t>
      </w:r>
      <w:r w:rsidR="002F061B" w:rsidRPr="00FD0C14">
        <w:rPr>
          <w:rFonts w:ascii="Arial Narrow" w:hAnsi="Arial Narrow" w:cs="Arial"/>
          <w:sz w:val="22"/>
          <w:szCs w:val="22"/>
        </w:rPr>
        <w:t>5</w:t>
      </w:r>
      <w:r w:rsidRPr="00FD0C14">
        <w:rPr>
          <w:rFonts w:ascii="Arial Narrow" w:hAnsi="Arial Narrow" w:cs="Arial"/>
          <w:sz w:val="22"/>
          <w:szCs w:val="22"/>
        </w:rPr>
        <w:t xml:space="preserve"> </w:t>
      </w:r>
    </w:p>
    <w:p w14:paraId="299D3493" w14:textId="77777777" w:rsidR="00F90CD1" w:rsidRPr="00FD0C1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D0C14">
        <w:rPr>
          <w:rFonts w:ascii="Arial Narrow" w:hAnsi="Arial Narrow" w:cs="Arial"/>
          <w:sz w:val="22"/>
          <w:szCs w:val="22"/>
        </w:rPr>
        <w:t xml:space="preserve"> </w:t>
      </w:r>
      <w:r w:rsidR="002F061B" w:rsidRPr="00FD0C14">
        <w:rPr>
          <w:rFonts w:ascii="Arial Narrow" w:hAnsi="Arial Narrow" w:cs="Arial"/>
          <w:sz w:val="22"/>
          <w:szCs w:val="22"/>
        </w:rPr>
        <w:t>85-681</w:t>
      </w:r>
      <w:r w:rsidRPr="00FD0C14">
        <w:rPr>
          <w:rFonts w:ascii="Arial Narrow" w:hAnsi="Arial Narrow" w:cs="Arial"/>
          <w:sz w:val="22"/>
          <w:szCs w:val="22"/>
        </w:rPr>
        <w:t xml:space="preserve"> </w:t>
      </w:r>
      <w:r w:rsidR="002F061B" w:rsidRPr="00FD0C14">
        <w:rPr>
          <w:rFonts w:ascii="Arial Narrow" w:hAnsi="Arial Narrow" w:cs="Arial"/>
          <w:sz w:val="22"/>
          <w:szCs w:val="22"/>
        </w:rPr>
        <w:t>Bydgoszcz</w:t>
      </w:r>
    </w:p>
    <w:p w14:paraId="0EF6B104" w14:textId="77777777" w:rsidR="009169D4" w:rsidRPr="00FD0C1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FD0C1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28F1901D" w14:textId="77777777" w:rsidR="009169D4" w:rsidRPr="00FD0C1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D0C14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56328213" w14:textId="77777777" w:rsidR="00C4103F" w:rsidRPr="00FD0C1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FD0C14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6AB4EF10" w14:textId="77777777" w:rsidR="00C4103F" w:rsidRPr="00FD0C14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FD0C14">
        <w:rPr>
          <w:rFonts w:ascii="Arial Narrow" w:hAnsi="Arial Narrow" w:cs="Arial"/>
          <w:b/>
        </w:rPr>
        <w:t>Wykonawca</w:t>
      </w:r>
      <w:r w:rsidR="007936D6" w:rsidRPr="00FD0C14">
        <w:rPr>
          <w:rFonts w:ascii="Arial Narrow" w:hAnsi="Arial Narrow" w:cs="Arial"/>
          <w:b/>
        </w:rPr>
        <w:t>:</w:t>
      </w:r>
    </w:p>
    <w:p w14:paraId="3A4422B0" w14:textId="77777777" w:rsidR="00757EFB" w:rsidRPr="00FD0C1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FD0C1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FD0C14">
        <w:rPr>
          <w:rFonts w:ascii="Arial Narrow" w:hAnsi="Arial Narrow" w:cs="Arial"/>
          <w:sz w:val="20"/>
          <w:szCs w:val="20"/>
        </w:rPr>
        <w:t>…………………………</w:t>
      </w:r>
      <w:r w:rsidRPr="00FD0C14">
        <w:rPr>
          <w:rFonts w:ascii="Arial Narrow" w:hAnsi="Arial Narrow" w:cs="Arial"/>
          <w:sz w:val="20"/>
          <w:szCs w:val="20"/>
        </w:rPr>
        <w:t>…</w:t>
      </w:r>
    </w:p>
    <w:p w14:paraId="62F386AA" w14:textId="77777777" w:rsidR="007118F0" w:rsidRPr="00FD0C14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FD0C14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FD0C14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FD0C14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FD0C14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FD0C14">
        <w:rPr>
          <w:rFonts w:ascii="Arial Narrow" w:hAnsi="Arial Narrow" w:cs="Arial"/>
          <w:i/>
          <w:sz w:val="14"/>
          <w:szCs w:val="14"/>
        </w:rPr>
        <w:t>KRS/CEiDG)</w:t>
      </w:r>
    </w:p>
    <w:p w14:paraId="33820199" w14:textId="77777777" w:rsidR="00C4103F" w:rsidRPr="00FD0C14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FD0C14">
        <w:rPr>
          <w:rFonts w:ascii="Arial Narrow" w:hAnsi="Arial Narrow" w:cs="Arial"/>
          <w:u w:val="single"/>
        </w:rPr>
        <w:t>reprezentowany przez:</w:t>
      </w:r>
    </w:p>
    <w:p w14:paraId="1D841C42" w14:textId="77777777" w:rsidR="00757EFB" w:rsidRPr="00FD0C1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FD0C1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FD0C14">
        <w:rPr>
          <w:rFonts w:ascii="Arial Narrow" w:hAnsi="Arial Narrow" w:cs="Arial"/>
          <w:sz w:val="20"/>
          <w:szCs w:val="20"/>
        </w:rPr>
        <w:t>……</w:t>
      </w:r>
      <w:r w:rsidRPr="00FD0C14">
        <w:rPr>
          <w:rFonts w:ascii="Arial Narrow" w:hAnsi="Arial Narrow" w:cs="Arial"/>
          <w:sz w:val="20"/>
          <w:szCs w:val="20"/>
        </w:rPr>
        <w:t>…</w:t>
      </w:r>
    </w:p>
    <w:p w14:paraId="703CC300" w14:textId="77777777" w:rsidR="00484F88" w:rsidRPr="00FD0C1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FD0C14">
        <w:rPr>
          <w:rFonts w:ascii="Arial Narrow" w:hAnsi="Arial Narrow" w:cs="Arial"/>
          <w:i/>
          <w:sz w:val="14"/>
          <w:szCs w:val="14"/>
        </w:rPr>
        <w:t>(imię, n</w:t>
      </w:r>
      <w:r w:rsidR="00825A09" w:rsidRPr="00FD0C14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FD0C14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FD0C14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FD0C14">
        <w:rPr>
          <w:rFonts w:ascii="Arial Narrow" w:hAnsi="Arial Narrow" w:cs="Arial"/>
          <w:i/>
          <w:sz w:val="14"/>
          <w:szCs w:val="14"/>
        </w:rPr>
        <w:t>reprezentacji</w:t>
      </w:r>
      <w:r w:rsidRPr="00FD0C14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F061B" w:rsidRPr="00FD0C14" w14:paraId="195ABD85" w14:textId="77777777" w:rsidTr="00DA2A4F">
        <w:tc>
          <w:tcPr>
            <w:tcW w:w="9104" w:type="dxa"/>
            <w:shd w:val="clear" w:color="auto" w:fill="D9D9D9"/>
          </w:tcPr>
          <w:p w14:paraId="6611CB96" w14:textId="77777777" w:rsidR="002F061B" w:rsidRPr="00FD0C14" w:rsidRDefault="002F061B" w:rsidP="00DA2A4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D0C1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3BC2B9B" w14:textId="77777777" w:rsidR="002F061B" w:rsidRPr="00FD0C14" w:rsidRDefault="002F061B" w:rsidP="00DA2A4F">
            <w:pPr>
              <w:jc w:val="both"/>
              <w:rPr>
                <w:rFonts w:ascii="Arial Narrow" w:hAnsi="Arial Narrow" w:cs="Arial"/>
              </w:rPr>
            </w:pPr>
            <w:r w:rsidRPr="00FD0C14">
              <w:rPr>
                <w:rFonts w:ascii="Arial Narrow" w:hAnsi="Arial Narrow" w:cs="Arial"/>
              </w:rPr>
              <w:t>składane na podstawie art. 125 ust. 1 ustawy z dnia 11 września 2019 r.  Prawo zamówień publicznych (</w:t>
            </w:r>
            <w:proofErr w:type="spellStart"/>
            <w:r w:rsidRPr="00FD0C14">
              <w:rPr>
                <w:rFonts w:ascii="Arial Narrow" w:hAnsi="Arial Narrow" w:cs="Arial"/>
              </w:rPr>
              <w:t>t.j</w:t>
            </w:r>
            <w:proofErr w:type="spellEnd"/>
            <w:r w:rsidRPr="00FD0C14">
              <w:rPr>
                <w:rFonts w:ascii="Arial Narrow" w:hAnsi="Arial Narrow" w:cs="Arial"/>
              </w:rPr>
              <w:t>. Dz. U. z 2024 poz. 1320) (dalej jako: ustawa Pzp), dotyczące przesłanek wykluczenia z:</w:t>
            </w:r>
          </w:p>
          <w:p w14:paraId="74E1CBA5" w14:textId="77777777" w:rsidR="002F061B" w:rsidRPr="00FD0C14" w:rsidRDefault="002F061B" w:rsidP="00DA2A4F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D0C14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154E8031" w14:textId="77777777" w:rsidR="002F061B" w:rsidRPr="00FD0C14" w:rsidRDefault="002F061B" w:rsidP="00DA2A4F">
            <w:pPr>
              <w:jc w:val="center"/>
              <w:rPr>
                <w:rFonts w:ascii="Arial Narrow" w:hAnsi="Arial Narrow" w:cs="Arial"/>
              </w:rPr>
            </w:pPr>
            <w:r w:rsidRPr="00FD0C14">
              <w:rPr>
                <w:rFonts w:ascii="Arial Narrow" w:hAnsi="Arial Narrow" w:cs="Arial"/>
              </w:rPr>
              <w:t>oraz</w:t>
            </w:r>
          </w:p>
          <w:p w14:paraId="7F988607" w14:textId="77777777" w:rsidR="002F061B" w:rsidRPr="00FD0C14" w:rsidRDefault="002F061B" w:rsidP="00DA2A4F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D0C14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FD0C14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FD0C14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49255E46" w14:textId="77777777" w:rsidR="00E50194" w:rsidRPr="00FD0C14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>Na potrzeby postę</w:t>
      </w:r>
      <w:r w:rsidR="008D0487" w:rsidRPr="00FD0C14">
        <w:rPr>
          <w:rFonts w:ascii="Arial Narrow" w:hAnsi="Arial Narrow" w:cs="Arial"/>
        </w:rPr>
        <w:t xml:space="preserve">powania o udzielenie </w:t>
      </w:r>
      <w:r w:rsidR="007936D6" w:rsidRPr="00FD0C14">
        <w:rPr>
          <w:rFonts w:ascii="Arial Narrow" w:hAnsi="Arial Narrow" w:cs="Arial"/>
        </w:rPr>
        <w:t>zamówienia publicznego</w:t>
      </w:r>
      <w:r w:rsidR="00E50194" w:rsidRPr="00FD0C14">
        <w:rPr>
          <w:rFonts w:ascii="Arial Narrow" w:hAnsi="Arial Narrow" w:cs="Arial"/>
        </w:rPr>
        <w:t xml:space="preserve"> pn.:</w:t>
      </w:r>
    </w:p>
    <w:p w14:paraId="399E7DCB" w14:textId="77777777" w:rsidR="00E50194" w:rsidRPr="00FD0C14" w:rsidRDefault="002F061B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FD0C14">
        <w:rPr>
          <w:rFonts w:ascii="Arial Narrow" w:hAnsi="Arial Narrow" w:cs="Arial"/>
          <w:b/>
        </w:rPr>
        <w:t>Dostawy sukcesywne sprzętu jednorazowego użytku dla Pracowni Hemodynamiki na okres 24 miesięcy.</w:t>
      </w:r>
    </w:p>
    <w:p w14:paraId="104CB0D6" w14:textId="77777777" w:rsidR="00F90CD1" w:rsidRPr="00FD0C1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 xml:space="preserve">prowadzonego przez </w:t>
      </w:r>
      <w:r w:rsidR="002F061B" w:rsidRPr="00FD0C14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FD0C14">
        <w:rPr>
          <w:rFonts w:ascii="Arial Narrow" w:hAnsi="Arial Narrow" w:cs="Arial"/>
          <w:b/>
        </w:rPr>
        <w:t>,</w:t>
      </w:r>
      <w:r w:rsidR="002B2AD9" w:rsidRPr="00FD0C14">
        <w:rPr>
          <w:rFonts w:ascii="Arial Narrow" w:hAnsi="Arial Narrow" w:cs="Arial"/>
        </w:rPr>
        <w:t xml:space="preserve"> </w:t>
      </w:r>
      <w:r w:rsidR="00E65685" w:rsidRPr="00FD0C14">
        <w:rPr>
          <w:rFonts w:ascii="Arial Narrow" w:hAnsi="Arial Narrow" w:cs="Arial"/>
        </w:rPr>
        <w:t>oświa</w:t>
      </w:r>
      <w:r w:rsidR="00825A09" w:rsidRPr="00FD0C14">
        <w:rPr>
          <w:rFonts w:ascii="Arial Narrow" w:hAnsi="Arial Narrow" w:cs="Arial"/>
        </w:rPr>
        <w:t>dczam</w:t>
      </w:r>
      <w:r w:rsidR="00E65685" w:rsidRPr="00FD0C14">
        <w:rPr>
          <w:rFonts w:ascii="Arial Narrow" w:hAnsi="Arial Narrow" w:cs="Arial"/>
        </w:rPr>
        <w:t>,</w:t>
      </w:r>
      <w:r w:rsidR="002B2AD9" w:rsidRPr="00FD0C1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D0C14" w14:paraId="5B18C75E" w14:textId="77777777" w:rsidTr="00650D6C">
        <w:tc>
          <w:tcPr>
            <w:tcW w:w="9104" w:type="dxa"/>
            <w:shd w:val="clear" w:color="auto" w:fill="D9D9D9"/>
          </w:tcPr>
          <w:p w14:paraId="6928BE48" w14:textId="77777777" w:rsidR="00E50194" w:rsidRPr="00FD0C1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D0C14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FD0C14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60A53A9C" w14:textId="77777777" w:rsidR="0032618A" w:rsidRPr="00FD0C14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D0C14">
        <w:rPr>
          <w:rFonts w:ascii="Arial Narrow" w:hAnsi="Arial Narrow" w:cs="Arial"/>
          <w:i/>
          <w:iCs/>
        </w:rPr>
        <w:t>dalej: rozporządzenie 833/2014</w:t>
      </w:r>
      <w:r w:rsidRPr="00FD0C14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FD0C14">
        <w:rPr>
          <w:rFonts w:ascii="Arial Narrow" w:hAnsi="Arial Narrow" w:cs="Arial"/>
          <w:i/>
          <w:iCs/>
        </w:rPr>
        <w:t>dalej: rozporządzenie 2022/576</w:t>
      </w:r>
      <w:r w:rsidR="0032618A" w:rsidRPr="00FD0C14">
        <w:rPr>
          <w:rFonts w:ascii="Arial Narrow" w:hAnsi="Arial Narrow" w:cs="Arial"/>
          <w:i/>
          <w:iCs/>
        </w:rPr>
        <w:t xml:space="preserve"> </w:t>
      </w:r>
      <w:r w:rsidR="0032618A" w:rsidRPr="00FD0C14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FD0C14">
        <w:rPr>
          <w:rFonts w:ascii="Arial Narrow" w:hAnsi="Arial Narrow" w:cs="Arial"/>
        </w:rPr>
        <w:t>.</w:t>
      </w:r>
    </w:p>
    <w:p w14:paraId="3DC66E3B" w14:textId="77777777" w:rsidR="0011306C" w:rsidRPr="00FD0C14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FD0C14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FD0C14">
        <w:rPr>
          <w:rFonts w:ascii="Arial Narrow" w:hAnsi="Arial Narrow" w:cs="Arial"/>
        </w:rPr>
        <w:t xml:space="preserve"> (</w:t>
      </w:r>
      <w:r w:rsidR="00486223" w:rsidRPr="00FD0C14">
        <w:rPr>
          <w:rFonts w:ascii="Arial Narrow" w:hAnsi="Arial Narrow" w:cs="Arial"/>
        </w:rPr>
        <w:t>t.j. Dz.U. z 2023r. poz. 1497</w:t>
      </w:r>
      <w:r w:rsidRPr="00FD0C14">
        <w:rPr>
          <w:rFonts w:ascii="Arial Narrow" w:hAnsi="Arial Narrow" w:cs="Arial"/>
        </w:rPr>
        <w:t>)</w:t>
      </w:r>
      <w:r w:rsidR="0032618A" w:rsidRPr="00FD0C14">
        <w:rPr>
          <w:rFonts w:ascii="Arial Narrow" w:hAnsi="Arial Narrow" w:cs="Arial"/>
        </w:rPr>
        <w:t xml:space="preserve"> </w:t>
      </w:r>
      <w:r w:rsidR="0011306C" w:rsidRPr="00FD0C14">
        <w:rPr>
          <w:rStyle w:val="Odwoanieprzypisudolnego"/>
          <w:rFonts w:ascii="Arial Narrow" w:hAnsi="Arial Narrow" w:cs="Arial"/>
        </w:rPr>
        <w:footnoteReference w:id="2"/>
      </w:r>
      <w:r w:rsidRPr="00FD0C1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D0C14" w14:paraId="39867987" w14:textId="77777777" w:rsidTr="00CD4DD1">
        <w:tc>
          <w:tcPr>
            <w:tcW w:w="9104" w:type="dxa"/>
            <w:shd w:val="clear" w:color="auto" w:fill="D9D9D9"/>
          </w:tcPr>
          <w:p w14:paraId="007F9512" w14:textId="77777777" w:rsidR="0011306C" w:rsidRPr="00FD0C1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D0C14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6F10D67" w14:textId="77777777" w:rsidR="00103D09" w:rsidRPr="00FD0C14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89C1A29" w14:textId="77777777" w:rsidR="00D2702A" w:rsidRPr="00FD0C14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D0C14" w14:paraId="20079B5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4668B" w14:textId="77777777" w:rsidR="00D2702A" w:rsidRPr="00FD0C1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D0C1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EBF8F" w14:textId="77777777" w:rsidR="00D2702A" w:rsidRPr="00FD0C1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D0C1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2F061B" w:rsidRPr="00FD0C14" w14:paraId="2F963628" w14:textId="77777777" w:rsidTr="00DA2A4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FB3B2" w14:textId="77777777" w:rsidR="002F061B" w:rsidRPr="00FD0C14" w:rsidRDefault="002F061B" w:rsidP="00DA2A4F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D0C14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D9200" w14:textId="77777777" w:rsidR="002F061B" w:rsidRPr="00FD0C14" w:rsidRDefault="002F061B" w:rsidP="00DA2A4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FD0C14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08D6D7C7" w14:textId="77777777" w:rsidR="002F061B" w:rsidRPr="00FD0C14" w:rsidRDefault="002F061B" w:rsidP="00DA2A4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D0C14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3520B59A" w14:textId="77777777" w:rsidR="002F061B" w:rsidRPr="00FD0C14" w:rsidRDefault="002F061B" w:rsidP="00DA2A4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D0C14">
              <w:rPr>
                <w:rFonts w:ascii="Arial Narrow" w:hAnsi="Arial Narrow" w:cs="Arial"/>
              </w:rPr>
              <w:t>Na potwierdzenie spełniania warunku udziału w postępowaniu:</w:t>
            </w:r>
          </w:p>
          <w:p w14:paraId="42E39349" w14:textId="77777777" w:rsidR="002F061B" w:rsidRPr="00FD0C14" w:rsidRDefault="002F061B" w:rsidP="00DA2A4F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D0C14">
              <w:rPr>
                <w:rFonts w:ascii="Arial Narrow" w:hAnsi="Arial Narrow" w:cs="Arial"/>
              </w:rPr>
              <w:t xml:space="preserve">Należy złożyć wykaz min. 2 dostaw (zgodnie z załącznikiem nr 6 do SWZ) odpowiadających przedmiotowi zamówienia wraz z dokumentami wskazanymi w pkt. 9.2 </w:t>
            </w:r>
            <w:proofErr w:type="spellStart"/>
            <w:r w:rsidRPr="00FD0C14">
              <w:rPr>
                <w:rFonts w:ascii="Arial Narrow" w:hAnsi="Arial Narrow" w:cs="Arial"/>
              </w:rPr>
              <w:t>ppkt</w:t>
            </w:r>
            <w:proofErr w:type="spellEnd"/>
            <w:r w:rsidRPr="00FD0C14">
              <w:rPr>
                <w:rFonts w:ascii="Arial Narrow" w:hAnsi="Arial Narrow" w:cs="Arial"/>
              </w:rPr>
              <w:t>. 1 SWZ.</w:t>
            </w:r>
          </w:p>
        </w:tc>
      </w:tr>
    </w:tbl>
    <w:p w14:paraId="30A85FD1" w14:textId="77777777" w:rsidR="00122954" w:rsidRPr="00FD0C14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>polegam na zdolnościach lub sytuacji następującego podmiotu udostępniającego zasoby:</w:t>
      </w:r>
    </w:p>
    <w:p w14:paraId="4670B31C" w14:textId="77777777" w:rsidR="00721D87" w:rsidRPr="00FD0C1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>……………</w:t>
      </w:r>
      <w:r w:rsidR="00721D87" w:rsidRPr="00FD0C14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C941F5F" w14:textId="77777777" w:rsidR="00721D87" w:rsidRPr="00FD0C1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D0C1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FD0C14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FD0C1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0984766D" w14:textId="77777777" w:rsidR="00721D87" w:rsidRPr="00FD0C1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 xml:space="preserve">w następującym zakresie: </w:t>
      </w:r>
    </w:p>
    <w:p w14:paraId="39BFF144" w14:textId="77777777" w:rsidR="00E21BB4" w:rsidRPr="00FD0C1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>……………</w:t>
      </w:r>
      <w:r w:rsidR="00721D87" w:rsidRPr="00FD0C14">
        <w:rPr>
          <w:rFonts w:ascii="Arial Narrow" w:hAnsi="Arial Narrow" w:cs="Arial"/>
        </w:rPr>
        <w:t>………………………………………………………….</w:t>
      </w:r>
      <w:r w:rsidRPr="00FD0C14">
        <w:rPr>
          <w:rFonts w:ascii="Arial Narrow" w:hAnsi="Arial Narrow" w:cs="Arial"/>
        </w:rPr>
        <w:t>………………………….</w:t>
      </w:r>
    </w:p>
    <w:p w14:paraId="139783FD" w14:textId="77777777" w:rsidR="00E21BB4" w:rsidRPr="00FD0C1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D0C1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FD0C14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FD0C1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36AF42EC" w14:textId="77777777" w:rsidR="00334A77" w:rsidRPr="00FD0C14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D0C14" w14:paraId="354B0465" w14:textId="77777777" w:rsidTr="0061040C">
        <w:tc>
          <w:tcPr>
            <w:tcW w:w="9104" w:type="dxa"/>
            <w:shd w:val="clear" w:color="auto" w:fill="D9D9D9"/>
          </w:tcPr>
          <w:p w14:paraId="7CA7328B" w14:textId="77777777" w:rsidR="00334A77" w:rsidRPr="00FD0C1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D0C14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19F460F3" w14:textId="77777777" w:rsidR="00334A77" w:rsidRPr="00FD0C14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4F37FDFA" w14:textId="77777777" w:rsidR="004175AB" w:rsidRPr="00FD0C1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32174666" w14:textId="77777777" w:rsidR="004175AB" w:rsidRPr="00FD0C1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1F48415" w14:textId="77777777" w:rsidR="004175AB" w:rsidRPr="00FD0C14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FD0C1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5C7BE8FA" w14:textId="77777777" w:rsidR="00334A77" w:rsidRPr="00FD0C14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D0C14" w14:paraId="25EC6567" w14:textId="77777777" w:rsidTr="0061040C">
        <w:tc>
          <w:tcPr>
            <w:tcW w:w="9104" w:type="dxa"/>
            <w:shd w:val="clear" w:color="auto" w:fill="D9D9D9"/>
          </w:tcPr>
          <w:p w14:paraId="18A5A660" w14:textId="77777777" w:rsidR="00C37715" w:rsidRPr="00FD0C1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D0C14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78FAE08E" w14:textId="77777777" w:rsidR="00334A77" w:rsidRPr="00FD0C14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FD0C14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D0C14">
        <w:rPr>
          <w:rFonts w:ascii="Arial Narrow" w:hAnsi="Arial Narrow" w:cs="Arial"/>
          <w:color w:val="0070C0"/>
          <w:sz w:val="18"/>
          <w:szCs w:val="18"/>
        </w:rPr>
        <w:t>]</w:t>
      </w:r>
    </w:p>
    <w:p w14:paraId="4B859402" w14:textId="77777777" w:rsidR="0044648E" w:rsidRPr="00FD0C14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FD0C14">
        <w:rPr>
          <w:rFonts w:ascii="Arial Narrow" w:hAnsi="Arial Narrow" w:cs="Arial"/>
        </w:rPr>
        <w:t>:</w:t>
      </w:r>
    </w:p>
    <w:p w14:paraId="5E8BE445" w14:textId="77777777" w:rsidR="0044648E" w:rsidRPr="00FD0C14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37C11936" w14:textId="77777777" w:rsidR="0044648E" w:rsidRPr="00FD0C14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FD0C1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05F106E9" w14:textId="77777777" w:rsidR="00C62F57" w:rsidRPr="00FD0C14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FD0C1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D0C14" w14:paraId="21C87B15" w14:textId="77777777" w:rsidTr="00CD4DD1">
        <w:tc>
          <w:tcPr>
            <w:tcW w:w="9104" w:type="dxa"/>
            <w:shd w:val="clear" w:color="auto" w:fill="D9D9D9"/>
          </w:tcPr>
          <w:p w14:paraId="0AA2C767" w14:textId="77777777" w:rsidR="00BE6F04" w:rsidRPr="00FD0C1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D0C1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326A51B" w14:textId="77777777" w:rsidR="00FE4E2B" w:rsidRPr="00FD0C14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D0C1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D0C14" w14:paraId="29286CC3" w14:textId="77777777" w:rsidTr="00847232">
        <w:tc>
          <w:tcPr>
            <w:tcW w:w="9104" w:type="dxa"/>
            <w:shd w:val="clear" w:color="auto" w:fill="D9D9D9"/>
          </w:tcPr>
          <w:p w14:paraId="1C98B36F" w14:textId="77777777" w:rsidR="00E426EB" w:rsidRPr="00FD0C1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D0C1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EE13A9A" w14:textId="77777777" w:rsidR="00E426EB" w:rsidRPr="00FD0C1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191DD8A" w14:textId="77777777" w:rsidR="00E426EB" w:rsidRPr="00FD0C1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03ECEECC" w14:textId="77777777" w:rsidR="00E426EB" w:rsidRPr="00FD0C1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391BEBC" w14:textId="77777777" w:rsidR="00E426EB" w:rsidRPr="00FD0C1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D0C1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94EF5BB" w14:textId="77777777" w:rsidR="00E426EB" w:rsidRPr="00FD0C1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D0C1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535F30E" w14:textId="77777777" w:rsidR="00E426EB" w:rsidRPr="00FD0C1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D0C1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1BA3E1F" w14:textId="77777777" w:rsidR="0012157F" w:rsidRPr="00FD0C14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40EE0387" w14:textId="77777777" w:rsidR="008C60E1" w:rsidRPr="00FD0C14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5FB10DA" w14:textId="5B1C9A1D" w:rsidR="00FE4E2B" w:rsidRPr="00FD0C14" w:rsidRDefault="00FE4E2B" w:rsidP="00FD0C14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FD0C14">
        <w:rPr>
          <w:rFonts w:ascii="Arial Narrow" w:hAnsi="Arial Narrow" w:cs="Arial"/>
          <w:sz w:val="18"/>
          <w:szCs w:val="18"/>
        </w:rPr>
        <w:tab/>
      </w:r>
      <w:r w:rsidRPr="00FD0C14">
        <w:rPr>
          <w:rFonts w:ascii="Arial Narrow" w:hAnsi="Arial Narrow" w:cs="Arial"/>
          <w:sz w:val="18"/>
          <w:szCs w:val="18"/>
        </w:rPr>
        <w:tab/>
      </w:r>
      <w:r w:rsidRPr="00FD0C14">
        <w:rPr>
          <w:rFonts w:ascii="Arial Narrow" w:hAnsi="Arial Narrow" w:cs="Arial"/>
          <w:sz w:val="18"/>
          <w:szCs w:val="18"/>
        </w:rPr>
        <w:tab/>
      </w:r>
      <w:r w:rsidRPr="00FD0C14">
        <w:rPr>
          <w:rFonts w:ascii="Arial Narrow" w:hAnsi="Arial Narrow" w:cs="Arial"/>
          <w:sz w:val="18"/>
          <w:szCs w:val="18"/>
        </w:rPr>
        <w:tab/>
      </w:r>
      <w:r w:rsidRPr="00FD0C14">
        <w:rPr>
          <w:rFonts w:ascii="Arial Narrow" w:hAnsi="Arial Narrow" w:cs="Arial"/>
          <w:sz w:val="18"/>
          <w:szCs w:val="18"/>
        </w:rPr>
        <w:tab/>
      </w:r>
      <w:r w:rsidRPr="00FD0C14">
        <w:rPr>
          <w:rFonts w:ascii="Arial Narrow" w:hAnsi="Arial Narrow" w:cs="Arial"/>
          <w:sz w:val="18"/>
          <w:szCs w:val="18"/>
        </w:rPr>
        <w:tab/>
      </w:r>
      <w:r w:rsidR="00FD0C14">
        <w:rPr>
          <w:rFonts w:ascii="Arial Narrow" w:hAnsi="Arial Narrow" w:cs="Arial"/>
          <w:sz w:val="18"/>
          <w:szCs w:val="18"/>
        </w:rPr>
        <w:t xml:space="preserve">         </w:t>
      </w:r>
      <w:r w:rsidRPr="00FD0C14">
        <w:rPr>
          <w:rFonts w:ascii="Arial Narrow" w:hAnsi="Arial Narrow" w:cs="Arial"/>
          <w:sz w:val="18"/>
          <w:szCs w:val="18"/>
        </w:rPr>
        <w:t>………………………………………</w:t>
      </w:r>
    </w:p>
    <w:p w14:paraId="7BC2442C" w14:textId="77777777" w:rsidR="00484F88" w:rsidRPr="00FD0C1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D0C14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FD0C14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FD0C1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863B2D" w14:textId="77777777" w:rsidR="00A11D90" w:rsidRDefault="00A11D90" w:rsidP="0038231F">
      <w:pPr>
        <w:spacing w:after="0" w:line="240" w:lineRule="auto"/>
      </w:pPr>
      <w:r>
        <w:separator/>
      </w:r>
    </w:p>
  </w:endnote>
  <w:endnote w:type="continuationSeparator" w:id="0">
    <w:p w14:paraId="57BA48DD" w14:textId="77777777" w:rsidR="00A11D90" w:rsidRDefault="00A11D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F4328" w14:textId="77777777" w:rsidR="002F061B" w:rsidRDefault="002F06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8ABE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7B8CCA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5FF40" w14:textId="77777777" w:rsidR="002F061B" w:rsidRDefault="002F06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3B8788" w14:textId="77777777" w:rsidR="00A11D90" w:rsidRDefault="00A11D90" w:rsidP="0038231F">
      <w:pPr>
        <w:spacing w:after="0" w:line="240" w:lineRule="auto"/>
      </w:pPr>
      <w:r>
        <w:separator/>
      </w:r>
    </w:p>
  </w:footnote>
  <w:footnote w:type="continuationSeparator" w:id="0">
    <w:p w14:paraId="35CFA714" w14:textId="77777777" w:rsidR="00A11D90" w:rsidRDefault="00A11D90" w:rsidP="0038231F">
      <w:pPr>
        <w:spacing w:after="0" w:line="240" w:lineRule="auto"/>
      </w:pPr>
      <w:r>
        <w:continuationSeparator/>
      </w:r>
    </w:p>
  </w:footnote>
  <w:footnote w:id="1">
    <w:p w14:paraId="5BC73346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406F04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93BAFB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1D047D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E5FAB9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7477097" w14:textId="77777777" w:rsidR="0032618A" w:rsidRDefault="0032618A" w:rsidP="0032618A">
      <w:pPr>
        <w:pStyle w:val="Tekstprzypisudolnego"/>
      </w:pPr>
    </w:p>
  </w:footnote>
  <w:footnote w:id="2">
    <w:p w14:paraId="1AB7206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E63F20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B49D19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9FB354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6361C" w14:textId="77777777" w:rsidR="002F061B" w:rsidRDefault="002F06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BC9AA" w14:textId="77777777" w:rsidR="002F061B" w:rsidRDefault="002F06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3F0FB" w14:textId="77777777" w:rsidR="002F061B" w:rsidRDefault="002F06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111682">
    <w:abstractNumId w:val="11"/>
  </w:num>
  <w:num w:numId="2" w16cid:durableId="1557813413">
    <w:abstractNumId w:val="0"/>
  </w:num>
  <w:num w:numId="3" w16cid:durableId="104430148">
    <w:abstractNumId w:val="10"/>
  </w:num>
  <w:num w:numId="4" w16cid:durableId="1430932623">
    <w:abstractNumId w:val="13"/>
  </w:num>
  <w:num w:numId="5" w16cid:durableId="1534419877">
    <w:abstractNumId w:val="12"/>
  </w:num>
  <w:num w:numId="6" w16cid:durableId="1872450949">
    <w:abstractNumId w:val="9"/>
  </w:num>
  <w:num w:numId="7" w16cid:durableId="317080877">
    <w:abstractNumId w:val="1"/>
  </w:num>
  <w:num w:numId="8" w16cid:durableId="191114264">
    <w:abstractNumId w:val="6"/>
  </w:num>
  <w:num w:numId="9" w16cid:durableId="1206483621">
    <w:abstractNumId w:val="4"/>
  </w:num>
  <w:num w:numId="10" w16cid:durableId="1667323653">
    <w:abstractNumId w:val="7"/>
  </w:num>
  <w:num w:numId="11" w16cid:durableId="482696360">
    <w:abstractNumId w:val="5"/>
  </w:num>
  <w:num w:numId="12" w16cid:durableId="1568032085">
    <w:abstractNumId w:val="8"/>
  </w:num>
  <w:num w:numId="13" w16cid:durableId="257294885">
    <w:abstractNumId w:val="3"/>
  </w:num>
  <w:num w:numId="14" w16cid:durableId="2097435303">
    <w:abstractNumId w:val="2"/>
  </w:num>
  <w:num w:numId="15" w16cid:durableId="7079505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1D9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061B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B1D1D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94151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7354"/>
    <w:rsid w:val="00A11D9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0C14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C2F16A"/>
  <w15:docId w15:val="{3693CDFC-8880-4F28-9C3B-011F5824E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934</Words>
  <Characters>5608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2024-10-29T05:59:00Z</dcterms:created>
  <dcterms:modified xsi:type="dcterms:W3CDTF">2024-10-29T05:59:00Z</dcterms:modified>
</cp:coreProperties>
</file>