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9F209" w14:textId="77777777" w:rsidR="009432A1" w:rsidRPr="00592997" w:rsidRDefault="0031529C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92997">
        <w:rPr>
          <w:rFonts w:ascii="Arial Narrow" w:hAnsi="Arial Narrow" w:cs="Arial"/>
          <w:sz w:val="24"/>
          <w:szCs w:val="24"/>
        </w:rPr>
        <w:t>Bydgoszcz</w:t>
      </w:r>
      <w:r w:rsidR="009432A1" w:rsidRPr="00592997">
        <w:rPr>
          <w:rFonts w:ascii="Arial Narrow" w:hAnsi="Arial Narrow" w:cs="Arial"/>
          <w:sz w:val="24"/>
          <w:szCs w:val="24"/>
        </w:rPr>
        <w:t xml:space="preserve"> dnia: </w:t>
      </w:r>
      <w:r w:rsidRPr="00592997">
        <w:rPr>
          <w:rFonts w:ascii="Arial Narrow" w:hAnsi="Arial Narrow" w:cs="Arial"/>
          <w:sz w:val="24"/>
          <w:szCs w:val="24"/>
        </w:rPr>
        <w:t>2024-10-31</w:t>
      </w:r>
    </w:p>
    <w:p w14:paraId="1BF6FD31" w14:textId="77777777" w:rsidR="009432A1" w:rsidRPr="00592997" w:rsidRDefault="0031529C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9299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D5C03EF" w14:textId="77777777" w:rsidR="009432A1" w:rsidRPr="00592997" w:rsidRDefault="0031529C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92997">
        <w:rPr>
          <w:rFonts w:ascii="Arial Narrow" w:hAnsi="Arial Narrow" w:cs="Arial"/>
          <w:sz w:val="24"/>
          <w:szCs w:val="24"/>
        </w:rPr>
        <w:t>Powstańców Warszawy</w:t>
      </w:r>
      <w:r w:rsidR="009432A1" w:rsidRPr="00592997">
        <w:rPr>
          <w:rFonts w:ascii="Arial Narrow" w:hAnsi="Arial Narrow" w:cs="Arial"/>
          <w:sz w:val="24"/>
          <w:szCs w:val="24"/>
        </w:rPr>
        <w:t xml:space="preserve"> </w:t>
      </w:r>
      <w:r w:rsidRPr="00592997">
        <w:rPr>
          <w:rFonts w:ascii="Arial Narrow" w:hAnsi="Arial Narrow" w:cs="Arial"/>
          <w:sz w:val="24"/>
          <w:szCs w:val="24"/>
        </w:rPr>
        <w:t>5</w:t>
      </w:r>
    </w:p>
    <w:p w14:paraId="7E0FDE6F" w14:textId="77777777" w:rsidR="009432A1" w:rsidRPr="00592997" w:rsidRDefault="0031529C" w:rsidP="009432A1">
      <w:pPr>
        <w:rPr>
          <w:rFonts w:ascii="Arial Narrow" w:hAnsi="Arial Narrow" w:cs="Arial"/>
          <w:sz w:val="24"/>
          <w:szCs w:val="24"/>
        </w:rPr>
      </w:pPr>
      <w:r w:rsidRPr="00592997">
        <w:rPr>
          <w:rFonts w:ascii="Arial Narrow" w:hAnsi="Arial Narrow" w:cs="Arial"/>
          <w:sz w:val="24"/>
          <w:szCs w:val="24"/>
        </w:rPr>
        <w:t>85-681</w:t>
      </w:r>
      <w:r w:rsidR="009432A1" w:rsidRPr="00592997">
        <w:rPr>
          <w:rFonts w:ascii="Arial Narrow" w:hAnsi="Arial Narrow" w:cs="Arial"/>
          <w:sz w:val="24"/>
          <w:szCs w:val="24"/>
        </w:rPr>
        <w:t xml:space="preserve"> </w:t>
      </w:r>
      <w:r w:rsidRPr="00592997">
        <w:rPr>
          <w:rFonts w:ascii="Arial Narrow" w:hAnsi="Arial Narrow" w:cs="Arial"/>
          <w:sz w:val="24"/>
          <w:szCs w:val="24"/>
        </w:rPr>
        <w:t>Bydgoszcz</w:t>
      </w:r>
    </w:p>
    <w:p w14:paraId="41D536D8" w14:textId="77777777" w:rsidR="009432A1" w:rsidRPr="0059299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59299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BA5D350" w14:textId="77777777" w:rsidR="009432A1" w:rsidRPr="0059299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9299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92997" w14:paraId="13089B0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A86B8C" w14:textId="77777777" w:rsidR="009432A1" w:rsidRPr="0059299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9299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F329846" w14:textId="77777777" w:rsidR="009432A1" w:rsidRPr="0059299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9299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C30676F" w14:textId="77777777" w:rsidR="00A80738" w:rsidRPr="0059299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9299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7FCEBE1" w14:textId="77777777" w:rsidR="009432A1" w:rsidRPr="0059299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9299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9299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9299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92997" w14:paraId="121F2C12" w14:textId="77777777" w:rsidTr="00A652DF">
        <w:tc>
          <w:tcPr>
            <w:tcW w:w="2269" w:type="dxa"/>
            <w:shd w:val="clear" w:color="auto" w:fill="auto"/>
          </w:tcPr>
          <w:p w14:paraId="3CF21FC8" w14:textId="77777777" w:rsidR="009432A1" w:rsidRPr="0059299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9299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BA1E0A" w14:textId="77777777" w:rsidR="009432A1" w:rsidRPr="00592997" w:rsidRDefault="0031529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92997">
              <w:rPr>
                <w:rFonts w:ascii="Arial Narrow" w:hAnsi="Arial Narrow" w:cs="Arial"/>
                <w:bCs/>
                <w:sz w:val="24"/>
                <w:szCs w:val="24"/>
              </w:rPr>
              <w:t>Wymiana okien i drzwi w budynkach szpitala</w:t>
            </w:r>
            <w:r w:rsidR="009432A1" w:rsidRPr="0059299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1529C" w:rsidRPr="00592997" w14:paraId="40E5DC72" w14:textId="77777777" w:rsidTr="00692777">
        <w:tc>
          <w:tcPr>
            <w:tcW w:w="2269" w:type="dxa"/>
            <w:shd w:val="clear" w:color="auto" w:fill="auto"/>
          </w:tcPr>
          <w:p w14:paraId="50EA5820" w14:textId="77777777" w:rsidR="0031529C" w:rsidRPr="00592997" w:rsidRDefault="0031529C" w:rsidP="006927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9299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439632" w14:textId="77777777" w:rsidR="0031529C" w:rsidRPr="00592997" w:rsidRDefault="0031529C" w:rsidP="006927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92997">
              <w:rPr>
                <w:rFonts w:ascii="Arial Narrow" w:hAnsi="Arial Narrow" w:cs="Arial"/>
                <w:bCs/>
                <w:sz w:val="24"/>
                <w:szCs w:val="24"/>
              </w:rPr>
              <w:t>133/2024</w:t>
            </w:r>
          </w:p>
        </w:tc>
      </w:tr>
    </w:tbl>
    <w:p w14:paraId="4D46EAEA" w14:textId="77777777" w:rsidR="00890B92" w:rsidRPr="0059299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9299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92997">
        <w:rPr>
          <w:rFonts w:ascii="Arial Narrow" w:hAnsi="Arial Narrow" w:cs="Arial"/>
          <w:sz w:val="24"/>
          <w:szCs w:val="24"/>
        </w:rPr>
        <w:t>22</w:t>
      </w:r>
      <w:r w:rsidR="0043158A" w:rsidRPr="00592997">
        <w:rPr>
          <w:rFonts w:ascii="Arial Narrow" w:hAnsi="Arial Narrow" w:cs="Arial"/>
          <w:sz w:val="24"/>
          <w:szCs w:val="24"/>
        </w:rPr>
        <w:t>2</w:t>
      </w:r>
      <w:r w:rsidRPr="0059299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92997">
        <w:rPr>
          <w:rFonts w:ascii="Arial Narrow" w:hAnsi="Arial Narrow" w:cs="Arial"/>
          <w:sz w:val="24"/>
          <w:szCs w:val="24"/>
        </w:rPr>
        <w:t>4</w:t>
      </w:r>
      <w:r w:rsidRPr="00592997">
        <w:rPr>
          <w:rFonts w:ascii="Arial Narrow" w:hAnsi="Arial Narrow" w:cs="Arial"/>
          <w:sz w:val="24"/>
          <w:szCs w:val="24"/>
        </w:rPr>
        <w:t xml:space="preserve"> </w:t>
      </w:r>
      <w:r w:rsidR="00890B92" w:rsidRPr="0059299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92997">
        <w:rPr>
          <w:rFonts w:ascii="Arial Narrow" w:hAnsi="Arial Narrow" w:cs="Arial"/>
          <w:sz w:val="24"/>
          <w:szCs w:val="24"/>
        </w:rPr>
        <w:t xml:space="preserve"> </w:t>
      </w:r>
      <w:r w:rsidR="0031529C" w:rsidRPr="00592997">
        <w:rPr>
          <w:rFonts w:ascii="Arial Narrow" w:hAnsi="Arial Narrow" w:cs="Arial"/>
          <w:sz w:val="24"/>
          <w:szCs w:val="24"/>
        </w:rPr>
        <w:t>(</w:t>
      </w:r>
      <w:proofErr w:type="spellStart"/>
      <w:r w:rsidR="0031529C" w:rsidRPr="00592997">
        <w:rPr>
          <w:rFonts w:ascii="Arial Narrow" w:hAnsi="Arial Narrow" w:cs="Arial"/>
          <w:sz w:val="24"/>
          <w:szCs w:val="24"/>
        </w:rPr>
        <w:t>t.j</w:t>
      </w:r>
      <w:proofErr w:type="spellEnd"/>
      <w:r w:rsidR="0031529C" w:rsidRPr="0059299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592997">
        <w:rPr>
          <w:rFonts w:ascii="Arial Narrow" w:hAnsi="Arial Narrow" w:cs="Arial"/>
          <w:sz w:val="24"/>
          <w:szCs w:val="24"/>
        </w:rPr>
        <w:t xml:space="preserve"> </w:t>
      </w:r>
      <w:r w:rsidR="00890B92" w:rsidRPr="0059299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34AEE342" w14:textId="77777777" w:rsidR="0069085C" w:rsidRPr="00592997" w:rsidRDefault="0031529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92997">
        <w:rPr>
          <w:rFonts w:ascii="Arial Narrow" w:hAnsi="Arial Narrow" w:cs="Arial"/>
          <w:b/>
          <w:sz w:val="24"/>
          <w:szCs w:val="24"/>
        </w:rPr>
        <w:t>270 000.00</w:t>
      </w:r>
      <w:r w:rsidR="00890B92" w:rsidRPr="00592997">
        <w:rPr>
          <w:rFonts w:ascii="Arial Narrow" w:hAnsi="Arial Narrow" w:cs="Arial"/>
          <w:sz w:val="24"/>
          <w:szCs w:val="24"/>
        </w:rPr>
        <w:t xml:space="preserve"> zł brutto.</w:t>
      </w:r>
    </w:p>
    <w:p w14:paraId="3451230F" w14:textId="77777777" w:rsidR="00890B92" w:rsidRPr="0059299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7BAC640" w14:textId="77777777" w:rsidR="00890B92" w:rsidRPr="0059299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35449E2" w14:textId="77777777" w:rsidR="00890B92" w:rsidRPr="0059299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3A34BA1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92997">
        <w:rPr>
          <w:rFonts w:ascii="Arial Narrow" w:hAnsi="Arial Narrow" w:cs="Arial"/>
          <w:i/>
          <w:szCs w:val="24"/>
        </w:rPr>
        <w:t>Zamawiający</w:t>
      </w:r>
    </w:p>
    <w:p w14:paraId="62F59A5C" w14:textId="77777777" w:rsidR="00592997" w:rsidRPr="00592997" w:rsidRDefault="00592997" w:rsidP="00592997"/>
    <w:p w14:paraId="5671FAFF" w14:textId="77777777" w:rsidR="00592997" w:rsidRPr="00592997" w:rsidRDefault="00592997" w:rsidP="00592997"/>
    <w:p w14:paraId="2056FA3E" w14:textId="77777777" w:rsidR="00592997" w:rsidRPr="00592997" w:rsidRDefault="00592997" w:rsidP="00592997"/>
    <w:p w14:paraId="5815D09A" w14:textId="77777777" w:rsidR="00592997" w:rsidRPr="00592997" w:rsidRDefault="00592997" w:rsidP="00592997"/>
    <w:p w14:paraId="3EFCA65E" w14:textId="77777777" w:rsidR="00592997" w:rsidRPr="00592997" w:rsidRDefault="00592997" w:rsidP="00592997"/>
    <w:p w14:paraId="459904A8" w14:textId="77777777" w:rsidR="00592997" w:rsidRDefault="00592997" w:rsidP="00592997">
      <w:pPr>
        <w:rPr>
          <w:rFonts w:ascii="Arial Narrow" w:hAnsi="Arial Narrow" w:cs="Arial"/>
          <w:i/>
          <w:sz w:val="24"/>
          <w:szCs w:val="24"/>
        </w:rPr>
      </w:pPr>
    </w:p>
    <w:p w14:paraId="1224D8E0" w14:textId="77777777" w:rsidR="00592997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775354" w14:textId="77777777" w:rsidR="00592997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B15A26" w14:textId="77777777" w:rsidR="00592997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6F3208" w14:textId="77777777" w:rsidR="00592997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989BE1" w14:textId="77777777" w:rsidR="00592997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C0A97B" w14:textId="77777777" w:rsidR="00592997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46570B" w14:textId="5DC32072" w:rsidR="00592997" w:rsidRPr="000605ED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08861B23" w14:textId="77777777" w:rsidR="00592997" w:rsidRPr="000605ED" w:rsidRDefault="00592997" w:rsidP="005929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1BCBD4E6" w14:textId="77777777" w:rsidR="00592997" w:rsidRPr="000605ED" w:rsidRDefault="00592997" w:rsidP="0059299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3DE26FF" w14:textId="49BCE0BE" w:rsidR="00592997" w:rsidRPr="00592997" w:rsidRDefault="00592997" w:rsidP="00592997"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31.10.2024 r.</w:t>
      </w:r>
    </w:p>
    <w:sectPr w:rsidR="00592997" w:rsidRPr="00592997" w:rsidSect="005929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B9D2A" w14:textId="77777777" w:rsidR="006170E9" w:rsidRDefault="006170E9">
      <w:r>
        <w:separator/>
      </w:r>
    </w:p>
  </w:endnote>
  <w:endnote w:type="continuationSeparator" w:id="0">
    <w:p w14:paraId="26EF9485" w14:textId="77777777" w:rsidR="006170E9" w:rsidRDefault="0061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32D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490B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7E9C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F02931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13B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EB0CA0" w14:textId="77777777" w:rsidR="009F189D" w:rsidRDefault="009F189D">
    <w:pPr>
      <w:pStyle w:val="Stopka"/>
      <w:tabs>
        <w:tab w:val="clear" w:pos="4536"/>
      </w:tabs>
      <w:jc w:val="center"/>
    </w:pPr>
  </w:p>
  <w:p w14:paraId="435039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3C878" w14:textId="77777777" w:rsidR="006170E9" w:rsidRDefault="006170E9">
      <w:r>
        <w:separator/>
      </w:r>
    </w:p>
  </w:footnote>
  <w:footnote w:type="continuationSeparator" w:id="0">
    <w:p w14:paraId="1C7A7BB0" w14:textId="77777777" w:rsidR="006170E9" w:rsidRDefault="00617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4B68D" w14:textId="77777777" w:rsidR="0031529C" w:rsidRDefault="00315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32828" w14:textId="77777777" w:rsidR="0031529C" w:rsidRDefault="00315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DE2EB" w14:textId="77777777" w:rsidR="0031529C" w:rsidRDefault="00315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0E9"/>
    <w:rsid w:val="00007727"/>
    <w:rsid w:val="00017720"/>
    <w:rsid w:val="00035488"/>
    <w:rsid w:val="000D7F25"/>
    <w:rsid w:val="000E00E5"/>
    <w:rsid w:val="00173B20"/>
    <w:rsid w:val="001C69FF"/>
    <w:rsid w:val="0023318D"/>
    <w:rsid w:val="0031529C"/>
    <w:rsid w:val="00382A4A"/>
    <w:rsid w:val="003D72FD"/>
    <w:rsid w:val="00423179"/>
    <w:rsid w:val="0043158A"/>
    <w:rsid w:val="00490DC0"/>
    <w:rsid w:val="00493F8C"/>
    <w:rsid w:val="004C7E9B"/>
    <w:rsid w:val="00524583"/>
    <w:rsid w:val="00592997"/>
    <w:rsid w:val="006170E9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1B9E97"/>
  <w15:chartTrackingRefBased/>
  <w15:docId w15:val="{6242FC7B-910E-465D-88FB-8489859F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9299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92997"/>
    <w:rPr>
      <w:b/>
      <w:bCs/>
    </w:rPr>
  </w:style>
  <w:style w:type="character" w:styleId="Hipercze">
    <w:name w:val="Hyperlink"/>
    <w:uiPriority w:val="99"/>
    <w:unhideWhenUsed/>
    <w:rsid w:val="005929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2024-10-31T06:51:00Z</cp:lastPrinted>
  <dcterms:created xsi:type="dcterms:W3CDTF">2024-10-31T06:52:00Z</dcterms:created>
  <dcterms:modified xsi:type="dcterms:W3CDTF">2024-10-31T06:52:00Z</dcterms:modified>
</cp:coreProperties>
</file>