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F10D2" w14:textId="60A5A7F5" w:rsidR="00025386" w:rsidRPr="000F40E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F40E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F40ED" w:rsidRPr="000F40ED">
        <w:rPr>
          <w:rFonts w:ascii="Arial Narrow" w:hAnsi="Arial Narrow" w:cs="Arial"/>
          <w:bCs/>
          <w:i w:val="0"/>
          <w:szCs w:val="24"/>
        </w:rPr>
        <w:t>3</w:t>
      </w:r>
      <w:r w:rsidR="007666D6" w:rsidRPr="000F40E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F40ED" w14:paraId="37808A93" w14:textId="77777777" w:rsidTr="00467CA2">
        <w:tc>
          <w:tcPr>
            <w:tcW w:w="2800" w:type="dxa"/>
            <w:shd w:val="clear" w:color="auto" w:fill="auto"/>
          </w:tcPr>
          <w:p w14:paraId="05451997" w14:textId="77777777" w:rsidR="00D520D3" w:rsidRPr="000F40E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40E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F40E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6F36C67" w14:textId="77777777" w:rsidR="00D520D3" w:rsidRPr="000F40E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928E41" w14:textId="77777777" w:rsidR="00D520D3" w:rsidRPr="000F40E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67F722" w14:textId="77777777" w:rsidR="00D520D3" w:rsidRPr="000F40E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F40E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F40E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F40E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F40ED" w14:paraId="3E6D8898" w14:textId="77777777" w:rsidTr="00467CA2">
        <w:tc>
          <w:tcPr>
            <w:tcW w:w="2800" w:type="dxa"/>
            <w:shd w:val="clear" w:color="auto" w:fill="auto"/>
          </w:tcPr>
          <w:p w14:paraId="5950FE38" w14:textId="77777777" w:rsidR="00D520D3" w:rsidRPr="000F40E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40E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359BDD" w14:textId="77777777" w:rsidR="00D520D3" w:rsidRPr="000F40E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AA927E2" w14:textId="77777777" w:rsidR="00D520D3" w:rsidRPr="000F40E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6BBE3B" w14:textId="77777777" w:rsidR="00D520D3" w:rsidRPr="000F40E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F40E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F40E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F40E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1DFAAD" w14:textId="77777777" w:rsidR="00B62AD0" w:rsidRPr="000F40E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F40ED" w14:paraId="36F7F9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266EF4" w14:textId="77777777" w:rsidR="00053927" w:rsidRPr="000F40E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F40E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57B51A6" w14:textId="77777777" w:rsidR="00053927" w:rsidRPr="000F40E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F40E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F40E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F40E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23D3618" w14:textId="77777777" w:rsidR="0071340C" w:rsidRPr="000F40E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40E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F40E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F40E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53E84" w:rsidRPr="000F40ED">
        <w:rPr>
          <w:rFonts w:ascii="Arial Narrow" w:hAnsi="Arial Narrow" w:cs="Arial"/>
          <w:sz w:val="24"/>
          <w:szCs w:val="24"/>
        </w:rPr>
        <w:t>(</w:t>
      </w:r>
      <w:proofErr w:type="spellStart"/>
      <w:r w:rsidR="00F53E84" w:rsidRPr="000F40ED">
        <w:rPr>
          <w:rFonts w:ascii="Arial Narrow" w:hAnsi="Arial Narrow" w:cs="Arial"/>
          <w:sz w:val="24"/>
          <w:szCs w:val="24"/>
        </w:rPr>
        <w:t>t.j</w:t>
      </w:r>
      <w:proofErr w:type="spellEnd"/>
      <w:r w:rsidR="00F53E84" w:rsidRPr="000F40ED">
        <w:rPr>
          <w:rFonts w:ascii="Arial Narrow" w:hAnsi="Arial Narrow" w:cs="Arial"/>
          <w:sz w:val="24"/>
          <w:szCs w:val="24"/>
        </w:rPr>
        <w:t>. Dz. U. z 2024 poz. 1320)</w:t>
      </w:r>
      <w:r w:rsidR="00E27ABB"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F40E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F40ED" w14:paraId="2AF0DB67" w14:textId="77777777" w:rsidTr="00467CA2">
        <w:tc>
          <w:tcPr>
            <w:tcW w:w="2269" w:type="dxa"/>
            <w:shd w:val="clear" w:color="auto" w:fill="auto"/>
          </w:tcPr>
          <w:p w14:paraId="61512DDA" w14:textId="77777777" w:rsidR="00D520D3" w:rsidRPr="000F40E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8FD0F" w14:textId="77777777" w:rsidR="00D520D3" w:rsidRPr="000F40ED" w:rsidRDefault="00F53E8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drobnego sprzętu i dostawy sukcesywne materiałów eksploatacyjnych do aparatury medycznej na okres 24 miesięcy</w:t>
            </w:r>
            <w:r w:rsidR="00D520D3" w:rsidRPr="000F40E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3E84" w:rsidRPr="000F40ED" w14:paraId="2565F62F" w14:textId="77777777" w:rsidTr="000E2D36">
        <w:tc>
          <w:tcPr>
            <w:tcW w:w="2269" w:type="dxa"/>
            <w:shd w:val="clear" w:color="auto" w:fill="auto"/>
          </w:tcPr>
          <w:p w14:paraId="751DC5AD" w14:textId="77777777" w:rsidR="00F53E84" w:rsidRPr="000F40ED" w:rsidRDefault="00F53E84" w:rsidP="000E2D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3564BA" w14:textId="77777777" w:rsidR="00F53E84" w:rsidRPr="000F40ED" w:rsidRDefault="00F53E84" w:rsidP="000E2D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149/2024</w:t>
            </w:r>
          </w:p>
        </w:tc>
      </w:tr>
    </w:tbl>
    <w:p w14:paraId="53A22EE8" w14:textId="77777777" w:rsidR="00DC652A" w:rsidRPr="000F40ED" w:rsidRDefault="00F53E8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F40E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FEE5F37" w14:textId="77777777" w:rsidR="00DC652A" w:rsidRPr="000F40E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F40E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6C767CB" w14:textId="77777777" w:rsidR="0071340C" w:rsidRPr="000F40E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F40E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F40E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F40E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AE5B408" w14:textId="77777777" w:rsidR="0071340C" w:rsidRPr="000F40E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9387638" w14:textId="77777777" w:rsidR="0071340C" w:rsidRPr="000F40E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61BF79E" w14:textId="77777777" w:rsidR="0071340C" w:rsidRPr="000F40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F40E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9F747DC" w14:textId="77777777" w:rsidR="0071340C" w:rsidRPr="000F40E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F40E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F40E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F40E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E8C8621" w14:textId="77777777" w:rsidR="0071340C" w:rsidRPr="000F40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0029D92" w14:textId="77777777" w:rsidR="0071340C" w:rsidRPr="000F40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F63AE00" w14:textId="77777777" w:rsidR="00DC652A" w:rsidRPr="000F40E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F40E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F40E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F40E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E17062C" w14:textId="77777777" w:rsidR="00DC652A" w:rsidRPr="000F40E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F40E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F40E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454AD75" w14:textId="77777777" w:rsidR="0093388F" w:rsidRPr="000F40E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F40E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F8F5BCA" w14:textId="77777777" w:rsidR="0093388F" w:rsidRPr="000F40E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9C118A4" w14:textId="77777777" w:rsidR="0093388F" w:rsidRPr="000F40E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F40E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FDB37A0" w14:textId="77777777" w:rsidR="00CB29AC" w:rsidRPr="000F40E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7F1CC1D" w14:textId="77777777" w:rsidR="00CB29AC" w:rsidRPr="000F40E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F40ED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2307052" w14:textId="77777777" w:rsidR="00830970" w:rsidRPr="000F40E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F40E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F40E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751AFF6" w14:textId="77777777" w:rsidR="00E27ABB" w:rsidRPr="000F40E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F40E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F40ED" w14:paraId="1C5570F6" w14:textId="77777777" w:rsidTr="00467CA2">
        <w:tc>
          <w:tcPr>
            <w:tcW w:w="2660" w:type="dxa"/>
            <w:shd w:val="clear" w:color="auto" w:fill="auto"/>
          </w:tcPr>
          <w:p w14:paraId="43D856B8" w14:textId="77777777" w:rsidR="00D520D3" w:rsidRPr="000F40E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D83AF54" w14:textId="77777777" w:rsidR="00D520D3" w:rsidRPr="000F40E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EA053B" w14:textId="77777777" w:rsidR="00D520D3" w:rsidRPr="000F40E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FD7687F" w14:textId="77777777" w:rsidR="00D520D3" w:rsidRPr="000F40E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5D0B597" w14:textId="77777777" w:rsidR="00D520D3" w:rsidRPr="000F40E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D33999" w14:textId="77777777" w:rsidR="00D520D3" w:rsidRPr="000F40E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F40E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53E84" w:rsidRPr="000F40E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F40E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F40E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F40E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4DB40B2" w14:textId="77777777" w:rsidR="00E27ABB" w:rsidRPr="000F40E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F40E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7396C" w14:textId="77777777" w:rsidR="003C0840" w:rsidRDefault="003C0840" w:rsidP="00025386">
      <w:pPr>
        <w:spacing w:after="0" w:line="240" w:lineRule="auto"/>
      </w:pPr>
      <w:r>
        <w:separator/>
      </w:r>
    </w:p>
  </w:endnote>
  <w:endnote w:type="continuationSeparator" w:id="0">
    <w:p w14:paraId="3E6B9267" w14:textId="77777777" w:rsidR="003C0840" w:rsidRDefault="003C08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F53C6" w14:textId="77777777" w:rsidR="00F53E84" w:rsidRDefault="00F53E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EA4A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C08105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3E623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49EA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7C913" w14:textId="77777777" w:rsidR="00F53E84" w:rsidRDefault="00F53E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A5D08" w14:textId="77777777" w:rsidR="003C0840" w:rsidRDefault="003C0840" w:rsidP="00025386">
      <w:pPr>
        <w:spacing w:after="0" w:line="240" w:lineRule="auto"/>
      </w:pPr>
      <w:r>
        <w:separator/>
      </w:r>
    </w:p>
  </w:footnote>
  <w:footnote w:type="continuationSeparator" w:id="0">
    <w:p w14:paraId="0D0300AD" w14:textId="77777777" w:rsidR="003C0840" w:rsidRDefault="003C08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75E3B" w14:textId="77777777" w:rsidR="00F53E84" w:rsidRDefault="00F53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227E" w14:textId="77777777" w:rsidR="00F53E84" w:rsidRDefault="00F53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1FBAF" w14:textId="77777777" w:rsidR="00F53E84" w:rsidRDefault="00F53E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81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840"/>
    <w:rsid w:val="00025386"/>
    <w:rsid w:val="000423B9"/>
    <w:rsid w:val="00053927"/>
    <w:rsid w:val="00066C44"/>
    <w:rsid w:val="00071D4C"/>
    <w:rsid w:val="00084786"/>
    <w:rsid w:val="000F40ED"/>
    <w:rsid w:val="0016158F"/>
    <w:rsid w:val="001C2314"/>
    <w:rsid w:val="00213980"/>
    <w:rsid w:val="003C084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3E8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DAD77"/>
  <w15:chartTrackingRefBased/>
  <w15:docId w15:val="{44E5426A-1ACC-442B-AE7B-E0F47C3F6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2024-10-31T05:28:00Z</dcterms:created>
  <dcterms:modified xsi:type="dcterms:W3CDTF">2024-10-31T05:29:00Z</dcterms:modified>
</cp:coreProperties>
</file>