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C3BBF4" w14:textId="7AAF843C" w:rsidR="00D62E6E" w:rsidRPr="00BB27D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B27DD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BB27DD" w:rsidRPr="00BB27DD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BB27D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B27DD" w14:paraId="73AF468C" w14:textId="77777777" w:rsidTr="00D62E6E">
        <w:tc>
          <w:tcPr>
            <w:tcW w:w="2800" w:type="dxa"/>
            <w:shd w:val="clear" w:color="auto" w:fill="auto"/>
          </w:tcPr>
          <w:p w14:paraId="4A0E5416" w14:textId="77777777" w:rsidR="00D62E6E" w:rsidRPr="00BB27D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B27D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B27D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2BC9EAB" w14:textId="77777777" w:rsidR="00D62E6E" w:rsidRPr="00BB27D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91FD552" w14:textId="77777777" w:rsidR="00D62E6E" w:rsidRPr="00BB27D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478468" w14:textId="77777777" w:rsidR="00D62E6E" w:rsidRPr="00BB27D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B27D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B27D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B27D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BB27DD" w14:paraId="2496EBA7" w14:textId="77777777" w:rsidTr="00D62E6E">
        <w:tc>
          <w:tcPr>
            <w:tcW w:w="2800" w:type="dxa"/>
            <w:shd w:val="clear" w:color="auto" w:fill="auto"/>
          </w:tcPr>
          <w:p w14:paraId="26324E9D" w14:textId="77777777" w:rsidR="00D62E6E" w:rsidRPr="00BB27D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B27D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2FEAA49" w14:textId="77777777" w:rsidR="00D62E6E" w:rsidRPr="00BB27D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ED796C6" w14:textId="77777777" w:rsidR="00D62E6E" w:rsidRPr="00BB27D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C00545" w14:textId="77777777" w:rsidR="00D62E6E" w:rsidRPr="00BB27D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B27D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B27D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B27D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CDB395D" w14:textId="77777777" w:rsidR="00BC121E" w:rsidRPr="00BB27D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C0D53" w:rsidRPr="00BB27DD" w14:paraId="0293CA09" w14:textId="77777777" w:rsidTr="00C87BA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347A82" w14:textId="77777777" w:rsidR="007C0D53" w:rsidRPr="00BB27DD" w:rsidRDefault="007C0D53" w:rsidP="00C87BA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54C78E9" w14:textId="77777777" w:rsidR="007C0D53" w:rsidRPr="00BB27DD" w:rsidRDefault="007C0D53" w:rsidP="00C87BA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B27DD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BB27DD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BB27DD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BB27DD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01C75884" w14:textId="77777777" w:rsidR="007C0D53" w:rsidRPr="00BB27DD" w:rsidRDefault="007C0D53" w:rsidP="00C87BA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79B7992" w14:textId="77777777" w:rsidR="007C0D53" w:rsidRPr="00BB27DD" w:rsidRDefault="007C0D53" w:rsidP="00C87BA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ABA6646" w14:textId="77777777" w:rsidR="00BC121E" w:rsidRPr="00BB27DD" w:rsidRDefault="007C0D5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B27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BB27DD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BB27DD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B27DD" w14:paraId="2C86AEB7" w14:textId="77777777" w:rsidTr="00D62E6E">
        <w:tc>
          <w:tcPr>
            <w:tcW w:w="2269" w:type="dxa"/>
            <w:shd w:val="clear" w:color="auto" w:fill="auto"/>
          </w:tcPr>
          <w:p w14:paraId="5BF295AC" w14:textId="77777777" w:rsidR="00D62E6E" w:rsidRPr="00BB27D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64DD33" w14:textId="77777777" w:rsidR="00D62E6E" w:rsidRPr="00BB27DD" w:rsidRDefault="007C0D5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drobnego sprzętu i dostawy sukcesywne materiałów eksploatacyjnych do aparatury medycznej na okres 24 miesięcy</w:t>
            </w:r>
            <w:r w:rsidR="00D62E6E" w:rsidRPr="00BB27D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C0D53" w:rsidRPr="00BB27DD" w14:paraId="7DF77DB9" w14:textId="77777777" w:rsidTr="00C87BA5">
        <w:tc>
          <w:tcPr>
            <w:tcW w:w="2269" w:type="dxa"/>
            <w:shd w:val="clear" w:color="auto" w:fill="auto"/>
          </w:tcPr>
          <w:p w14:paraId="45E97D5E" w14:textId="77777777" w:rsidR="007C0D53" w:rsidRPr="00BB27DD" w:rsidRDefault="007C0D53" w:rsidP="00C87B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7B65A7" w14:textId="77777777" w:rsidR="007C0D53" w:rsidRPr="00BB27DD" w:rsidRDefault="007C0D53" w:rsidP="00C87B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149/2024</w:t>
            </w:r>
          </w:p>
        </w:tc>
      </w:tr>
    </w:tbl>
    <w:p w14:paraId="1A9F1C0B" w14:textId="77777777" w:rsidR="00BC121E" w:rsidRPr="00BB27DD" w:rsidRDefault="007C0D5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B27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B27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BB27D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BB27D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BB27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BB27D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50392F5" w14:textId="77777777" w:rsidR="00BC121E" w:rsidRPr="00BB27D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B27D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F60CF4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BB27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B27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BB27D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BB27DD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BB27D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B27D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5529AD59" w14:textId="77777777" w:rsidR="00BC121E" w:rsidRPr="00BB27DD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B27D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FFD69C8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BB27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B27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BB27D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BB27DD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BB27D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AEC2233" w14:textId="77777777" w:rsidR="00BF69A4" w:rsidRPr="00BB27D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B27D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B27DD" w14:paraId="34117D0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8C377" w14:textId="77777777" w:rsidR="00BC121E" w:rsidRPr="00BB27D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F63E6" w14:textId="77777777" w:rsidR="00BC121E" w:rsidRPr="00BB27D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86D2F" w14:textId="77777777" w:rsidR="00BC121E" w:rsidRPr="00BB27D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B27DD" w14:paraId="7EFB284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5CD3C" w14:textId="77777777" w:rsidR="00BC121E" w:rsidRPr="00BB27D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34E9" w14:textId="77777777" w:rsidR="00BC121E" w:rsidRPr="00BB27D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BEBD" w14:textId="77777777" w:rsidR="00BC121E" w:rsidRPr="00BB27D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B27DD" w14:paraId="43D472C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63BC4" w14:textId="77777777" w:rsidR="00BC121E" w:rsidRPr="00BB27D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7265" w14:textId="77777777" w:rsidR="00BC121E" w:rsidRPr="00BB27D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5C43" w14:textId="77777777" w:rsidR="00BC121E" w:rsidRPr="00BB27D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844CAB5" w14:textId="77777777" w:rsidR="00BC121E" w:rsidRPr="00BB27D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B27D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1221705A" w14:textId="77777777" w:rsidR="00BC121E" w:rsidRPr="00BB27D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B27DD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7DFE412" w14:textId="77777777" w:rsidR="00067B62" w:rsidRPr="00BB27D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B27D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B27D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B27D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33D42EE" w14:textId="77777777" w:rsidR="00067B62" w:rsidRPr="00BB27D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B27DD" w14:paraId="1D296D88" w14:textId="77777777" w:rsidTr="00620E37">
        <w:tc>
          <w:tcPr>
            <w:tcW w:w="2660" w:type="dxa"/>
            <w:shd w:val="clear" w:color="auto" w:fill="auto"/>
          </w:tcPr>
          <w:p w14:paraId="703D8DBC" w14:textId="77777777" w:rsidR="00BC121E" w:rsidRPr="00BB27D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4734702" w14:textId="77777777" w:rsidR="00BC121E" w:rsidRPr="00BB27D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577C5CE" w14:textId="77777777" w:rsidR="00BC121E" w:rsidRPr="00BB27D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BB27D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BB27D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EEC64DF" w14:textId="77777777" w:rsidR="00BC121E" w:rsidRPr="00BB27D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DE6B492" w14:textId="77777777" w:rsidR="00BC121E" w:rsidRPr="00BB27D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6AA4518" w14:textId="77777777" w:rsidR="00BC121E" w:rsidRPr="00BB27DD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B27D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C0D53" w:rsidRPr="00BB27D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BB27D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BB27D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95BBCA4" w14:textId="77777777" w:rsidR="00106AC7" w:rsidRPr="00BB27DD" w:rsidRDefault="00106AC7" w:rsidP="00BC121E">
      <w:pPr>
        <w:rPr>
          <w:rFonts w:ascii="Arial Narrow" w:hAnsi="Arial Narrow"/>
        </w:rPr>
      </w:pPr>
    </w:p>
    <w:sectPr w:rsidR="00106AC7" w:rsidRPr="00BB27D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B44215" w14:textId="77777777" w:rsidR="00127B70" w:rsidRDefault="00127B70">
      <w:r>
        <w:separator/>
      </w:r>
    </w:p>
  </w:endnote>
  <w:endnote w:type="continuationSeparator" w:id="0">
    <w:p w14:paraId="02A3F77F" w14:textId="77777777" w:rsidR="00127B70" w:rsidRDefault="00127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4DB62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2A26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CB54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D43FEE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9A7358A">
        <v:line id="_x0000_s1025" style="position:absolute;left:0;text-align:left;z-index:251657728" from="-3.85pt,8.7pt" to="455.15pt,8.7pt"/>
      </w:pict>
    </w:r>
  </w:p>
  <w:p w14:paraId="349692A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8AE9" w14:textId="77777777" w:rsidR="007C0D53" w:rsidRDefault="007C0D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6B94A8" w14:textId="77777777" w:rsidR="00127B70" w:rsidRDefault="00127B70">
      <w:r>
        <w:separator/>
      </w:r>
    </w:p>
  </w:footnote>
  <w:footnote w:type="continuationSeparator" w:id="0">
    <w:p w14:paraId="4F2D0146" w14:textId="77777777" w:rsidR="00127B70" w:rsidRDefault="00127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06554" w14:textId="77777777" w:rsidR="007C0D53" w:rsidRDefault="007C0D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C6460D" w14:textId="77777777" w:rsidR="007C0D53" w:rsidRDefault="007C0D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DED11" w14:textId="77777777" w:rsidR="007C0D53" w:rsidRDefault="007C0D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69364076">
    <w:abstractNumId w:val="13"/>
  </w:num>
  <w:num w:numId="2" w16cid:durableId="879711686">
    <w:abstractNumId w:val="0"/>
  </w:num>
  <w:num w:numId="3" w16cid:durableId="1114061580">
    <w:abstractNumId w:val="11"/>
  </w:num>
  <w:num w:numId="4" w16cid:durableId="1867981613">
    <w:abstractNumId w:val="8"/>
  </w:num>
  <w:num w:numId="5" w16cid:durableId="1065182911">
    <w:abstractNumId w:val="7"/>
  </w:num>
  <w:num w:numId="6" w16cid:durableId="1988701914">
    <w:abstractNumId w:val="1"/>
  </w:num>
  <w:num w:numId="7" w16cid:durableId="787165649">
    <w:abstractNumId w:val="6"/>
  </w:num>
  <w:num w:numId="8" w16cid:durableId="1705784586">
    <w:abstractNumId w:val="3"/>
  </w:num>
  <w:num w:numId="9" w16cid:durableId="2070229885">
    <w:abstractNumId w:val="2"/>
  </w:num>
  <w:num w:numId="10" w16cid:durableId="257064439">
    <w:abstractNumId w:val="5"/>
  </w:num>
  <w:num w:numId="11" w16cid:durableId="962811792">
    <w:abstractNumId w:val="10"/>
  </w:num>
  <w:num w:numId="12" w16cid:durableId="1710566687">
    <w:abstractNumId w:val="4"/>
  </w:num>
  <w:num w:numId="13" w16cid:durableId="1173883473">
    <w:abstractNumId w:val="9"/>
  </w:num>
  <w:num w:numId="14" w16cid:durableId="18194194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7B7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27B70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5F53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D53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27DD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E3774F"/>
  <w15:chartTrackingRefBased/>
  <w15:docId w15:val="{18B84CF5-6B20-4245-9D99-6275FD094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237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2024-10-31T05:25:00Z</dcterms:created>
  <dcterms:modified xsi:type="dcterms:W3CDTF">2024-10-31T05:25:00Z</dcterms:modified>
</cp:coreProperties>
</file>