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F28AC6" w14:textId="77777777" w:rsidR="00D26EC6" w:rsidRDefault="00D26EC6" w:rsidP="00282C3C">
      <w:pPr>
        <w:overflowPunct w:val="0"/>
        <w:autoSpaceDE w:val="0"/>
        <w:autoSpaceDN w:val="0"/>
        <w:adjustRightInd w:val="0"/>
        <w:spacing w:line="276" w:lineRule="auto"/>
        <w:ind w:left="2124" w:firstLine="708"/>
        <w:jc w:val="center"/>
        <w:rPr>
          <w:rFonts w:ascii="Arial Narrow" w:hAnsi="Arial Narrow"/>
          <w:b/>
          <w:sz w:val="22"/>
          <w:szCs w:val="22"/>
        </w:rPr>
      </w:pPr>
    </w:p>
    <w:p w14:paraId="1682327B" w14:textId="50729A6E" w:rsidR="00C44506" w:rsidRPr="00794DBA" w:rsidRDefault="001E690C" w:rsidP="00D26EC6">
      <w:pPr>
        <w:overflowPunct w:val="0"/>
        <w:autoSpaceDE w:val="0"/>
        <w:autoSpaceDN w:val="0"/>
        <w:adjustRightInd w:val="0"/>
        <w:spacing w:line="276" w:lineRule="auto"/>
        <w:ind w:left="3540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063D9D">
        <w:rPr>
          <w:rFonts w:ascii="Arial Narrow" w:hAnsi="Arial Narrow"/>
          <w:b/>
          <w:sz w:val="22"/>
          <w:szCs w:val="22"/>
        </w:rPr>
        <w:t>149</w:t>
      </w:r>
      <w:r w:rsidR="00294758">
        <w:rPr>
          <w:rFonts w:ascii="Arial Narrow" w:hAnsi="Arial Narrow"/>
          <w:b/>
          <w:sz w:val="22"/>
          <w:szCs w:val="22"/>
        </w:rPr>
        <w:t xml:space="preserve"> </w:t>
      </w:r>
      <w:r w:rsidR="00A45F27">
        <w:rPr>
          <w:rFonts w:ascii="Arial Narrow" w:hAnsi="Arial Narrow"/>
          <w:b/>
          <w:sz w:val="22"/>
          <w:szCs w:val="22"/>
        </w:rPr>
        <w:t>-……/P/202</w:t>
      </w:r>
      <w:r w:rsidR="00173BE0">
        <w:rPr>
          <w:rFonts w:ascii="Arial Narrow" w:hAnsi="Arial Narrow"/>
          <w:b/>
          <w:sz w:val="22"/>
          <w:szCs w:val="22"/>
        </w:rPr>
        <w:t>4</w:t>
      </w:r>
      <w:r w:rsidR="00A45F27">
        <w:rPr>
          <w:rFonts w:ascii="Arial Narrow" w:hAnsi="Arial Narrow"/>
          <w:b/>
          <w:sz w:val="22"/>
          <w:szCs w:val="22"/>
        </w:rPr>
        <w:t>/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282C3C">
        <w:rPr>
          <w:rFonts w:ascii="Arial Narrow" w:hAnsi="Arial Narrow"/>
          <w:b/>
          <w:sz w:val="22"/>
          <w:szCs w:val="22"/>
        </w:rPr>
        <w:t xml:space="preserve">             </w:t>
      </w:r>
      <w:r w:rsidR="00282C3C">
        <w:rPr>
          <w:rFonts w:ascii="Arial Narrow" w:hAnsi="Arial Narrow"/>
          <w:b/>
          <w:sz w:val="22"/>
          <w:szCs w:val="22"/>
        </w:rPr>
        <w:tab/>
      </w:r>
      <w:r w:rsidR="00282C3C">
        <w:rPr>
          <w:rFonts w:ascii="Arial Narrow" w:hAnsi="Arial Narrow"/>
          <w:b/>
          <w:sz w:val="22"/>
          <w:szCs w:val="22"/>
        </w:rPr>
        <w:tab/>
      </w:r>
    </w:p>
    <w:p w14:paraId="1BD743B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2C4CC12F" w14:textId="77777777" w:rsidR="002A70E3" w:rsidRDefault="0030617C" w:rsidP="0030617C">
      <w:pPr>
        <w:tabs>
          <w:tab w:val="left" w:pos="5522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p w14:paraId="179BE06C" w14:textId="0ABEAD27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966CE3">
        <w:rPr>
          <w:rFonts w:ascii="Arial Narrow" w:hAnsi="Arial Narrow"/>
          <w:sz w:val="22"/>
          <w:szCs w:val="22"/>
        </w:rPr>
        <w:t>4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51FD597D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7F5EEA78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77560A88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przez:</w:t>
      </w:r>
    </w:p>
    <w:p w14:paraId="3ADEF6DF" w14:textId="579B3D89"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płk dr n. med. </w:t>
      </w:r>
      <w:r w:rsidR="00173BE0">
        <w:rPr>
          <w:rFonts w:ascii="Arial Narrow" w:hAnsi="Arial Narrow"/>
          <w:b/>
          <w:sz w:val="22"/>
          <w:szCs w:val="22"/>
        </w:rPr>
        <w:t>Sławomira WAWRZYNIAKA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173BE0">
        <w:rPr>
          <w:rFonts w:ascii="Arial Narrow" w:hAnsi="Arial Narrow"/>
          <w:b/>
          <w:sz w:val="22"/>
          <w:szCs w:val="22"/>
        </w:rPr>
        <w:t>–</w:t>
      </w:r>
      <w:r w:rsidRPr="00794DBA">
        <w:rPr>
          <w:rFonts w:ascii="Arial Narrow" w:hAnsi="Arial Narrow"/>
          <w:b/>
          <w:sz w:val="22"/>
          <w:szCs w:val="22"/>
        </w:rPr>
        <w:t>KOMENDANTA SZPITALA,</w:t>
      </w:r>
    </w:p>
    <w:p w14:paraId="16B19F6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73D1CD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3E875511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68D7508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273945B4" w14:textId="77777777" w:rsidR="000E41BF" w:rsidRPr="00794DBA" w:rsidRDefault="000E41BF" w:rsidP="002728DE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</w:t>
      </w:r>
      <w:r w:rsidR="002728DE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…………..........……. , …… Wydział Gospodarczy Krajowego Rejestru Sądowego pod nr ......................./ wpisaną do CEIDG , NIP ........................ REGON .................., </w:t>
      </w:r>
    </w:p>
    <w:p w14:paraId="5B33CB21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6D04886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61F2BCD3" w14:textId="77777777"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3842D4FA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76F14AF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21D6D9C0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4A6C6EBF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3CE1609E" w14:textId="04AAA655" w:rsidR="00794DBA" w:rsidRPr="00794DBA" w:rsidRDefault="00E4148E" w:rsidP="00A45F27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A45F27">
        <w:rPr>
          <w:rFonts w:ascii="Arial Narrow" w:hAnsi="Arial Narrow"/>
          <w:sz w:val="22"/>
          <w:szCs w:val="22"/>
        </w:rPr>
        <w:t xml:space="preserve">podstawowym bez negocjacji, </w:t>
      </w:r>
      <w:r w:rsidR="00A45BE0" w:rsidRPr="00794DBA">
        <w:rPr>
          <w:rFonts w:ascii="Arial Narrow" w:hAnsi="Arial Narrow"/>
          <w:sz w:val="22"/>
          <w:szCs w:val="22"/>
        </w:rPr>
        <w:t xml:space="preserve">o którym mowa w art. </w:t>
      </w:r>
      <w:r w:rsidR="00A45F27">
        <w:rPr>
          <w:rFonts w:ascii="Arial Narrow" w:hAnsi="Arial Narrow"/>
          <w:sz w:val="22"/>
          <w:szCs w:val="22"/>
        </w:rPr>
        <w:t xml:space="preserve">275 ust. 1 </w:t>
      </w:r>
      <w:r w:rsidR="00A36431">
        <w:rPr>
          <w:rFonts w:ascii="Arial Narrow" w:hAnsi="Arial Narrow"/>
          <w:sz w:val="22"/>
          <w:szCs w:val="22"/>
        </w:rPr>
        <w:t>ustawy P</w:t>
      </w:r>
      <w:r w:rsidR="00173BE0">
        <w:rPr>
          <w:rFonts w:ascii="Arial Narrow" w:hAnsi="Arial Narrow"/>
          <w:sz w:val="22"/>
          <w:szCs w:val="22"/>
        </w:rPr>
        <w:t>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45F27">
        <w:rPr>
          <w:rFonts w:ascii="Arial Narrow" w:hAnsi="Arial Narrow"/>
          <w:b/>
          <w:bCs/>
          <w:sz w:val="22"/>
          <w:szCs w:val="22"/>
        </w:rPr>
        <w:t>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nr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</w:t>
      </w:r>
      <w:r w:rsidR="00063D9D">
        <w:rPr>
          <w:rFonts w:ascii="Arial Narrow" w:hAnsi="Arial Narrow"/>
          <w:b/>
          <w:bCs/>
          <w:sz w:val="22"/>
          <w:szCs w:val="22"/>
        </w:rPr>
        <w:t>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</w:t>
      </w:r>
      <w:r w:rsidR="00173BE0" w:rsidRPr="00794DBA">
        <w:rPr>
          <w:rFonts w:ascii="Arial Narrow" w:hAnsi="Arial Narrow"/>
          <w:b/>
          <w:bCs/>
          <w:sz w:val="22"/>
          <w:szCs w:val="22"/>
        </w:rPr>
        <w:t>publikacji …</w:t>
      </w:r>
      <w:r w:rsidR="00063D9D" w:rsidRPr="00794DBA">
        <w:rPr>
          <w:rFonts w:ascii="Arial Narrow" w:hAnsi="Arial Narrow"/>
          <w:b/>
          <w:bCs/>
          <w:sz w:val="22"/>
          <w:szCs w:val="22"/>
        </w:rPr>
        <w:t>……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</w:t>
      </w:r>
      <w:r w:rsidR="00C44506" w:rsidRPr="00294758">
        <w:rPr>
          <w:rFonts w:ascii="Arial Narrow" w:hAnsi="Arial Narrow"/>
          <w:sz w:val="22"/>
          <w:szCs w:val="22"/>
        </w:rPr>
        <w:t xml:space="preserve">na </w:t>
      </w:r>
      <w:r w:rsidR="00063D9D" w:rsidRPr="00063D9D">
        <w:rPr>
          <w:rFonts w:ascii="Arial Narrow" w:hAnsi="Arial Narrow"/>
          <w:b/>
          <w:sz w:val="22"/>
          <w:szCs w:val="20"/>
        </w:rPr>
        <w:t>Dostawy drobnego sprzętu i dostawy sukcesywne materiałów eksploatacyjnych do aparatury medycznej na okres 24 miesięcy</w:t>
      </w:r>
      <w:r w:rsidR="008A03CB" w:rsidRPr="00294758">
        <w:rPr>
          <w:rFonts w:ascii="Arial Narrow" w:hAnsi="Arial Narrow"/>
          <w:b/>
          <w:sz w:val="22"/>
          <w:szCs w:val="20"/>
        </w:rPr>
        <w:t xml:space="preserve">- </w:t>
      </w:r>
      <w:r w:rsidR="009B4A12" w:rsidRPr="00294758">
        <w:rPr>
          <w:rFonts w:ascii="Arial Narrow" w:hAnsi="Arial Narrow"/>
          <w:b/>
          <w:bCs/>
          <w:sz w:val="22"/>
          <w:szCs w:val="20"/>
        </w:rPr>
        <w:t>sprawa</w:t>
      </w:r>
      <w:r w:rsidR="009B4A12">
        <w:rPr>
          <w:rFonts w:ascii="Arial Narrow" w:hAnsi="Arial Narrow"/>
          <w:b/>
          <w:bCs/>
          <w:sz w:val="22"/>
          <w:szCs w:val="20"/>
        </w:rPr>
        <w:t xml:space="preserve"> </w:t>
      </w:r>
      <w:r w:rsidR="00294758">
        <w:rPr>
          <w:rFonts w:ascii="Arial Narrow" w:hAnsi="Arial Narrow"/>
          <w:b/>
          <w:bCs/>
          <w:sz w:val="22"/>
          <w:szCs w:val="20"/>
        </w:rPr>
        <w:t xml:space="preserve">nr </w:t>
      </w:r>
      <w:r w:rsidR="00063D9D">
        <w:rPr>
          <w:rFonts w:ascii="Arial Narrow" w:hAnsi="Arial Narrow"/>
          <w:b/>
          <w:bCs/>
          <w:sz w:val="22"/>
          <w:szCs w:val="20"/>
        </w:rPr>
        <w:t>149</w:t>
      </w:r>
      <w:r w:rsidR="00173BE0">
        <w:rPr>
          <w:rFonts w:ascii="Arial Narrow" w:hAnsi="Arial Narrow"/>
          <w:b/>
          <w:bCs/>
          <w:sz w:val="22"/>
          <w:szCs w:val="20"/>
        </w:rPr>
        <w:t>/2024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>w celu realizacji ww. dostaw</w:t>
      </w:r>
      <w:r w:rsidR="0030087E">
        <w:rPr>
          <w:rFonts w:ascii="Arial Narrow" w:hAnsi="Arial Narrow"/>
          <w:sz w:val="22"/>
          <w:szCs w:val="22"/>
        </w:rPr>
        <w:t>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30087E" w:rsidRPr="00794DBA">
        <w:rPr>
          <w:rFonts w:ascii="Arial Narrow" w:hAnsi="Arial Narrow"/>
          <w:sz w:val="22"/>
          <w:szCs w:val="22"/>
        </w:rPr>
        <w:t xml:space="preserve">na rzecz </w:t>
      </w:r>
      <w:r w:rsidR="00C44506" w:rsidRPr="00794DBA">
        <w:rPr>
          <w:rFonts w:ascii="Arial Narrow" w:hAnsi="Arial Narrow"/>
          <w:b/>
          <w:sz w:val="22"/>
          <w:szCs w:val="22"/>
        </w:rPr>
        <w:t>Zamawiającego</w:t>
      </w:r>
      <w:r w:rsidR="0030087E">
        <w:rPr>
          <w:rFonts w:ascii="Arial Narrow" w:hAnsi="Arial Narrow"/>
          <w:b/>
          <w:sz w:val="22"/>
          <w:szCs w:val="22"/>
        </w:rPr>
        <w:t xml:space="preserve"> </w:t>
      </w:r>
    </w:p>
    <w:p w14:paraId="2D444EF6" w14:textId="21BBB704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E466D9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30960ABC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0726A033" w14:textId="3A674C81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CD3969" w:rsidRPr="00794DBA">
        <w:rPr>
          <w:rFonts w:ascii="Arial Narrow" w:hAnsi="Arial Narrow"/>
          <w:b/>
          <w:sz w:val="22"/>
          <w:szCs w:val="22"/>
        </w:rPr>
        <w:t>PLN</w:t>
      </w:r>
      <w:r w:rsidR="00CD3969" w:rsidRPr="00794DBA">
        <w:rPr>
          <w:rFonts w:ascii="Arial Narrow" w:hAnsi="Arial Narrow"/>
          <w:sz w:val="22"/>
          <w:szCs w:val="22"/>
        </w:rPr>
        <w:t xml:space="preserve"> (</w:t>
      </w:r>
      <w:r w:rsidR="00A45BE0" w:rsidRPr="00794DBA">
        <w:rPr>
          <w:rFonts w:ascii="Arial Narrow" w:hAnsi="Arial Narrow"/>
          <w:sz w:val="22"/>
          <w:szCs w:val="22"/>
        </w:rPr>
        <w:t>słownie</w:t>
      </w:r>
      <w:r w:rsidR="002728DE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2728DE">
        <w:rPr>
          <w:rFonts w:ascii="Arial Narrow" w:hAnsi="Arial Narrow"/>
          <w:i/>
          <w:sz w:val="22"/>
          <w:szCs w:val="22"/>
        </w:rPr>
        <w:t>..................</w:t>
      </w:r>
      <w:r w:rsidR="0091668F" w:rsidRPr="002728DE">
        <w:rPr>
          <w:rFonts w:ascii="Arial Narrow" w:hAnsi="Arial Narrow"/>
          <w:i/>
          <w:sz w:val="22"/>
          <w:szCs w:val="22"/>
        </w:rPr>
        <w:t>....................................../100</w:t>
      </w:r>
      <w:r w:rsidR="002728DE">
        <w:rPr>
          <w:rFonts w:ascii="Arial Narrow" w:hAnsi="Arial Narrow"/>
          <w:i/>
          <w:sz w:val="22"/>
          <w:szCs w:val="22"/>
        </w:rPr>
        <w:t xml:space="preserve"> zł).</w:t>
      </w:r>
      <w:r w:rsidR="00D91A25">
        <w:rPr>
          <w:rFonts w:ascii="Arial Narrow" w:hAnsi="Arial Narrow"/>
          <w:sz w:val="22"/>
          <w:szCs w:val="22"/>
        </w:rPr>
        <w:t xml:space="preserve"> </w:t>
      </w:r>
      <w:r w:rsidR="00294758">
        <w:rPr>
          <w:rFonts w:ascii="Arial Narrow" w:hAnsi="Arial Narrow"/>
          <w:sz w:val="22"/>
          <w:szCs w:val="22"/>
        </w:rPr>
        <w:t>zadanie ………</w:t>
      </w:r>
    </w:p>
    <w:p w14:paraId="6FDC6618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1C02C4C3" w14:textId="64F81DE6" w:rsidR="00B00CCE" w:rsidRPr="00B00CCE" w:rsidRDefault="00DB3BBE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</w:t>
      </w:r>
      <w:r w:rsidR="00C44506" w:rsidRPr="00DB39B5">
        <w:rPr>
          <w:rFonts w:ascii="Arial Narrow" w:hAnsi="Arial Narrow"/>
          <w:b/>
          <w:sz w:val="22"/>
          <w:szCs w:val="22"/>
        </w:rPr>
        <w:t xml:space="preserve">Wykonawca </w:t>
      </w:r>
      <w:r w:rsidR="00C44506" w:rsidRPr="00DB39B5">
        <w:rPr>
          <w:rFonts w:ascii="Arial Narrow" w:hAnsi="Arial Narrow"/>
          <w:sz w:val="22"/>
          <w:szCs w:val="22"/>
        </w:rPr>
        <w:t>zobowiązuje się dostarczyć</w:t>
      </w:r>
      <w:r w:rsidR="00D229FD">
        <w:rPr>
          <w:rFonts w:ascii="Arial Narrow" w:hAnsi="Arial Narrow"/>
          <w:sz w:val="22"/>
          <w:szCs w:val="22"/>
        </w:rPr>
        <w:t xml:space="preserve"> (dotyczy wszystkich zadań)</w:t>
      </w:r>
      <w:r w:rsidR="00966CE3">
        <w:rPr>
          <w:rFonts w:ascii="Arial Narrow" w:hAnsi="Arial Narrow"/>
          <w:sz w:val="22"/>
          <w:szCs w:val="22"/>
        </w:rPr>
        <w:t>,</w:t>
      </w:r>
      <w:r w:rsidR="00605836">
        <w:rPr>
          <w:rFonts w:ascii="Arial Narrow" w:hAnsi="Arial Narrow"/>
          <w:sz w:val="22"/>
          <w:szCs w:val="22"/>
        </w:rPr>
        <w:t xml:space="preserve"> zainstalować oraz</w:t>
      </w:r>
      <w:r w:rsidR="00966CE3">
        <w:rPr>
          <w:rFonts w:ascii="Arial Narrow" w:hAnsi="Arial Narrow"/>
          <w:sz w:val="22"/>
          <w:szCs w:val="22"/>
        </w:rPr>
        <w:t xml:space="preserve"> </w:t>
      </w:r>
      <w:r w:rsidR="00173BE0">
        <w:rPr>
          <w:rFonts w:ascii="Arial Narrow" w:hAnsi="Arial Narrow"/>
          <w:sz w:val="22"/>
          <w:szCs w:val="22"/>
        </w:rPr>
        <w:t>uruchomić</w:t>
      </w:r>
      <w:r w:rsidR="00B00CCE">
        <w:rPr>
          <w:rFonts w:ascii="Arial Narrow" w:hAnsi="Arial Narrow"/>
          <w:sz w:val="22"/>
          <w:szCs w:val="22"/>
        </w:rPr>
        <w:t xml:space="preserve"> (dotyczy zadania nr </w:t>
      </w:r>
      <w:r w:rsidR="00D229FD">
        <w:rPr>
          <w:rFonts w:ascii="Arial Narrow" w:hAnsi="Arial Narrow"/>
          <w:sz w:val="22"/>
          <w:szCs w:val="22"/>
        </w:rPr>
        <w:t>2</w:t>
      </w:r>
      <w:r w:rsidR="00E00C7F">
        <w:rPr>
          <w:rFonts w:ascii="Arial Narrow" w:hAnsi="Arial Narrow"/>
          <w:sz w:val="22"/>
          <w:szCs w:val="22"/>
        </w:rPr>
        <w:t>, 3</w:t>
      </w:r>
      <w:r w:rsidR="00B00CCE">
        <w:rPr>
          <w:rFonts w:ascii="Arial Narrow" w:hAnsi="Arial Narrow"/>
          <w:sz w:val="22"/>
          <w:szCs w:val="22"/>
        </w:rPr>
        <w:t xml:space="preserve">, </w:t>
      </w:r>
      <w:r w:rsidR="00063D9D">
        <w:rPr>
          <w:rFonts w:ascii="Arial Narrow" w:hAnsi="Arial Narrow"/>
          <w:sz w:val="22"/>
          <w:szCs w:val="22"/>
        </w:rPr>
        <w:t>4</w:t>
      </w:r>
      <w:r w:rsidR="00B00CCE">
        <w:rPr>
          <w:rFonts w:ascii="Arial Narrow" w:hAnsi="Arial Narrow"/>
          <w:sz w:val="22"/>
          <w:szCs w:val="22"/>
        </w:rPr>
        <w:t>)</w:t>
      </w:r>
      <w:r w:rsidR="00966CE3">
        <w:rPr>
          <w:rFonts w:ascii="Arial Narrow" w:hAnsi="Arial Narrow"/>
          <w:sz w:val="22"/>
          <w:szCs w:val="22"/>
        </w:rPr>
        <w:t xml:space="preserve"> </w:t>
      </w:r>
      <w:r w:rsidR="00470EE9" w:rsidRPr="00DB39B5">
        <w:rPr>
          <w:rFonts w:ascii="Arial Narrow" w:hAnsi="Arial Narrow"/>
          <w:sz w:val="22"/>
          <w:szCs w:val="22"/>
        </w:rPr>
        <w:t>przedmiot zamówienia</w:t>
      </w:r>
      <w:r w:rsidR="00063D9D">
        <w:rPr>
          <w:rFonts w:ascii="Arial Narrow" w:hAnsi="Arial Narrow"/>
          <w:sz w:val="22"/>
          <w:szCs w:val="22"/>
        </w:rPr>
        <w:t xml:space="preserve"> tj. drobny sprzęt</w:t>
      </w:r>
      <w:r w:rsidR="00A45F27" w:rsidRPr="00DB39B5">
        <w:rPr>
          <w:rFonts w:ascii="Arial Narrow" w:hAnsi="Arial Narrow"/>
          <w:sz w:val="22"/>
          <w:szCs w:val="22"/>
        </w:rPr>
        <w:t xml:space="preserve"> </w:t>
      </w:r>
      <w:r w:rsidR="00C44506" w:rsidRPr="00DB39B5">
        <w:rPr>
          <w:rFonts w:ascii="Arial Narrow" w:hAnsi="Arial Narrow"/>
          <w:sz w:val="22"/>
          <w:szCs w:val="22"/>
        </w:rPr>
        <w:t>na własny koszt, na teren</w:t>
      </w:r>
      <w:r w:rsidR="003515F1" w:rsidRPr="00DB39B5">
        <w:rPr>
          <w:rFonts w:ascii="Arial Narrow" w:hAnsi="Arial Narrow"/>
          <w:sz w:val="22"/>
          <w:szCs w:val="22"/>
        </w:rPr>
        <w:t xml:space="preserve">ie </w:t>
      </w:r>
      <w:r w:rsidR="00C44506" w:rsidRPr="00DB39B5">
        <w:rPr>
          <w:rFonts w:ascii="Arial Narrow" w:hAnsi="Arial Narrow"/>
          <w:sz w:val="22"/>
          <w:szCs w:val="22"/>
        </w:rPr>
        <w:t xml:space="preserve">siedziby </w:t>
      </w:r>
      <w:r w:rsidR="00C44506" w:rsidRPr="00DB39B5">
        <w:rPr>
          <w:rFonts w:ascii="Arial Narrow" w:hAnsi="Arial Narrow"/>
          <w:b/>
          <w:sz w:val="22"/>
          <w:szCs w:val="22"/>
        </w:rPr>
        <w:t xml:space="preserve">Zamawiającego </w:t>
      </w:r>
      <w:r w:rsidR="00C44506" w:rsidRPr="00DB39B5">
        <w:rPr>
          <w:rFonts w:ascii="Arial Narrow" w:hAnsi="Arial Narrow"/>
          <w:sz w:val="22"/>
          <w:szCs w:val="22"/>
        </w:rPr>
        <w:t>(ul.</w:t>
      </w:r>
      <w:r w:rsidR="00C44506" w:rsidRPr="00DB39B5">
        <w:rPr>
          <w:rFonts w:ascii="Arial Narrow" w:hAnsi="Arial Narrow"/>
          <w:b/>
          <w:sz w:val="22"/>
          <w:szCs w:val="22"/>
        </w:rPr>
        <w:t xml:space="preserve"> </w:t>
      </w:r>
      <w:r w:rsidR="00C44506" w:rsidRPr="00DB39B5">
        <w:rPr>
          <w:rFonts w:ascii="Arial Narrow" w:hAnsi="Arial Narrow"/>
          <w:sz w:val="22"/>
          <w:szCs w:val="22"/>
        </w:rPr>
        <w:t>Powstańców Warszawy 5 w Bydgoszcz</w:t>
      </w:r>
      <w:r w:rsidR="00366C69" w:rsidRPr="00DB39B5">
        <w:rPr>
          <w:rFonts w:ascii="Arial Narrow" w:hAnsi="Arial Narrow"/>
          <w:sz w:val="22"/>
          <w:szCs w:val="22"/>
        </w:rPr>
        <w:t>y</w:t>
      </w:r>
      <w:r w:rsidR="00C44506" w:rsidRPr="00DB39B5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DB39B5">
        <w:rPr>
          <w:rFonts w:ascii="Arial Narrow" w:hAnsi="Arial Narrow"/>
          <w:sz w:val="22"/>
          <w:szCs w:val="22"/>
        </w:rPr>
        <w:t>do</w:t>
      </w:r>
      <w:r w:rsidR="00A04A7E" w:rsidRPr="00DB39B5">
        <w:rPr>
          <w:rFonts w:ascii="Arial Narrow" w:hAnsi="Arial Narrow"/>
          <w:sz w:val="22"/>
          <w:szCs w:val="22"/>
        </w:rPr>
        <w:t xml:space="preserve"> </w:t>
      </w:r>
      <w:r w:rsidR="00256C58" w:rsidRPr="00DB39B5">
        <w:rPr>
          <w:rFonts w:ascii="Arial Narrow" w:hAnsi="Arial Narrow"/>
          <w:b/>
          <w:sz w:val="22"/>
          <w:szCs w:val="22"/>
        </w:rPr>
        <w:t>….</w:t>
      </w:r>
      <w:r w:rsidR="001E690C" w:rsidRPr="00DB39B5">
        <w:rPr>
          <w:rFonts w:ascii="Arial Narrow" w:hAnsi="Arial Narrow"/>
          <w:b/>
          <w:sz w:val="22"/>
          <w:szCs w:val="22"/>
        </w:rPr>
        <w:t>.</w:t>
      </w:r>
      <w:r w:rsidR="00642A22" w:rsidRPr="00DB39B5">
        <w:rPr>
          <w:rFonts w:ascii="Arial Narrow" w:hAnsi="Arial Narrow"/>
          <w:b/>
          <w:sz w:val="22"/>
          <w:szCs w:val="22"/>
        </w:rPr>
        <w:t>.</w:t>
      </w:r>
      <w:r w:rsidR="0005066F" w:rsidRPr="00DB39B5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DB39B5">
        <w:rPr>
          <w:rFonts w:ascii="Arial Narrow" w:hAnsi="Arial Narrow"/>
          <w:b/>
          <w:sz w:val="22"/>
          <w:szCs w:val="22"/>
        </w:rPr>
        <w:t>kalendarzowych</w:t>
      </w:r>
      <w:r w:rsidR="00A04A7E" w:rsidRPr="00DB39B5">
        <w:rPr>
          <w:rFonts w:ascii="Arial Narrow" w:hAnsi="Arial Narrow"/>
          <w:sz w:val="22"/>
          <w:szCs w:val="22"/>
        </w:rPr>
        <w:t xml:space="preserve"> </w:t>
      </w:r>
      <w:r w:rsidR="001020C2" w:rsidRPr="00DB39B5">
        <w:rPr>
          <w:rFonts w:ascii="Arial Narrow" w:hAnsi="Arial Narrow"/>
          <w:sz w:val="22"/>
          <w:szCs w:val="22"/>
        </w:rPr>
        <w:t xml:space="preserve">od </w:t>
      </w:r>
      <w:r w:rsidR="00A36431" w:rsidRPr="00DB39B5">
        <w:rPr>
          <w:rFonts w:ascii="Arial Narrow" w:hAnsi="Arial Narrow"/>
          <w:sz w:val="22"/>
          <w:szCs w:val="22"/>
        </w:rPr>
        <w:t>daty zawarcia umowy</w:t>
      </w:r>
      <w:r w:rsidR="001020C2" w:rsidRPr="00DB39B5">
        <w:rPr>
          <w:rFonts w:ascii="Arial Narrow" w:hAnsi="Arial Narrow"/>
          <w:sz w:val="22"/>
          <w:szCs w:val="22"/>
        </w:rPr>
        <w:t>.</w:t>
      </w:r>
      <w:r w:rsidR="00E723D5" w:rsidRPr="00DB39B5">
        <w:rPr>
          <w:rFonts w:ascii="Arial Narrow" w:hAnsi="Arial Narrow"/>
          <w:sz w:val="22"/>
          <w:szCs w:val="22"/>
        </w:rPr>
        <w:t xml:space="preserve"> </w:t>
      </w:r>
      <w:r w:rsidR="00794DBA" w:rsidRPr="00D20453">
        <w:rPr>
          <w:rFonts w:ascii="Arial Narrow" w:hAnsi="Arial Narrow"/>
          <w:sz w:val="22"/>
          <w:szCs w:val="22"/>
        </w:rPr>
        <w:t>Dostawa</w:t>
      </w:r>
      <w:r w:rsidR="0030617C" w:rsidRPr="00D20453">
        <w:rPr>
          <w:rFonts w:ascii="Arial Narrow" w:hAnsi="Arial Narrow"/>
          <w:sz w:val="22"/>
          <w:szCs w:val="22"/>
        </w:rPr>
        <w:t xml:space="preserve"> do Wydziału Zaopatrzenia </w:t>
      </w:r>
      <w:r w:rsidR="00D20453" w:rsidRPr="00D20453">
        <w:rPr>
          <w:rFonts w:ascii="Arial Narrow" w:hAnsi="Arial Narrow"/>
          <w:sz w:val="22"/>
          <w:szCs w:val="22"/>
        </w:rPr>
        <w:t>i Naprawy Sprzętu Medycznego</w:t>
      </w:r>
      <w:r w:rsidR="001B62A8" w:rsidRPr="00DB39B5">
        <w:rPr>
          <w:rFonts w:ascii="Arial Narrow" w:hAnsi="Arial Narrow"/>
          <w:sz w:val="22"/>
          <w:szCs w:val="22"/>
        </w:rPr>
        <w:t xml:space="preserve">, </w:t>
      </w:r>
      <w:r w:rsidR="00794DBA" w:rsidRPr="00DB39B5">
        <w:rPr>
          <w:rFonts w:ascii="Arial Narrow" w:hAnsi="Arial Narrow"/>
          <w:sz w:val="22"/>
          <w:szCs w:val="22"/>
        </w:rPr>
        <w:t>w dniach roboczy</w:t>
      </w:r>
      <w:r w:rsidR="00EC21A7" w:rsidRPr="00DB39B5">
        <w:rPr>
          <w:rFonts w:ascii="Arial Narrow" w:hAnsi="Arial Narrow"/>
          <w:sz w:val="22"/>
          <w:szCs w:val="22"/>
        </w:rPr>
        <w:t>ch w godzinach od 7:00 do 14:00</w:t>
      </w:r>
    </w:p>
    <w:p w14:paraId="7B5CC94C" w14:textId="1294AD69" w:rsidR="00B00CCE" w:rsidRPr="00B00CCE" w:rsidRDefault="00B00CCE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B00CCE">
        <w:rPr>
          <w:rFonts w:ascii="Arial Narrow" w:hAnsi="Arial Narrow"/>
          <w:bCs/>
          <w:sz w:val="22"/>
          <w:szCs w:val="22"/>
        </w:rPr>
        <w:t xml:space="preserve">Wykonawca zobowiązuje się dokonać szkolenia w zakresie obsługi przedmiotu zamówienia (dotyczy zadania nr </w:t>
      </w:r>
      <w:r w:rsidR="00063D9D">
        <w:rPr>
          <w:rFonts w:ascii="Arial Narrow" w:hAnsi="Arial Narrow"/>
          <w:bCs/>
          <w:sz w:val="22"/>
          <w:szCs w:val="22"/>
        </w:rPr>
        <w:t>3</w:t>
      </w:r>
      <w:r w:rsidRPr="00B00CCE">
        <w:rPr>
          <w:rFonts w:ascii="Arial Narrow" w:hAnsi="Arial Narrow"/>
          <w:bCs/>
          <w:sz w:val="22"/>
          <w:szCs w:val="22"/>
        </w:rPr>
        <w:t xml:space="preserve"> oraz </w:t>
      </w:r>
      <w:r w:rsidR="00063D9D">
        <w:rPr>
          <w:rFonts w:ascii="Arial Narrow" w:hAnsi="Arial Narrow"/>
          <w:bCs/>
          <w:sz w:val="22"/>
          <w:szCs w:val="22"/>
        </w:rPr>
        <w:t>4</w:t>
      </w:r>
      <w:r w:rsidRPr="00B00CCE">
        <w:rPr>
          <w:rFonts w:ascii="Arial Narrow" w:hAnsi="Arial Narrow"/>
          <w:bCs/>
          <w:sz w:val="22"/>
          <w:szCs w:val="22"/>
        </w:rPr>
        <w:t>).</w:t>
      </w:r>
    </w:p>
    <w:p w14:paraId="0889A6DE" w14:textId="61BBBC40" w:rsidR="0016373B" w:rsidRPr="00F87BF3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B39B5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DB39B5">
        <w:rPr>
          <w:rFonts w:ascii="Arial Narrow" w:hAnsi="Arial Narrow"/>
          <w:bCs/>
          <w:sz w:val="22"/>
          <w:szCs w:val="22"/>
        </w:rPr>
        <w:t xml:space="preserve">odbiorze, </w:t>
      </w:r>
      <w:r w:rsidRPr="00DB39B5">
        <w:rPr>
          <w:rFonts w:ascii="Arial Narrow" w:hAnsi="Arial Narrow"/>
          <w:bCs/>
          <w:sz w:val="22"/>
          <w:szCs w:val="22"/>
        </w:rPr>
        <w:t xml:space="preserve">w którym Zamawiający nie zgłasza żadnych </w:t>
      </w:r>
      <w:r w:rsidR="001D2C3A" w:rsidRPr="00DB39B5">
        <w:rPr>
          <w:rFonts w:ascii="Arial Narrow" w:hAnsi="Arial Narrow"/>
          <w:bCs/>
          <w:sz w:val="22"/>
          <w:szCs w:val="22"/>
        </w:rPr>
        <w:t>uwag, co</w:t>
      </w:r>
      <w:r w:rsidRPr="00DB39B5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DB39B5">
        <w:rPr>
          <w:rFonts w:ascii="Arial Narrow" w:hAnsi="Arial Narrow"/>
          <w:bCs/>
          <w:sz w:val="22"/>
          <w:szCs w:val="22"/>
        </w:rPr>
        <w:t xml:space="preserve">wykonania </w:t>
      </w:r>
      <w:r w:rsidRPr="00DB39B5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DB39B5">
        <w:rPr>
          <w:rFonts w:ascii="Arial Narrow" w:hAnsi="Arial Narrow"/>
          <w:bCs/>
          <w:sz w:val="22"/>
          <w:szCs w:val="22"/>
        </w:rPr>
        <w:t>umowy</w:t>
      </w:r>
      <w:r w:rsidRPr="00DB39B5">
        <w:rPr>
          <w:rFonts w:ascii="Arial Narrow" w:hAnsi="Arial Narrow"/>
          <w:bCs/>
          <w:sz w:val="22"/>
          <w:szCs w:val="22"/>
        </w:rPr>
        <w:t>, podpisanym przez obie strony.</w:t>
      </w:r>
      <w:r w:rsidRPr="00DB39B5">
        <w:rPr>
          <w:rFonts w:ascii="Arial Narrow" w:hAnsi="Arial Narrow"/>
          <w:b/>
          <w:sz w:val="22"/>
          <w:szCs w:val="22"/>
        </w:rPr>
        <w:t xml:space="preserve"> </w:t>
      </w:r>
      <w:r w:rsidR="0041533E" w:rsidRPr="00DB39B5">
        <w:rPr>
          <w:rFonts w:ascii="Arial Narrow" w:hAnsi="Arial Narrow"/>
          <w:sz w:val="22"/>
          <w:szCs w:val="22"/>
        </w:rPr>
        <w:t>Osob</w:t>
      </w:r>
      <w:r w:rsidR="00EA07A8" w:rsidRPr="00DB39B5">
        <w:rPr>
          <w:rFonts w:ascii="Arial Narrow" w:hAnsi="Arial Narrow"/>
          <w:sz w:val="22"/>
          <w:szCs w:val="22"/>
        </w:rPr>
        <w:t>ą</w:t>
      </w:r>
      <w:r w:rsidR="006A5D09" w:rsidRPr="00DB39B5">
        <w:rPr>
          <w:rFonts w:ascii="Arial Narrow" w:hAnsi="Arial Narrow"/>
          <w:sz w:val="22"/>
          <w:szCs w:val="22"/>
        </w:rPr>
        <w:t xml:space="preserve"> </w:t>
      </w:r>
      <w:r w:rsidR="0041533E" w:rsidRPr="00DB39B5">
        <w:rPr>
          <w:rFonts w:ascii="Arial Narrow" w:hAnsi="Arial Narrow"/>
          <w:sz w:val="22"/>
          <w:szCs w:val="22"/>
        </w:rPr>
        <w:t>upoważnion</w:t>
      </w:r>
      <w:r w:rsidR="00EA07A8" w:rsidRPr="00DB39B5">
        <w:rPr>
          <w:rFonts w:ascii="Arial Narrow" w:hAnsi="Arial Narrow"/>
          <w:sz w:val="22"/>
          <w:szCs w:val="22"/>
        </w:rPr>
        <w:t>ą</w:t>
      </w:r>
      <w:r w:rsidR="0041533E" w:rsidRPr="00DB39B5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DB39B5">
        <w:rPr>
          <w:rFonts w:ascii="Arial Narrow" w:hAnsi="Arial Narrow"/>
          <w:sz w:val="22"/>
          <w:szCs w:val="22"/>
        </w:rPr>
        <w:t xml:space="preserve">jest </w:t>
      </w:r>
      <w:r w:rsidR="00573C96" w:rsidRPr="00DB39B5">
        <w:rPr>
          <w:rFonts w:ascii="Arial Narrow" w:hAnsi="Arial Narrow"/>
          <w:sz w:val="22"/>
          <w:szCs w:val="22"/>
        </w:rPr>
        <w:t>przedsta</w:t>
      </w:r>
      <w:r w:rsidR="00EA07A8" w:rsidRPr="00DB39B5">
        <w:rPr>
          <w:rFonts w:ascii="Arial Narrow" w:hAnsi="Arial Narrow"/>
          <w:sz w:val="22"/>
          <w:szCs w:val="22"/>
        </w:rPr>
        <w:t>wiciel</w:t>
      </w:r>
      <w:r w:rsidR="00573C96" w:rsidRPr="00DB39B5">
        <w:rPr>
          <w:rFonts w:ascii="Arial Narrow" w:hAnsi="Arial Narrow"/>
          <w:sz w:val="22"/>
          <w:szCs w:val="22"/>
        </w:rPr>
        <w:t xml:space="preserve"> Wydziału Zaopatrzenia</w:t>
      </w:r>
      <w:r w:rsidR="00EA07A8" w:rsidRPr="00DB39B5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DB39B5">
        <w:rPr>
          <w:rFonts w:ascii="Arial Narrow" w:hAnsi="Arial Narrow"/>
          <w:sz w:val="22"/>
          <w:szCs w:val="22"/>
        </w:rPr>
        <w:t xml:space="preserve"> Medycznego</w:t>
      </w:r>
      <w:r w:rsidR="00256C58" w:rsidRPr="00DB39B5">
        <w:rPr>
          <w:rFonts w:ascii="Arial Narrow" w:hAnsi="Arial Narrow"/>
          <w:sz w:val="22"/>
          <w:szCs w:val="22"/>
        </w:rPr>
        <w:t xml:space="preserve"> (</w:t>
      </w:r>
      <w:r w:rsidR="00EA07A8" w:rsidRPr="00DB39B5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605836">
        <w:rPr>
          <w:rFonts w:ascii="Arial Narrow" w:hAnsi="Arial Narrow"/>
          <w:sz w:val="22"/>
          <w:szCs w:val="22"/>
        </w:rPr>
        <w:t>Daria Wiśniewska</w:t>
      </w:r>
      <w:r w:rsidR="00EA07A8" w:rsidRPr="00DB39B5">
        <w:rPr>
          <w:rFonts w:ascii="Arial Narrow" w:hAnsi="Arial Narrow"/>
          <w:sz w:val="22"/>
          <w:szCs w:val="22"/>
        </w:rPr>
        <w:t xml:space="preserve">, tel. </w:t>
      </w:r>
      <w:r w:rsidR="00CD3969" w:rsidRPr="00CD3969">
        <w:rPr>
          <w:rFonts w:ascii="Arial Narrow" w:hAnsi="Arial Narrow" w:cs="Segoe UI"/>
          <w:color w:val="000000"/>
          <w:sz w:val="22"/>
          <w:szCs w:val="22"/>
        </w:rPr>
        <w:t>261</w:t>
      </w:r>
      <w:r w:rsidR="00CD3969">
        <w:rPr>
          <w:rFonts w:ascii="Arial Narrow" w:hAnsi="Arial Narrow" w:cs="Segoe UI"/>
          <w:color w:val="000000"/>
          <w:sz w:val="22"/>
          <w:szCs w:val="22"/>
        </w:rPr>
        <w:t> </w:t>
      </w:r>
      <w:r w:rsidR="00CD3969" w:rsidRPr="00CD3969">
        <w:rPr>
          <w:rFonts w:ascii="Arial Narrow" w:hAnsi="Arial Narrow" w:cs="Segoe UI"/>
          <w:color w:val="000000"/>
          <w:sz w:val="22"/>
          <w:szCs w:val="22"/>
        </w:rPr>
        <w:t>416</w:t>
      </w:r>
      <w:r w:rsidR="00F87BF3">
        <w:rPr>
          <w:rFonts w:ascii="Arial Narrow" w:hAnsi="Arial Narrow" w:cs="Segoe UI"/>
          <w:color w:val="000000"/>
          <w:sz w:val="22"/>
          <w:szCs w:val="22"/>
        </w:rPr>
        <w:t> </w:t>
      </w:r>
      <w:r w:rsidR="00CD3969" w:rsidRPr="00CD3969">
        <w:rPr>
          <w:rFonts w:ascii="Arial Narrow" w:hAnsi="Arial Narrow" w:cs="Segoe UI"/>
          <w:color w:val="000000"/>
          <w:sz w:val="22"/>
          <w:szCs w:val="22"/>
        </w:rPr>
        <w:t>215</w:t>
      </w:r>
    </w:p>
    <w:p w14:paraId="280EBCA6" w14:textId="52107BFC" w:rsidR="00D20453" w:rsidRPr="00794DBA" w:rsidRDefault="00D20453" w:rsidP="00D20453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stwierdzenia w czasie odbioru braków lub wad (</w:t>
      </w:r>
      <w:r>
        <w:rPr>
          <w:rFonts w:ascii="Arial Narrow" w:hAnsi="Arial Narrow"/>
          <w:sz w:val="22"/>
          <w:szCs w:val="22"/>
        </w:rPr>
        <w:t>ilościowych,</w:t>
      </w:r>
      <w:r w:rsidRPr="00794DBA">
        <w:rPr>
          <w:rFonts w:ascii="Arial Narrow" w:hAnsi="Arial Narrow"/>
          <w:sz w:val="22"/>
          <w:szCs w:val="22"/>
        </w:rPr>
        <w:t xml:space="preserve"> jakościowych, użytkowych) sprzętu lub jego dokumentacji albo nieprawidłowości w uruchomieniu sprzętu </w:t>
      </w:r>
      <w:r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wstrzymuje się z podpisaniem protokołu odbioru do czasu usunięcia stwierdzonych braków, wad lub nieprawidłowości</w:t>
      </w:r>
      <w:r>
        <w:rPr>
          <w:rFonts w:ascii="Arial Narrow" w:hAnsi="Arial Narrow"/>
          <w:sz w:val="22"/>
          <w:szCs w:val="22"/>
        </w:rPr>
        <w:t>, z zastrzeżeniem ust. 5.</w:t>
      </w:r>
    </w:p>
    <w:p w14:paraId="5867E998" w14:textId="7C11020C" w:rsidR="00D20453" w:rsidRDefault="00D20453" w:rsidP="00D20453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>
        <w:rPr>
          <w:rFonts w:ascii="Arial Narrow" w:hAnsi="Arial Narrow"/>
          <w:sz w:val="22"/>
          <w:szCs w:val="22"/>
        </w:rPr>
        <w:t>Przedstawiciel Zamawiającego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</w:t>
      </w:r>
      <w:r w:rsidR="00E00C7F">
        <w:rPr>
          <w:rFonts w:ascii="Arial Narrow" w:hAnsi="Arial Narrow"/>
          <w:sz w:val="22"/>
          <w:szCs w:val="22"/>
        </w:rPr>
        <w:t>przygotowania do odbioru przedmiotu zamówienia zgodnego z wymogami Zamawiającego.</w:t>
      </w:r>
      <w:r w:rsidRPr="00794DBA">
        <w:rPr>
          <w:rFonts w:ascii="Arial Narrow" w:hAnsi="Arial Narrow"/>
          <w:sz w:val="22"/>
          <w:szCs w:val="22"/>
        </w:rPr>
        <w:t xml:space="preserve"> W takiej sytuacji przyjmuje się, że Wykonawca nie wykonał umowy. </w:t>
      </w:r>
      <w:r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00600D64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7FEE5312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175306B6" w14:textId="59D2D7F0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D4485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 w:rsidRPr="008D4485">
        <w:rPr>
          <w:rFonts w:ascii="Arial Narrow" w:hAnsi="Arial Narrow"/>
          <w:sz w:val="22"/>
          <w:szCs w:val="22"/>
        </w:rPr>
        <w:t xml:space="preserve"> (</w:t>
      </w:r>
      <w:r w:rsidR="00610ABA" w:rsidRPr="008D4485">
        <w:rPr>
          <w:rFonts w:ascii="Arial Narrow" w:hAnsi="Arial Narrow"/>
          <w:sz w:val="22"/>
          <w:szCs w:val="22"/>
        </w:rPr>
        <w:t>nazewnictwo zgodne z punktem 1 – Nazwa</w:t>
      </w:r>
      <w:r w:rsidR="00610ABA" w:rsidRPr="00794DBA">
        <w:rPr>
          <w:rFonts w:ascii="Arial Narrow" w:hAnsi="Arial Narrow"/>
          <w:sz w:val="22"/>
          <w:szCs w:val="22"/>
        </w:rPr>
        <w:t xml:space="preserve"> sprzętu – z</w:t>
      </w:r>
      <w:r w:rsidR="004334C6">
        <w:rPr>
          <w:rFonts w:ascii="Arial Narrow" w:hAnsi="Arial Narrow"/>
          <w:sz w:val="22"/>
          <w:szCs w:val="22"/>
        </w:rPr>
        <w:t xml:space="preserve"> formularza cenowego lub</w:t>
      </w:r>
      <w:r w:rsidR="00610ABA" w:rsidRPr="00794DBA">
        <w:rPr>
          <w:rFonts w:ascii="Arial Narrow" w:hAnsi="Arial Narrow"/>
          <w:sz w:val="22"/>
          <w:szCs w:val="22"/>
        </w:rPr>
        <w:t xml:space="preserve"> </w:t>
      </w:r>
      <w:r w:rsidR="004334C6">
        <w:rPr>
          <w:rFonts w:ascii="Arial Narrow" w:hAnsi="Arial Narrow"/>
          <w:sz w:val="22"/>
          <w:szCs w:val="22"/>
        </w:rPr>
        <w:t>s</w:t>
      </w:r>
      <w:r w:rsidR="00610ABA" w:rsidRPr="00794DBA">
        <w:rPr>
          <w:rFonts w:ascii="Arial Narrow" w:hAnsi="Arial Narrow"/>
          <w:sz w:val="22"/>
          <w:szCs w:val="22"/>
        </w:rPr>
        <w:t>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67354410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1F5304DB" w14:textId="77777777" w:rsidR="00F87BF3" w:rsidRDefault="00F87BF3" w:rsidP="002A70E3">
      <w:pPr>
        <w:jc w:val="center"/>
        <w:rPr>
          <w:rFonts w:ascii="Arial Narrow" w:hAnsi="Arial Narrow"/>
          <w:sz w:val="22"/>
          <w:szCs w:val="22"/>
        </w:rPr>
      </w:pPr>
    </w:p>
    <w:p w14:paraId="018112C0" w14:textId="642CA216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4FB909AB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</w:t>
      </w:r>
      <w:r w:rsidR="00C8071A">
        <w:rPr>
          <w:rFonts w:ascii="Arial Narrow" w:hAnsi="Arial Narrow"/>
          <w:sz w:val="22"/>
          <w:szCs w:val="22"/>
        </w:rPr>
        <w:t>ć</w:t>
      </w:r>
      <w:r w:rsidR="00A45BE0" w:rsidRPr="00794DBA">
        <w:rPr>
          <w:rFonts w:ascii="Arial Narrow" w:hAnsi="Arial Narrow"/>
          <w:sz w:val="22"/>
          <w:szCs w:val="22"/>
        </w:rPr>
        <w:t xml:space="preserve">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08B4CEA0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14:paraId="1B67857A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6D785962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555A315E" w14:textId="77777777" w:rsidR="002118AD" w:rsidRDefault="002118A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A3862CA" w14:textId="77777777" w:rsidR="00F87BF3" w:rsidRDefault="00F87BF3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064F2D4" w14:textId="4EEDF763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14:paraId="7BC47D63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3C0B3F05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167D66A1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63D6F0B9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47DDD8ED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24D7CF45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06375560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160F4FC7" w14:textId="77777777" w:rsidR="00514FAD" w:rsidRDefault="00514FAD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1F326D5" w14:textId="77777777" w:rsidR="00DB39B5" w:rsidRDefault="00DB39B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3D2E60C" w14:textId="163E9CBD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1CD0073E" w14:textId="1DF3E2DC" w:rsidR="005C0D24" w:rsidRPr="005C0D24" w:rsidRDefault="00C44506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5C0D24">
        <w:rPr>
          <w:rFonts w:ascii="Arial Narrow" w:hAnsi="Arial Narrow"/>
          <w:sz w:val="22"/>
          <w:szCs w:val="22"/>
        </w:rPr>
        <w:t xml:space="preserve">Nadzór ze strony </w:t>
      </w:r>
      <w:r w:rsidRPr="005C0D24">
        <w:rPr>
          <w:rFonts w:ascii="Arial Narrow" w:hAnsi="Arial Narrow"/>
          <w:b/>
          <w:sz w:val="22"/>
          <w:szCs w:val="22"/>
        </w:rPr>
        <w:t>Zamawiającego</w:t>
      </w:r>
      <w:r w:rsidRPr="005C0D24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="005C0D24" w:rsidRPr="005C0D24">
        <w:rPr>
          <w:rFonts w:ascii="Arial Narrow" w:hAnsi="Arial Narrow"/>
          <w:b/>
          <w:bCs/>
          <w:sz w:val="22"/>
          <w:szCs w:val="22"/>
        </w:rPr>
        <w:t>p.o. Szef</w:t>
      </w:r>
      <w:r w:rsidR="00D20453">
        <w:rPr>
          <w:rFonts w:ascii="Arial Narrow" w:hAnsi="Arial Narrow"/>
          <w:b/>
          <w:bCs/>
          <w:sz w:val="22"/>
          <w:szCs w:val="22"/>
        </w:rPr>
        <w:t>a</w:t>
      </w:r>
      <w:r w:rsidR="005C0D24" w:rsidRPr="005C0D24">
        <w:rPr>
          <w:rFonts w:ascii="Arial Narrow" w:hAnsi="Arial Narrow"/>
          <w:b/>
          <w:bCs/>
          <w:sz w:val="22"/>
          <w:szCs w:val="22"/>
        </w:rPr>
        <w:t xml:space="preserve"> Zaopatrzenia Medycznego, Kierownik Wydziału Zaopatrzenia i Naprawy Sprzętu Medycznego p. Piotr LESIŃSKI tel. 261 417 387 lub 261 417 </w:t>
      </w:r>
      <w:r w:rsidR="00CD3969" w:rsidRPr="005C0D24">
        <w:rPr>
          <w:rFonts w:ascii="Arial Narrow" w:hAnsi="Arial Narrow"/>
          <w:b/>
          <w:bCs/>
          <w:sz w:val="22"/>
          <w:szCs w:val="22"/>
        </w:rPr>
        <w:t>388; adres</w:t>
      </w:r>
      <w:r w:rsidR="005C0D24" w:rsidRPr="005C0D24">
        <w:rPr>
          <w:rFonts w:ascii="Arial Narrow" w:hAnsi="Arial Narrow"/>
          <w:b/>
          <w:bCs/>
          <w:sz w:val="22"/>
          <w:szCs w:val="22"/>
        </w:rPr>
        <w:t xml:space="preserve"> e-mail: </w:t>
      </w:r>
      <w:hyperlink r:id="rId9" w:history="1">
        <w:r w:rsidR="005C0D24" w:rsidRPr="005C0D24">
          <w:rPr>
            <w:rStyle w:val="Hipercze"/>
            <w:rFonts w:ascii="Arial Narrow" w:hAnsi="Arial Narrow"/>
            <w:sz w:val="22"/>
            <w:szCs w:val="22"/>
          </w:rPr>
          <w:t>p.lesinski@10wsk.mil.pl</w:t>
        </w:r>
      </w:hyperlink>
      <w:r w:rsidR="005C0D24" w:rsidRPr="005C0D24">
        <w:rPr>
          <w:rFonts w:ascii="Arial Narrow" w:hAnsi="Arial Narrow"/>
          <w:sz w:val="22"/>
          <w:szCs w:val="22"/>
        </w:rPr>
        <w:t xml:space="preserve"> </w:t>
      </w:r>
    </w:p>
    <w:p w14:paraId="73B2A7CB" w14:textId="5D36D2D8" w:rsidR="000C7023" w:rsidRPr="005C0D24" w:rsidRDefault="000C7023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5C0D24">
        <w:rPr>
          <w:rFonts w:ascii="Arial Narrow" w:hAnsi="Arial Narrow"/>
          <w:sz w:val="22"/>
          <w:szCs w:val="22"/>
        </w:rPr>
        <w:t xml:space="preserve">Osobą odpowiedzialną za odbiór przedmiotu zamówienia jest p. </w:t>
      </w:r>
      <w:r w:rsidR="00CD3969">
        <w:rPr>
          <w:rFonts w:ascii="Arial Narrow" w:hAnsi="Arial Narrow"/>
          <w:sz w:val="22"/>
          <w:szCs w:val="22"/>
        </w:rPr>
        <w:t>Daria Wiśniewska</w:t>
      </w:r>
      <w:r w:rsidR="00D91A25" w:rsidRPr="005C0D24">
        <w:rPr>
          <w:rFonts w:ascii="Arial Narrow" w:hAnsi="Arial Narrow"/>
          <w:sz w:val="22"/>
          <w:szCs w:val="22"/>
        </w:rPr>
        <w:t xml:space="preserve">, </w:t>
      </w:r>
      <w:r w:rsidRPr="005C0D24">
        <w:rPr>
          <w:rFonts w:ascii="Arial Narrow" w:hAnsi="Arial Narrow"/>
          <w:sz w:val="22"/>
          <w:szCs w:val="22"/>
        </w:rPr>
        <w:t xml:space="preserve">tel. </w:t>
      </w:r>
      <w:r w:rsidR="00CD3969" w:rsidRPr="00CD3969">
        <w:rPr>
          <w:rFonts w:ascii="Arial Narrow" w:hAnsi="Arial Narrow" w:cs="Segoe UI"/>
          <w:color w:val="000000"/>
          <w:sz w:val="22"/>
          <w:szCs w:val="22"/>
        </w:rPr>
        <w:t>261</w:t>
      </w:r>
      <w:r w:rsidR="00CD3969">
        <w:rPr>
          <w:rFonts w:ascii="Arial Narrow" w:hAnsi="Arial Narrow" w:cs="Segoe UI"/>
          <w:color w:val="000000"/>
          <w:sz w:val="22"/>
          <w:szCs w:val="22"/>
        </w:rPr>
        <w:t> </w:t>
      </w:r>
      <w:r w:rsidR="00CD3969" w:rsidRPr="00CD3969">
        <w:rPr>
          <w:rFonts w:ascii="Arial Narrow" w:hAnsi="Arial Narrow" w:cs="Segoe UI"/>
          <w:color w:val="000000"/>
          <w:sz w:val="22"/>
          <w:szCs w:val="22"/>
        </w:rPr>
        <w:t>416</w:t>
      </w:r>
      <w:r w:rsidR="00CD3969">
        <w:rPr>
          <w:rFonts w:ascii="Arial Narrow" w:hAnsi="Arial Narrow" w:cs="Segoe UI"/>
          <w:color w:val="000000"/>
          <w:sz w:val="22"/>
          <w:szCs w:val="22"/>
        </w:rPr>
        <w:t xml:space="preserve"> </w:t>
      </w:r>
      <w:r w:rsidR="00CD3969" w:rsidRPr="00CD3969">
        <w:rPr>
          <w:rFonts w:ascii="Arial Narrow" w:hAnsi="Arial Narrow" w:cs="Segoe UI"/>
          <w:color w:val="000000"/>
          <w:sz w:val="22"/>
          <w:szCs w:val="22"/>
        </w:rPr>
        <w:t>215</w:t>
      </w:r>
      <w:r w:rsidR="002B03FB" w:rsidRPr="005C0D24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CD3969" w:rsidRPr="001143CD">
          <w:rPr>
            <w:rStyle w:val="Hipercze"/>
            <w:rFonts w:ascii="Arial Narrow" w:hAnsi="Arial Narrow"/>
            <w:sz w:val="22"/>
            <w:szCs w:val="22"/>
          </w:rPr>
          <w:t>d.wisniewska@10wsk.mil.pl</w:t>
        </w:r>
      </w:hyperlink>
      <w:r w:rsidR="002B03FB" w:rsidRPr="005C0D24">
        <w:rPr>
          <w:rFonts w:ascii="Arial Narrow" w:hAnsi="Arial Narrow"/>
          <w:sz w:val="22"/>
          <w:szCs w:val="22"/>
        </w:rPr>
        <w:t xml:space="preserve"> </w:t>
      </w:r>
    </w:p>
    <w:p w14:paraId="27DC0185" w14:textId="77777777" w:rsidR="00C44506" w:rsidRPr="005C0D24" w:rsidRDefault="00C44506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5C0D24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5C0D24">
        <w:rPr>
          <w:rFonts w:ascii="Arial Narrow" w:hAnsi="Arial Narrow"/>
          <w:b/>
          <w:sz w:val="22"/>
          <w:szCs w:val="22"/>
        </w:rPr>
        <w:t>Wykonawcy</w:t>
      </w:r>
      <w:r w:rsidRPr="005C0D24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5C0D24">
        <w:rPr>
          <w:rFonts w:ascii="Arial Narrow" w:hAnsi="Arial Narrow" w:cs="Helvetica"/>
          <w:b/>
          <w:sz w:val="22"/>
          <w:szCs w:val="22"/>
        </w:rPr>
        <w:t>....</w:t>
      </w:r>
      <w:r w:rsidR="00256C58" w:rsidRPr="005C0D24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5C0D24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5C0D24">
        <w:rPr>
          <w:rFonts w:ascii="Arial Narrow" w:hAnsi="Arial Narrow"/>
          <w:sz w:val="22"/>
          <w:szCs w:val="22"/>
        </w:rPr>
        <w:t xml:space="preserve"> </w:t>
      </w:r>
      <w:r w:rsidR="00A23D9E" w:rsidRPr="005C0D24">
        <w:rPr>
          <w:rFonts w:ascii="Arial Narrow" w:hAnsi="Arial Narrow"/>
          <w:sz w:val="22"/>
          <w:szCs w:val="22"/>
        </w:rPr>
        <w:t xml:space="preserve">tel. </w:t>
      </w:r>
      <w:r w:rsidR="00A23D9E" w:rsidRPr="005C0D24">
        <w:rPr>
          <w:rFonts w:ascii="Arial Narrow" w:hAnsi="Arial Narrow" w:cs="Helvetica"/>
          <w:sz w:val="22"/>
          <w:szCs w:val="22"/>
        </w:rPr>
        <w:t>.....................</w:t>
      </w:r>
      <w:r w:rsidR="005B1066" w:rsidRPr="005C0D24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5C0D24">
        <w:rPr>
          <w:rFonts w:ascii="Arial Narrow" w:hAnsi="Arial Narrow"/>
          <w:sz w:val="22"/>
          <w:szCs w:val="22"/>
        </w:rPr>
        <w:t>e- mail</w:t>
      </w:r>
      <w:r w:rsidR="005B1066" w:rsidRPr="005C0D24">
        <w:rPr>
          <w:rFonts w:ascii="Arial Narrow" w:hAnsi="Arial Narrow"/>
          <w:sz w:val="22"/>
          <w:szCs w:val="22"/>
        </w:rPr>
        <w:t xml:space="preserve">:  </w:t>
      </w:r>
      <w:r w:rsidR="00DA0E23" w:rsidRPr="005C0D24">
        <w:rPr>
          <w:rFonts w:ascii="Arial Narrow" w:hAnsi="Arial Narrow"/>
          <w:sz w:val="22"/>
          <w:szCs w:val="22"/>
        </w:rPr>
        <w:t xml:space="preserve"> </w:t>
      </w:r>
      <w:r w:rsidR="00A23D9E" w:rsidRPr="005C0D24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5C0D24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3E331F03" w14:textId="77777777" w:rsidR="000C7023" w:rsidRPr="005C0D24" w:rsidRDefault="000C7023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5C0D24">
        <w:rPr>
          <w:rFonts w:ascii="Arial Narrow" w:hAnsi="Arial Narrow" w:cs="Helvetica"/>
          <w:sz w:val="22"/>
          <w:szCs w:val="22"/>
        </w:rPr>
        <w:t>Reklamacj</w:t>
      </w:r>
      <w:r w:rsidR="004D450A" w:rsidRPr="005C0D24">
        <w:rPr>
          <w:rFonts w:ascii="Arial Narrow" w:hAnsi="Arial Narrow" w:cs="Helvetica"/>
          <w:sz w:val="22"/>
          <w:szCs w:val="22"/>
        </w:rPr>
        <w:t>e</w:t>
      </w:r>
      <w:r w:rsidRPr="005C0D24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4A398BCF" w14:textId="77777777" w:rsidR="000C7023" w:rsidRPr="001B62A8" w:rsidRDefault="000C7023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5C0D24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313E3C51" w14:textId="77777777" w:rsidR="00F87BF3" w:rsidRDefault="00F87BF3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CB55640" w14:textId="0032A05A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73BA84C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32290B">
        <w:rPr>
          <w:rFonts w:ascii="Arial Narrow" w:hAnsi="Arial Narrow"/>
          <w:bCs/>
          <w:sz w:val="22"/>
          <w:szCs w:val="22"/>
        </w:rPr>
        <w:t>podmiotu 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5583C018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6E26CC9" w14:textId="77777777" w:rsidR="00F87BF3" w:rsidRDefault="00F87BF3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A6D4CC9" w14:textId="3B9CBBEE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0E277C5C" w14:textId="77777777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przedmiot zamówienia Zamawiający zapłaci kwotę w wysokości </w:t>
      </w:r>
      <w:r w:rsidRPr="002728DE">
        <w:rPr>
          <w:rFonts w:ascii="Arial Narrow" w:hAnsi="Arial Narrow"/>
          <w:b/>
          <w:sz w:val="22"/>
          <w:szCs w:val="22"/>
        </w:rPr>
        <w:t>brutto..................................</w:t>
      </w:r>
      <w:r w:rsidR="002728DE">
        <w:rPr>
          <w:rFonts w:ascii="Arial Narrow" w:hAnsi="Arial Narrow"/>
          <w:b/>
          <w:sz w:val="22"/>
          <w:szCs w:val="22"/>
        </w:rPr>
        <w:t xml:space="preserve"> </w:t>
      </w:r>
      <w:r w:rsidRPr="002728DE">
        <w:rPr>
          <w:rFonts w:ascii="Arial Narrow" w:hAnsi="Arial Narrow"/>
          <w:b/>
          <w:sz w:val="22"/>
          <w:szCs w:val="22"/>
        </w:rPr>
        <w:t>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>w tym podatek VAT w wysokości ......%, tj. .......... zł (słownie</w:t>
      </w:r>
      <w:r w:rsidR="002728DE">
        <w:rPr>
          <w:rFonts w:ascii="Arial Narrow" w:hAnsi="Arial Narrow"/>
          <w:sz w:val="22"/>
          <w:szCs w:val="22"/>
        </w:rPr>
        <w:t>:</w:t>
      </w:r>
      <w:r>
        <w:rPr>
          <w:rFonts w:ascii="Arial Narrow" w:hAnsi="Arial Narrow"/>
          <w:sz w:val="22"/>
          <w:szCs w:val="22"/>
        </w:rPr>
        <w:t xml:space="preserve"> </w:t>
      </w:r>
      <w:r w:rsidRPr="002728DE">
        <w:rPr>
          <w:rFonts w:ascii="Arial Narrow" w:hAnsi="Arial Narrow"/>
          <w:i/>
          <w:sz w:val="22"/>
          <w:szCs w:val="22"/>
        </w:rPr>
        <w:t>..............……………...</w:t>
      </w:r>
      <w:r>
        <w:rPr>
          <w:rFonts w:ascii="Arial Narrow" w:hAnsi="Arial Narrow"/>
          <w:sz w:val="22"/>
          <w:szCs w:val="22"/>
        </w:rPr>
        <w:t>)</w:t>
      </w:r>
      <w:r w:rsidR="002728DE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...........……....... (</w:t>
      </w:r>
      <w:r>
        <w:rPr>
          <w:rFonts w:ascii="Arial Narrow" w:hAnsi="Arial Narrow"/>
          <w:sz w:val="22"/>
          <w:szCs w:val="22"/>
        </w:rPr>
        <w:t xml:space="preserve">słownie: </w:t>
      </w:r>
      <w:r w:rsidRPr="002728DE">
        <w:rPr>
          <w:rFonts w:ascii="Arial Narrow" w:hAnsi="Arial Narrow"/>
          <w:i/>
          <w:sz w:val="22"/>
          <w:szCs w:val="22"/>
        </w:rPr>
        <w:t>......................……………………….....</w:t>
      </w:r>
      <w:r>
        <w:rPr>
          <w:rFonts w:ascii="Arial Narrow" w:hAnsi="Arial Narrow"/>
          <w:sz w:val="22"/>
          <w:szCs w:val="22"/>
        </w:rPr>
        <w:t>).</w:t>
      </w:r>
    </w:p>
    <w:p w14:paraId="1BDA97E3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2C01975D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="00CA5409">
        <w:rPr>
          <w:rFonts w:ascii="Arial Narrow" w:hAnsi="Arial Narrow"/>
          <w:b/>
          <w:bCs/>
          <w:sz w:val="22"/>
          <w:szCs w:val="22"/>
        </w:rPr>
        <w:t>60</w:t>
      </w:r>
      <w:r w:rsidR="008A03CB">
        <w:rPr>
          <w:rFonts w:ascii="Arial Narrow" w:hAnsi="Arial Narrow"/>
          <w:b/>
          <w:bCs/>
          <w:sz w:val="22"/>
          <w:szCs w:val="22"/>
        </w:rPr>
        <w:t xml:space="preserve"> </w:t>
      </w:r>
      <w:r w:rsidRPr="008A03CB">
        <w:rPr>
          <w:rFonts w:ascii="Arial Narrow" w:hAnsi="Arial Narrow"/>
          <w:b/>
          <w:sz w:val="22"/>
          <w:szCs w:val="22"/>
        </w:rPr>
        <w:t>dni</w:t>
      </w:r>
      <w:r w:rsidRPr="00794DBA">
        <w:rPr>
          <w:rFonts w:ascii="Arial Narrow" w:hAnsi="Arial Narrow"/>
          <w:sz w:val="22"/>
          <w:szCs w:val="22"/>
        </w:rPr>
        <w:t xml:space="preserve">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</w:p>
    <w:p w14:paraId="54189197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58EC35D0" w14:textId="77777777" w:rsidR="002118AD" w:rsidRDefault="002118A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A45F0D7" w14:textId="77777777" w:rsidR="00F87BF3" w:rsidRDefault="00F87BF3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D9640A5" w14:textId="37740DE6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183ADE46" w14:textId="77777777"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14:paraId="256DDF39" w14:textId="1F36BD0D"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514FAD" w:rsidRPr="00DB39B5">
        <w:rPr>
          <w:rFonts w:ascii="Arial Narrow" w:hAnsi="Arial Narrow"/>
          <w:sz w:val="22"/>
          <w:szCs w:val="22"/>
        </w:rPr>
        <w:t>zadania</w:t>
      </w:r>
      <w:r w:rsidR="00514FAD">
        <w:rPr>
          <w:rFonts w:ascii="Arial Narrow" w:hAnsi="Arial Narrow"/>
          <w:sz w:val="22"/>
          <w:szCs w:val="22"/>
        </w:rPr>
        <w:t xml:space="preserve"> </w:t>
      </w:r>
      <w:r w:rsidR="00D6017B" w:rsidRPr="00794DBA">
        <w:rPr>
          <w:rFonts w:ascii="Arial Narrow" w:hAnsi="Arial Narrow"/>
          <w:sz w:val="22"/>
          <w:szCs w:val="22"/>
        </w:rPr>
        <w:t xml:space="preserve">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14:paraId="0319659A" w14:textId="6E441A50"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</w:t>
      </w:r>
      <w:r w:rsidR="00F7132E">
        <w:rPr>
          <w:rFonts w:ascii="Arial Narrow" w:hAnsi="Arial Narrow"/>
          <w:sz w:val="22"/>
          <w:szCs w:val="22"/>
        </w:rPr>
        <w:t>5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 xml:space="preserve">% wartości </w:t>
      </w:r>
      <w:r w:rsidR="00514FAD" w:rsidRPr="00DB39B5">
        <w:rPr>
          <w:rFonts w:ascii="Arial Narrow" w:hAnsi="Arial Narrow"/>
          <w:sz w:val="22"/>
          <w:szCs w:val="22"/>
        </w:rPr>
        <w:t>zadania</w:t>
      </w:r>
      <w:r w:rsidR="0073189A" w:rsidRPr="00794DBA">
        <w:rPr>
          <w:rFonts w:ascii="Arial Narrow" w:hAnsi="Arial Narrow"/>
          <w:sz w:val="22"/>
          <w:szCs w:val="22"/>
        </w:rPr>
        <w:t xml:space="preserve">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14:paraId="005B7AE6" w14:textId="3853E0C0" w:rsidR="0004104B" w:rsidRPr="00DB39B5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DB39B5">
        <w:rPr>
          <w:rFonts w:ascii="Arial Narrow" w:hAnsi="Arial Narrow"/>
          <w:sz w:val="22"/>
          <w:szCs w:val="22"/>
        </w:rPr>
        <w:t>za nieusunięcie wad stwierdzonych w o</w:t>
      </w:r>
      <w:r w:rsidR="0015685F" w:rsidRPr="00DB39B5">
        <w:rPr>
          <w:rFonts w:ascii="Arial Narrow" w:hAnsi="Arial Narrow"/>
          <w:sz w:val="22"/>
          <w:szCs w:val="22"/>
        </w:rPr>
        <w:t>kresie gwarancji i rękojmi – 0,5</w:t>
      </w:r>
      <w:r w:rsidRPr="00DB39B5">
        <w:rPr>
          <w:rFonts w:ascii="Arial Narrow" w:hAnsi="Arial Narrow"/>
          <w:sz w:val="22"/>
          <w:szCs w:val="22"/>
        </w:rPr>
        <w:t xml:space="preserve"> % wartości </w:t>
      </w:r>
      <w:r w:rsidR="00514FAD" w:rsidRPr="00DB39B5">
        <w:rPr>
          <w:rFonts w:ascii="Arial Narrow" w:hAnsi="Arial Narrow"/>
          <w:sz w:val="22"/>
          <w:szCs w:val="22"/>
        </w:rPr>
        <w:t>zadania</w:t>
      </w:r>
      <w:r w:rsidRPr="00DB39B5">
        <w:rPr>
          <w:rFonts w:ascii="Arial Narrow" w:hAnsi="Arial Narrow"/>
          <w:sz w:val="22"/>
          <w:szCs w:val="22"/>
        </w:rPr>
        <w:t xml:space="preserve"> umowy za każdy dzień </w:t>
      </w:r>
      <w:r w:rsidR="0016331F" w:rsidRPr="00DB39B5">
        <w:rPr>
          <w:rFonts w:ascii="Arial Narrow" w:hAnsi="Arial Narrow"/>
          <w:sz w:val="22"/>
          <w:szCs w:val="22"/>
        </w:rPr>
        <w:t>zwłoki</w:t>
      </w:r>
      <w:r w:rsidRPr="00DB39B5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DB39B5">
        <w:rPr>
          <w:rFonts w:ascii="Arial Narrow" w:hAnsi="Arial Narrow"/>
          <w:sz w:val="22"/>
          <w:szCs w:val="22"/>
        </w:rPr>
        <w:t>ę</w:t>
      </w:r>
      <w:r w:rsidRPr="00DB39B5">
        <w:rPr>
          <w:rFonts w:ascii="Arial Narrow" w:hAnsi="Arial Narrow"/>
          <w:sz w:val="22"/>
          <w:szCs w:val="22"/>
        </w:rPr>
        <w:t>cie wa</w:t>
      </w:r>
      <w:r w:rsidR="00D90FEB" w:rsidRPr="00DB39B5">
        <w:rPr>
          <w:rFonts w:ascii="Arial Narrow" w:hAnsi="Arial Narrow"/>
          <w:sz w:val="22"/>
          <w:szCs w:val="22"/>
        </w:rPr>
        <w:t xml:space="preserve">d lub wynikający z §2 ust. </w:t>
      </w:r>
      <w:r w:rsidR="004334C6">
        <w:rPr>
          <w:rFonts w:ascii="Arial Narrow" w:hAnsi="Arial Narrow"/>
          <w:sz w:val="22"/>
          <w:szCs w:val="22"/>
        </w:rPr>
        <w:t>5</w:t>
      </w:r>
    </w:p>
    <w:p w14:paraId="508674A4" w14:textId="64B7A0CF"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wartości brutto </w:t>
      </w:r>
      <w:r w:rsidR="00514FAD" w:rsidRPr="00DB39B5">
        <w:rPr>
          <w:rFonts w:ascii="Arial Narrow" w:hAnsi="Arial Narrow"/>
          <w:sz w:val="22"/>
          <w:szCs w:val="22"/>
        </w:rPr>
        <w:t>zadania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CC6AE9">
        <w:rPr>
          <w:rFonts w:ascii="Arial Narrow" w:hAnsi="Arial Narrow"/>
          <w:sz w:val="22"/>
          <w:szCs w:val="22"/>
        </w:rPr>
        <w:t xml:space="preserve"> </w:t>
      </w:r>
    </w:p>
    <w:p w14:paraId="5135930F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0F578E14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2CF250C3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671104DB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lastRenderedPageBreak/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14:paraId="12F4325C" w14:textId="77777777" w:rsidR="0073189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4B08F2B1" w14:textId="78BF8900" w:rsidR="003135F5" w:rsidRPr="00DB39B5" w:rsidRDefault="003135F5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B39B5">
        <w:rPr>
          <w:rFonts w:ascii="Arial Narrow" w:hAnsi="Arial Narrow"/>
          <w:sz w:val="22"/>
          <w:szCs w:val="22"/>
        </w:rPr>
        <w:t>W przypadku nieusunięcia wad w terminie, Zamawiający jest uprawniony do usunięcia wad w drodze naprawy na koszt i ryzyko Wykonawcy.</w:t>
      </w:r>
    </w:p>
    <w:p w14:paraId="3D3C9D02" w14:textId="77777777" w:rsidR="0015685F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25BDDB92" w14:textId="77777777" w:rsidR="00F87BF3" w:rsidRPr="00F87BF3" w:rsidRDefault="00F87BF3" w:rsidP="00F87BF3">
      <w:pPr>
        <w:numPr>
          <w:ilvl w:val="0"/>
          <w:numId w:val="5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F87BF3">
        <w:rPr>
          <w:rFonts w:ascii="Arial Narrow" w:hAnsi="Arial Narrow"/>
          <w:bCs/>
          <w:sz w:val="22"/>
          <w:szCs w:val="22"/>
        </w:rPr>
        <w:t>Kary umowne są od siebie niezależne, kumulują się a odstąpienie od umowy nie ma wpływu na</w:t>
      </w:r>
      <w:r w:rsidRPr="00F87BF3">
        <w:rPr>
          <w:rFonts w:ascii="Arial Narrow" w:hAnsi="Arial Narrow"/>
          <w:sz w:val="22"/>
          <w:szCs w:val="22"/>
        </w:rPr>
        <w:t xml:space="preserve"> możliwość dochodzenia kar umownych naliczanych do dnia odstąpienia.</w:t>
      </w:r>
    </w:p>
    <w:p w14:paraId="2B337D58" w14:textId="77777777" w:rsidR="00DC7E04" w:rsidRDefault="00DC7E0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30F3A88" w14:textId="77777777" w:rsidR="00F87BF3" w:rsidRDefault="00F87BF3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960284C" w14:textId="68356276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58F6CBE4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0EF8D355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7AD00DC3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1AACE049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75252077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2C5B6E2B" w14:textId="466B212E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</w:t>
      </w:r>
      <w:r w:rsidR="002118AD"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Pr="00794DBA">
        <w:rPr>
          <w:rFonts w:ascii="Arial Narrow" w:hAnsi="Arial Narrow" w:cs="Arial Narrow"/>
          <w:sz w:val="22"/>
          <w:szCs w:val="22"/>
        </w:rPr>
        <w:t xml:space="preserve">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4A9E21B1" w14:textId="5F272B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2118AD"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2F7F5460" w14:textId="0BEE1BFD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</w:t>
      </w:r>
      <w:r w:rsidR="006D7FE6">
        <w:rPr>
          <w:rFonts w:ascii="Arial Narrow" w:hAnsi="Arial Narrow" w:cs="Arial Narrow"/>
          <w:sz w:val="22"/>
          <w:szCs w:val="22"/>
        </w:rPr>
        <w:t>1</w:t>
      </w:r>
      <w:r w:rsidRPr="00794DBA">
        <w:rPr>
          <w:rFonts w:ascii="Arial Narrow" w:hAnsi="Arial Narrow" w:cs="Arial Narrow"/>
          <w:sz w:val="22"/>
          <w:szCs w:val="22"/>
        </w:rPr>
        <w:t xml:space="preserve">. </w:t>
      </w:r>
    </w:p>
    <w:p w14:paraId="42D4AEE2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32D8F738" w14:textId="77777777" w:rsidR="00F87BF3" w:rsidRDefault="00F87BF3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B91FECE" w14:textId="77777777" w:rsidR="00F87BF3" w:rsidRDefault="00F87BF3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445DCEE" w14:textId="4890F19D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37398595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34C666FE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3A69EB27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0C6EF895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18433590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656A8916" w14:textId="77777777"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4C502D0A" w14:textId="77777777" w:rsidR="00F87BF3" w:rsidRDefault="00F87BF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4319FE8A" w14:textId="2AE91ED2"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14:paraId="5746BD09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14:paraId="4FCEF85B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521A9F16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F2AC3F7" w14:textId="77777777" w:rsidR="00F87BF3" w:rsidRDefault="00F87BF3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C0AE608" w14:textId="77777777" w:rsidR="00F87BF3" w:rsidRDefault="00F87BF3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255FBA3" w14:textId="66ACBE3C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14:paraId="17A38498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1A693C9C" w14:textId="77777777" w:rsidR="00F87BF3" w:rsidRDefault="00F87BF3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89E0F1A" w14:textId="77777777" w:rsidR="00F87BF3" w:rsidRDefault="00F87BF3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7226FAA" w14:textId="5246FE7E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7F22D2A7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75F84148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4FED67A8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61AE85A6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7F4A278A" w14:textId="77777777"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D227E8">
      <w:headerReference w:type="default" r:id="rId11"/>
      <w:footerReference w:type="even" r:id="rId12"/>
      <w:footerReference w:type="default" r:id="rId13"/>
      <w:pgSz w:w="11906" w:h="16838"/>
      <w:pgMar w:top="1560" w:right="1151" w:bottom="1135" w:left="1151" w:header="426" w:footer="10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320F8B" w14:textId="77777777" w:rsidR="00E85A43" w:rsidRDefault="00E85A43">
      <w:r>
        <w:separator/>
      </w:r>
    </w:p>
  </w:endnote>
  <w:endnote w:type="continuationSeparator" w:id="0">
    <w:p w14:paraId="3403158A" w14:textId="77777777" w:rsidR="00E85A43" w:rsidRDefault="00E85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C92FD" w14:textId="77777777"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D3FC8A8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5FB80E" w14:textId="3DEADF6E" w:rsidR="00FD704B" w:rsidRPr="00BC213C" w:rsidRDefault="008A03CB" w:rsidP="008A03CB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ab/>
    </w:r>
    <w:r>
      <w:rPr>
        <w:rFonts w:ascii="Arial Narrow" w:hAnsi="Arial Narrow"/>
        <w:sz w:val="20"/>
      </w:rPr>
      <w:tab/>
    </w:r>
    <w:r w:rsidR="00C25864"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="00C25864" w:rsidRPr="00CF57F2">
      <w:rPr>
        <w:rFonts w:ascii="Arial Narrow" w:hAnsi="Arial Narrow"/>
        <w:sz w:val="22"/>
      </w:rPr>
      <w:fldChar w:fldCharType="separate"/>
    </w:r>
    <w:r w:rsidR="0062518D">
      <w:rPr>
        <w:rFonts w:ascii="Arial Narrow" w:hAnsi="Arial Narrow"/>
        <w:noProof/>
        <w:sz w:val="22"/>
      </w:rPr>
      <w:t>1</w:t>
    </w:r>
    <w:r w:rsidR="00C25864" w:rsidRPr="00CF57F2">
      <w:rPr>
        <w:rFonts w:ascii="Arial Narrow" w:hAnsi="Arial Narrow"/>
        <w:sz w:val="22"/>
      </w:rPr>
      <w:fldChar w:fldCharType="end"/>
    </w:r>
  </w:p>
  <w:p w14:paraId="4624F290" w14:textId="77777777" w:rsidR="008A03CB" w:rsidRDefault="008A03C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4A5DC1" w14:textId="77777777" w:rsidR="00E85A43" w:rsidRDefault="00E85A43">
      <w:r>
        <w:separator/>
      </w:r>
    </w:p>
  </w:footnote>
  <w:footnote w:type="continuationSeparator" w:id="0">
    <w:p w14:paraId="0413841A" w14:textId="77777777" w:rsidR="00E85A43" w:rsidRDefault="00E85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C44506" w14:paraId="49533067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752FA37" w14:textId="77777777" w:rsidR="00C44506" w:rsidRDefault="00000000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4E2E7BD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91860906" r:id="rId2"/>
            </w:object>
          </w:r>
        </w:p>
        <w:p w14:paraId="5555EA0B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5C008E92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C6A6A6E" w14:textId="77777777" w:rsidR="00C44506" w:rsidRPr="003922B4" w:rsidRDefault="00C44506">
          <w:pPr>
            <w:jc w:val="center"/>
            <w:rPr>
              <w:sz w:val="20"/>
            </w:rPr>
          </w:pPr>
        </w:p>
        <w:p w14:paraId="3981CD50" w14:textId="77777777" w:rsidR="00C44506" w:rsidRPr="0016373B" w:rsidRDefault="0030617C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>Umowa na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Pr="0016373B">
            <w:rPr>
              <w:rFonts w:ascii="Arial Narrow" w:hAnsi="Arial Narrow"/>
              <w:bCs/>
              <w:i/>
              <w:sz w:val="20"/>
            </w:rPr>
            <w:t>dostawę jednorazową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43AE3740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0D8A6D24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14:paraId="1289BE38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1774B2E4" w14:textId="5CB95DAC" w:rsidR="00C44506" w:rsidRPr="002728DE" w:rsidRDefault="002728DE" w:rsidP="002728DE">
    <w:pPr>
      <w:overflowPunct w:val="0"/>
      <w:autoSpaceDE w:val="0"/>
      <w:autoSpaceDN w:val="0"/>
      <w:adjustRightInd w:val="0"/>
      <w:spacing w:line="276" w:lineRule="auto"/>
      <w:ind w:left="2124" w:firstLine="708"/>
      <w:jc w:val="right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>Załącznik nr</w:t>
    </w:r>
    <w:r w:rsidR="00C871DC">
      <w:rPr>
        <w:rFonts w:ascii="Arial Narrow" w:hAnsi="Arial Narrow"/>
        <w:sz w:val="22"/>
        <w:szCs w:val="22"/>
      </w:rPr>
      <w:t xml:space="preserve"> </w:t>
    </w:r>
    <w:r w:rsidR="00063D9D">
      <w:rPr>
        <w:rFonts w:ascii="Arial Narrow" w:hAnsi="Arial Narrow"/>
        <w:sz w:val="22"/>
        <w:szCs w:val="22"/>
      </w:rPr>
      <w:t xml:space="preserve">8 </w:t>
    </w:r>
    <w:r>
      <w:rPr>
        <w:rFonts w:ascii="Arial Narrow" w:hAnsi="Arial Narrow"/>
        <w:sz w:val="22"/>
        <w:szCs w:val="22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DF49884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E0C6A94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4E156A"/>
    <w:multiLevelType w:val="hybridMultilevel"/>
    <w:tmpl w:val="BA3E81D2"/>
    <w:lvl w:ilvl="0" w:tplc="D78230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8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4895682">
    <w:abstractNumId w:val="4"/>
    <w:lvlOverride w:ilvl="0">
      <w:startOverride w:val="1"/>
    </w:lvlOverride>
  </w:num>
  <w:num w:numId="2" w16cid:durableId="521222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8885437">
    <w:abstractNumId w:val="3"/>
  </w:num>
  <w:num w:numId="4" w16cid:durableId="1317613867">
    <w:abstractNumId w:val="17"/>
    <w:lvlOverride w:ilvl="0">
      <w:startOverride w:val="1"/>
    </w:lvlOverride>
  </w:num>
  <w:num w:numId="5" w16cid:durableId="1081948684">
    <w:abstractNumId w:val="8"/>
    <w:lvlOverride w:ilvl="0">
      <w:startOverride w:val="1"/>
    </w:lvlOverride>
  </w:num>
  <w:num w:numId="6" w16cid:durableId="1721786152">
    <w:abstractNumId w:val="10"/>
    <w:lvlOverride w:ilvl="0">
      <w:startOverride w:val="1"/>
    </w:lvlOverride>
  </w:num>
  <w:num w:numId="7" w16cid:durableId="1045253437">
    <w:abstractNumId w:val="7"/>
    <w:lvlOverride w:ilvl="0">
      <w:startOverride w:val="1"/>
    </w:lvlOverride>
  </w:num>
  <w:num w:numId="8" w16cid:durableId="471409449">
    <w:abstractNumId w:val="15"/>
  </w:num>
  <w:num w:numId="9" w16cid:durableId="911693829">
    <w:abstractNumId w:val="16"/>
  </w:num>
  <w:num w:numId="10" w16cid:durableId="1525897807">
    <w:abstractNumId w:val="14"/>
  </w:num>
  <w:num w:numId="11" w16cid:durableId="475612948">
    <w:abstractNumId w:val="11"/>
  </w:num>
  <w:num w:numId="12" w16cid:durableId="1719470066">
    <w:abstractNumId w:val="6"/>
  </w:num>
  <w:num w:numId="13" w16cid:durableId="1484464869">
    <w:abstractNumId w:val="0"/>
  </w:num>
  <w:num w:numId="14" w16cid:durableId="1215847467">
    <w:abstractNumId w:val="1"/>
  </w:num>
  <w:num w:numId="15" w16cid:durableId="1232035149">
    <w:abstractNumId w:val="2"/>
  </w:num>
  <w:num w:numId="16" w16cid:durableId="1833056748">
    <w:abstractNumId w:val="9"/>
  </w:num>
  <w:num w:numId="17" w16cid:durableId="8276710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86063201">
    <w:abstractNumId w:val="13"/>
  </w:num>
  <w:num w:numId="19" w16cid:durableId="539667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8375772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6B43"/>
    <w:rsid w:val="00006CAD"/>
    <w:rsid w:val="000114E9"/>
    <w:rsid w:val="000249F1"/>
    <w:rsid w:val="00025A3F"/>
    <w:rsid w:val="000336F8"/>
    <w:rsid w:val="000350EE"/>
    <w:rsid w:val="0004104B"/>
    <w:rsid w:val="000436F1"/>
    <w:rsid w:val="0005066F"/>
    <w:rsid w:val="00052F18"/>
    <w:rsid w:val="00063D9D"/>
    <w:rsid w:val="0007707E"/>
    <w:rsid w:val="000915B0"/>
    <w:rsid w:val="00094C4E"/>
    <w:rsid w:val="00097738"/>
    <w:rsid w:val="000A023F"/>
    <w:rsid w:val="000B44C8"/>
    <w:rsid w:val="000C5359"/>
    <w:rsid w:val="000C7023"/>
    <w:rsid w:val="000E37D9"/>
    <w:rsid w:val="000E41BF"/>
    <w:rsid w:val="000E68F9"/>
    <w:rsid w:val="00100F4E"/>
    <w:rsid w:val="001020C2"/>
    <w:rsid w:val="00103490"/>
    <w:rsid w:val="0011172B"/>
    <w:rsid w:val="00115143"/>
    <w:rsid w:val="0012147B"/>
    <w:rsid w:val="00124129"/>
    <w:rsid w:val="0012790D"/>
    <w:rsid w:val="0013740D"/>
    <w:rsid w:val="00147FBB"/>
    <w:rsid w:val="00151D64"/>
    <w:rsid w:val="0015685F"/>
    <w:rsid w:val="00161942"/>
    <w:rsid w:val="0016331F"/>
    <w:rsid w:val="0016373B"/>
    <w:rsid w:val="00163A7A"/>
    <w:rsid w:val="00163BB2"/>
    <w:rsid w:val="00173BE0"/>
    <w:rsid w:val="001769AE"/>
    <w:rsid w:val="0018509E"/>
    <w:rsid w:val="0019617D"/>
    <w:rsid w:val="001A4C25"/>
    <w:rsid w:val="001B62A8"/>
    <w:rsid w:val="001C4A70"/>
    <w:rsid w:val="001C7A44"/>
    <w:rsid w:val="001D2C3A"/>
    <w:rsid w:val="001D70B4"/>
    <w:rsid w:val="001E690C"/>
    <w:rsid w:val="001F1381"/>
    <w:rsid w:val="001F345A"/>
    <w:rsid w:val="001F5864"/>
    <w:rsid w:val="001F756E"/>
    <w:rsid w:val="0020687A"/>
    <w:rsid w:val="002118AD"/>
    <w:rsid w:val="00223CA2"/>
    <w:rsid w:val="0023286E"/>
    <w:rsid w:val="00241817"/>
    <w:rsid w:val="00251AB4"/>
    <w:rsid w:val="00256C58"/>
    <w:rsid w:val="002653BB"/>
    <w:rsid w:val="002728DE"/>
    <w:rsid w:val="00282C3C"/>
    <w:rsid w:val="00286346"/>
    <w:rsid w:val="00294758"/>
    <w:rsid w:val="002A08F4"/>
    <w:rsid w:val="002A70E3"/>
    <w:rsid w:val="002A7C54"/>
    <w:rsid w:val="002B03FB"/>
    <w:rsid w:val="002B40B9"/>
    <w:rsid w:val="002C1889"/>
    <w:rsid w:val="002D51B3"/>
    <w:rsid w:val="002D645D"/>
    <w:rsid w:val="002E6FE5"/>
    <w:rsid w:val="0030087E"/>
    <w:rsid w:val="00304671"/>
    <w:rsid w:val="003053D1"/>
    <w:rsid w:val="00305B5E"/>
    <w:rsid w:val="0030617C"/>
    <w:rsid w:val="003135F5"/>
    <w:rsid w:val="003178D5"/>
    <w:rsid w:val="0032290B"/>
    <w:rsid w:val="0033131D"/>
    <w:rsid w:val="003400AB"/>
    <w:rsid w:val="003515F1"/>
    <w:rsid w:val="00352353"/>
    <w:rsid w:val="00357BC6"/>
    <w:rsid w:val="003662CB"/>
    <w:rsid w:val="00366C69"/>
    <w:rsid w:val="00373621"/>
    <w:rsid w:val="003754EB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76C"/>
    <w:rsid w:val="00400CA2"/>
    <w:rsid w:val="0040405C"/>
    <w:rsid w:val="0041533E"/>
    <w:rsid w:val="0041733F"/>
    <w:rsid w:val="00420C4C"/>
    <w:rsid w:val="004334C6"/>
    <w:rsid w:val="004349FE"/>
    <w:rsid w:val="00443DB9"/>
    <w:rsid w:val="00463914"/>
    <w:rsid w:val="00470EE9"/>
    <w:rsid w:val="0047447E"/>
    <w:rsid w:val="00483275"/>
    <w:rsid w:val="004835DA"/>
    <w:rsid w:val="00485ACB"/>
    <w:rsid w:val="00487447"/>
    <w:rsid w:val="00495F5D"/>
    <w:rsid w:val="00496987"/>
    <w:rsid w:val="004B2386"/>
    <w:rsid w:val="004B303B"/>
    <w:rsid w:val="004B319F"/>
    <w:rsid w:val="004B359B"/>
    <w:rsid w:val="004C017D"/>
    <w:rsid w:val="004D450A"/>
    <w:rsid w:val="004E33B4"/>
    <w:rsid w:val="004E3895"/>
    <w:rsid w:val="00506126"/>
    <w:rsid w:val="00514FAD"/>
    <w:rsid w:val="00515CA8"/>
    <w:rsid w:val="00515EFE"/>
    <w:rsid w:val="00517B23"/>
    <w:rsid w:val="005211C0"/>
    <w:rsid w:val="005365A7"/>
    <w:rsid w:val="0055244C"/>
    <w:rsid w:val="00555EEB"/>
    <w:rsid w:val="00573C96"/>
    <w:rsid w:val="00575380"/>
    <w:rsid w:val="005861F1"/>
    <w:rsid w:val="00586967"/>
    <w:rsid w:val="0058797D"/>
    <w:rsid w:val="005A1CDC"/>
    <w:rsid w:val="005B1066"/>
    <w:rsid w:val="005C0D24"/>
    <w:rsid w:val="005E6465"/>
    <w:rsid w:val="005F7DD1"/>
    <w:rsid w:val="00601E99"/>
    <w:rsid w:val="00604CEC"/>
    <w:rsid w:val="00605836"/>
    <w:rsid w:val="00610967"/>
    <w:rsid w:val="00610ABA"/>
    <w:rsid w:val="006215C4"/>
    <w:rsid w:val="0062518D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D70E8"/>
    <w:rsid w:val="006D7FE6"/>
    <w:rsid w:val="006E1EAA"/>
    <w:rsid w:val="006E5E83"/>
    <w:rsid w:val="006E7FE0"/>
    <w:rsid w:val="00701D4D"/>
    <w:rsid w:val="00711446"/>
    <w:rsid w:val="00711E33"/>
    <w:rsid w:val="00714202"/>
    <w:rsid w:val="007226D9"/>
    <w:rsid w:val="00723E89"/>
    <w:rsid w:val="00727F96"/>
    <w:rsid w:val="0073189A"/>
    <w:rsid w:val="00743DB6"/>
    <w:rsid w:val="00743EEB"/>
    <w:rsid w:val="007539E7"/>
    <w:rsid w:val="00753D10"/>
    <w:rsid w:val="007556C4"/>
    <w:rsid w:val="007600EE"/>
    <w:rsid w:val="00780B84"/>
    <w:rsid w:val="00785629"/>
    <w:rsid w:val="00794DBA"/>
    <w:rsid w:val="007A5299"/>
    <w:rsid w:val="007C0360"/>
    <w:rsid w:val="007C1B5F"/>
    <w:rsid w:val="007C7041"/>
    <w:rsid w:val="007E1F35"/>
    <w:rsid w:val="007E5D1D"/>
    <w:rsid w:val="007E7949"/>
    <w:rsid w:val="007F1836"/>
    <w:rsid w:val="007F236B"/>
    <w:rsid w:val="008023A0"/>
    <w:rsid w:val="0082122B"/>
    <w:rsid w:val="008221B0"/>
    <w:rsid w:val="0084597D"/>
    <w:rsid w:val="00847BF4"/>
    <w:rsid w:val="00863720"/>
    <w:rsid w:val="008766F6"/>
    <w:rsid w:val="00881EDF"/>
    <w:rsid w:val="00883E71"/>
    <w:rsid w:val="0089288C"/>
    <w:rsid w:val="0089694B"/>
    <w:rsid w:val="008A03CB"/>
    <w:rsid w:val="008C266C"/>
    <w:rsid w:val="008C4564"/>
    <w:rsid w:val="008C7E8A"/>
    <w:rsid w:val="008D3D17"/>
    <w:rsid w:val="008D3F05"/>
    <w:rsid w:val="008D4485"/>
    <w:rsid w:val="008D4870"/>
    <w:rsid w:val="008D4F32"/>
    <w:rsid w:val="008E2681"/>
    <w:rsid w:val="008F30D4"/>
    <w:rsid w:val="008F399B"/>
    <w:rsid w:val="00903F22"/>
    <w:rsid w:val="0091668F"/>
    <w:rsid w:val="009173A6"/>
    <w:rsid w:val="00926753"/>
    <w:rsid w:val="00946A82"/>
    <w:rsid w:val="00966CE3"/>
    <w:rsid w:val="009A0B3D"/>
    <w:rsid w:val="009A386C"/>
    <w:rsid w:val="009B4A1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A76"/>
    <w:rsid w:val="00A21D1D"/>
    <w:rsid w:val="00A23D9E"/>
    <w:rsid w:val="00A24A13"/>
    <w:rsid w:val="00A36431"/>
    <w:rsid w:val="00A41DA8"/>
    <w:rsid w:val="00A45BE0"/>
    <w:rsid w:val="00A45F27"/>
    <w:rsid w:val="00A47F1A"/>
    <w:rsid w:val="00A556D5"/>
    <w:rsid w:val="00A63634"/>
    <w:rsid w:val="00A71CF6"/>
    <w:rsid w:val="00A869FF"/>
    <w:rsid w:val="00A86E4F"/>
    <w:rsid w:val="00AA3115"/>
    <w:rsid w:val="00AA3B29"/>
    <w:rsid w:val="00AA4688"/>
    <w:rsid w:val="00AB6AA0"/>
    <w:rsid w:val="00AC3450"/>
    <w:rsid w:val="00AD01DE"/>
    <w:rsid w:val="00AD17E5"/>
    <w:rsid w:val="00AE182C"/>
    <w:rsid w:val="00AE2479"/>
    <w:rsid w:val="00AE4DE5"/>
    <w:rsid w:val="00AE69B9"/>
    <w:rsid w:val="00AF4167"/>
    <w:rsid w:val="00AF6EEC"/>
    <w:rsid w:val="00B00CCE"/>
    <w:rsid w:val="00B1051F"/>
    <w:rsid w:val="00B13029"/>
    <w:rsid w:val="00B55033"/>
    <w:rsid w:val="00B718DC"/>
    <w:rsid w:val="00B8484D"/>
    <w:rsid w:val="00B9686C"/>
    <w:rsid w:val="00B9794E"/>
    <w:rsid w:val="00BC213C"/>
    <w:rsid w:val="00BC254D"/>
    <w:rsid w:val="00BC3394"/>
    <w:rsid w:val="00BD1CEA"/>
    <w:rsid w:val="00BD2ACF"/>
    <w:rsid w:val="00BD3E68"/>
    <w:rsid w:val="00BE6B30"/>
    <w:rsid w:val="00BF1F57"/>
    <w:rsid w:val="00C05E4B"/>
    <w:rsid w:val="00C1010B"/>
    <w:rsid w:val="00C16A0A"/>
    <w:rsid w:val="00C172D3"/>
    <w:rsid w:val="00C25864"/>
    <w:rsid w:val="00C263EC"/>
    <w:rsid w:val="00C27287"/>
    <w:rsid w:val="00C27F31"/>
    <w:rsid w:val="00C422A2"/>
    <w:rsid w:val="00C44506"/>
    <w:rsid w:val="00C51311"/>
    <w:rsid w:val="00C526B5"/>
    <w:rsid w:val="00C667D3"/>
    <w:rsid w:val="00C71E04"/>
    <w:rsid w:val="00C77CB4"/>
    <w:rsid w:val="00C8071A"/>
    <w:rsid w:val="00C8686F"/>
    <w:rsid w:val="00C871DC"/>
    <w:rsid w:val="00C93C50"/>
    <w:rsid w:val="00CA19A6"/>
    <w:rsid w:val="00CA5409"/>
    <w:rsid w:val="00CA6849"/>
    <w:rsid w:val="00CB0513"/>
    <w:rsid w:val="00CC5AE5"/>
    <w:rsid w:val="00CC6AE9"/>
    <w:rsid w:val="00CD062B"/>
    <w:rsid w:val="00CD3969"/>
    <w:rsid w:val="00CE0F0F"/>
    <w:rsid w:val="00CF57F2"/>
    <w:rsid w:val="00CF7B6D"/>
    <w:rsid w:val="00D00072"/>
    <w:rsid w:val="00D02363"/>
    <w:rsid w:val="00D20453"/>
    <w:rsid w:val="00D227E8"/>
    <w:rsid w:val="00D229FD"/>
    <w:rsid w:val="00D23104"/>
    <w:rsid w:val="00D26EC6"/>
    <w:rsid w:val="00D306DA"/>
    <w:rsid w:val="00D30BF6"/>
    <w:rsid w:val="00D448BC"/>
    <w:rsid w:val="00D4684F"/>
    <w:rsid w:val="00D51AAD"/>
    <w:rsid w:val="00D6017B"/>
    <w:rsid w:val="00D87DEA"/>
    <w:rsid w:val="00D90FEB"/>
    <w:rsid w:val="00D91A25"/>
    <w:rsid w:val="00DA0D0D"/>
    <w:rsid w:val="00DA0E23"/>
    <w:rsid w:val="00DA4EF2"/>
    <w:rsid w:val="00DB06DA"/>
    <w:rsid w:val="00DB39B5"/>
    <w:rsid w:val="00DB3BBE"/>
    <w:rsid w:val="00DB6B82"/>
    <w:rsid w:val="00DC070E"/>
    <w:rsid w:val="00DC1D49"/>
    <w:rsid w:val="00DC7E04"/>
    <w:rsid w:val="00DE0EFB"/>
    <w:rsid w:val="00DE76D3"/>
    <w:rsid w:val="00E00C7F"/>
    <w:rsid w:val="00E11295"/>
    <w:rsid w:val="00E149B5"/>
    <w:rsid w:val="00E15986"/>
    <w:rsid w:val="00E4148E"/>
    <w:rsid w:val="00E466D9"/>
    <w:rsid w:val="00E52D29"/>
    <w:rsid w:val="00E64818"/>
    <w:rsid w:val="00E71AB8"/>
    <w:rsid w:val="00E723D5"/>
    <w:rsid w:val="00E76822"/>
    <w:rsid w:val="00E85A43"/>
    <w:rsid w:val="00E85CD6"/>
    <w:rsid w:val="00E9763B"/>
    <w:rsid w:val="00EA07A8"/>
    <w:rsid w:val="00EA11B9"/>
    <w:rsid w:val="00EA1612"/>
    <w:rsid w:val="00EA6804"/>
    <w:rsid w:val="00EC1E2B"/>
    <w:rsid w:val="00EC21A7"/>
    <w:rsid w:val="00EC595B"/>
    <w:rsid w:val="00EC680E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132E"/>
    <w:rsid w:val="00F729B1"/>
    <w:rsid w:val="00F73B22"/>
    <w:rsid w:val="00F73FAF"/>
    <w:rsid w:val="00F80AA6"/>
    <w:rsid w:val="00F815CE"/>
    <w:rsid w:val="00F87BF3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96A2AE"/>
  <w15:docId w15:val="{21070C3D-732C-4F2B-BB23-47780807E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39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.wisniewsk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lesin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ED3E0-FB8D-4A21-9B54-236D51F3E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1853</Words>
  <Characters>11119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12947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4</cp:revision>
  <cp:lastPrinted>2024-07-25T08:26:00Z</cp:lastPrinted>
  <dcterms:created xsi:type="dcterms:W3CDTF">2024-10-30T12:23:00Z</dcterms:created>
  <dcterms:modified xsi:type="dcterms:W3CDTF">2024-10-31T05:22:00Z</dcterms:modified>
</cp:coreProperties>
</file>